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2B10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B6717B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301B69">
        <w:rPr>
          <w:rFonts w:ascii="Arial" w:eastAsia="標楷體" w:hAnsi="標楷體" w:cs="Arial" w:hint="eastAsia"/>
          <w:sz w:val="36"/>
          <w:szCs w:val="36"/>
        </w:rPr>
        <w:t>4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179"/>
        <w:gridCol w:w="1920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4811A4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301B69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301B69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C6E4A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Default="00B376C4" w:rsidP="0052338D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Pr="00301B69" w:rsidRDefault="00B376C4" w:rsidP="0016070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咖哩絞</w:t>
            </w:r>
            <w:proofErr w:type="gramEnd"/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Default="00B376C4" w:rsidP="0016070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Default="00B376C4" w:rsidP="0016070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Default="00B376C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6C4" w:rsidRPr="00A83D28" w:rsidRDefault="00B376C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301B69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39558F" w:rsidRDefault="00301B69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肉絲海根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301B69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proofErr w:type="gramEnd"/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301B69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301B69" w:rsidP="00A438FB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Pr="0039558F" w:rsidRDefault="00301B69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</w:tcPr>
          <w:p w:rsidR="00B376C4" w:rsidRDefault="00B376C4" w:rsidP="001607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</w:tcPr>
          <w:p w:rsidR="00B376C4" w:rsidRDefault="00B376C4" w:rsidP="0016070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179" w:type="dxa"/>
          </w:tcPr>
          <w:p w:rsidR="00B376C4" w:rsidRDefault="00B376C4" w:rsidP="0016070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920" w:type="dxa"/>
          </w:tcPr>
          <w:p w:rsidR="00B376C4" w:rsidRDefault="00B376C4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B376C4" w:rsidRPr="00A83D28" w:rsidRDefault="00B376C4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 xml:space="preserve"> </w:t>
            </w:r>
          </w:p>
        </w:tc>
        <w:tc>
          <w:tcPr>
            <w:tcW w:w="1842" w:type="dxa"/>
          </w:tcPr>
          <w:p w:rsidR="00B376C4" w:rsidRDefault="00B376C4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</w:tcPr>
          <w:p w:rsidR="00B376C4" w:rsidRDefault="00B376C4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920" w:type="dxa"/>
          </w:tcPr>
          <w:p w:rsidR="00B376C4" w:rsidRPr="00A83D28" w:rsidRDefault="00B376C4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B376C4" w:rsidRPr="00A83D28" w:rsidRDefault="00B376C4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B376C4" w:rsidRDefault="00B376C4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376C4" w:rsidRDefault="00B376C4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B376C4" w:rsidRDefault="00B376C4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B376C4" w:rsidRPr="00A83D28" w:rsidRDefault="00B376C4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376C4" w:rsidRDefault="00B376C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B376C4" w:rsidRDefault="00B376C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B376C4" w:rsidRPr="00A83D28" w:rsidRDefault="00B376C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B376C4" w:rsidRDefault="00B376C4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376C4" w:rsidRDefault="00B376C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B376C4" w:rsidRDefault="00B376C4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B376C4" w:rsidRPr="00A83D28" w:rsidRDefault="00B376C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B376C4" w:rsidRDefault="00B376C4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376C4" w:rsidRDefault="00B376C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B376C4" w:rsidRDefault="00B376C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B376C4" w:rsidRPr="00A83D28" w:rsidRDefault="00B376C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B376C4" w:rsidRPr="00A83D28" w:rsidTr="00E92732">
        <w:tc>
          <w:tcPr>
            <w:tcW w:w="1242" w:type="dxa"/>
          </w:tcPr>
          <w:p w:rsidR="00B376C4" w:rsidRDefault="00B376C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B376C4" w:rsidRDefault="00B376C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B376C4" w:rsidRDefault="00B376C4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B376C4" w:rsidRDefault="00B376C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B376C4" w:rsidRDefault="00B376C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B376C4" w:rsidRPr="00A83D28" w:rsidRDefault="00B376C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7DFD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A6CFF"/>
    <w:rsid w:val="001B526B"/>
    <w:rsid w:val="001C6E4A"/>
    <w:rsid w:val="001D6BA8"/>
    <w:rsid w:val="001E077E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6D20"/>
    <w:rsid w:val="0026403C"/>
    <w:rsid w:val="00265149"/>
    <w:rsid w:val="00293A65"/>
    <w:rsid w:val="002A45A5"/>
    <w:rsid w:val="002A4FF1"/>
    <w:rsid w:val="002B6E1F"/>
    <w:rsid w:val="002C6FBD"/>
    <w:rsid w:val="002D2096"/>
    <w:rsid w:val="002D4E48"/>
    <w:rsid w:val="002E013F"/>
    <w:rsid w:val="002E25C6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558F"/>
    <w:rsid w:val="003A0441"/>
    <w:rsid w:val="003A5FBF"/>
    <w:rsid w:val="003B2DF4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B3BCF"/>
    <w:rsid w:val="004C2D20"/>
    <w:rsid w:val="004D6B1A"/>
    <w:rsid w:val="004E34A4"/>
    <w:rsid w:val="004F7896"/>
    <w:rsid w:val="00500548"/>
    <w:rsid w:val="00523089"/>
    <w:rsid w:val="005303CE"/>
    <w:rsid w:val="00545A9E"/>
    <w:rsid w:val="00553D28"/>
    <w:rsid w:val="00556F68"/>
    <w:rsid w:val="00565A5B"/>
    <w:rsid w:val="00565C6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A2A15"/>
    <w:rsid w:val="006C3B51"/>
    <w:rsid w:val="006C4499"/>
    <w:rsid w:val="006C7688"/>
    <w:rsid w:val="006D1317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C2CAA"/>
    <w:rsid w:val="008D0A14"/>
    <w:rsid w:val="008E0F19"/>
    <w:rsid w:val="008F70AA"/>
    <w:rsid w:val="008F7CAB"/>
    <w:rsid w:val="00906194"/>
    <w:rsid w:val="009217AF"/>
    <w:rsid w:val="00923358"/>
    <w:rsid w:val="009321FF"/>
    <w:rsid w:val="00945D34"/>
    <w:rsid w:val="00954341"/>
    <w:rsid w:val="00957105"/>
    <w:rsid w:val="00970336"/>
    <w:rsid w:val="009876A9"/>
    <w:rsid w:val="00993415"/>
    <w:rsid w:val="00997F37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345D"/>
    <w:rsid w:val="00BA3269"/>
    <w:rsid w:val="00BC3919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72AB"/>
    <w:rsid w:val="00C644AD"/>
    <w:rsid w:val="00C73599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53</TotalTime>
  <Pages>1</Pages>
  <Words>80</Words>
  <Characters>92</Characters>
  <Application>Microsoft Office Word</Application>
  <DocSecurity>0</DocSecurity>
  <Lines>1</Lines>
  <Paragraphs>1</Paragraphs>
  <ScaleCrop>false</ScaleCrop>
  <Company>Test Computer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33</cp:revision>
  <cp:lastPrinted>2014-08-21T06:33:00Z</cp:lastPrinted>
  <dcterms:created xsi:type="dcterms:W3CDTF">2017-12-12T07:49:00Z</dcterms:created>
  <dcterms:modified xsi:type="dcterms:W3CDTF">2019-03-18T06:25:00Z</dcterms:modified>
</cp:coreProperties>
</file>