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581884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bookmarkStart w:id="0" w:name="_GoBack"/>
      <w:bookmarkEnd w:id="0"/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581884">
        <w:rPr>
          <w:rFonts w:ascii="Arial" w:eastAsia="標楷體" w:hAnsi="標楷體" w:cs="Arial" w:hint="eastAsia"/>
          <w:sz w:val="36"/>
          <w:szCs w:val="36"/>
        </w:rPr>
        <w:t>8.9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AD3BD1" w:rsidRPr="00A83D28" w:rsidTr="00DE3953">
        <w:tc>
          <w:tcPr>
            <w:tcW w:w="1242" w:type="dxa"/>
          </w:tcPr>
          <w:p w:rsidR="00AD3BD1" w:rsidRDefault="00581884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</w:t>
            </w:r>
            <w:r w:rsidR="009C0A0E">
              <w:rPr>
                <w:rFonts w:ascii="Arial" w:eastAsia="標楷體" w:hAnsi="標楷體" w:cs="標楷體" w:hint="eastAsia"/>
                <w:sz w:val="36"/>
                <w:szCs w:val="36"/>
              </w:rPr>
              <w:t>3</w:t>
            </w:r>
          </w:p>
        </w:tc>
        <w:tc>
          <w:tcPr>
            <w:tcW w:w="2127" w:type="dxa"/>
          </w:tcPr>
          <w:p w:rsidR="00AD3BD1" w:rsidRDefault="00581884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肉絲海絲</w:t>
            </w:r>
            <w:proofErr w:type="gramEnd"/>
          </w:p>
        </w:tc>
        <w:tc>
          <w:tcPr>
            <w:tcW w:w="1559" w:type="dxa"/>
          </w:tcPr>
          <w:p w:rsidR="00AD3BD1" w:rsidRDefault="009C0A0E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</w:tcPr>
          <w:p w:rsidR="00AD3BD1" w:rsidRDefault="009C0A0E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1" w:type="dxa"/>
          </w:tcPr>
          <w:p w:rsidR="00AD3BD1" w:rsidRPr="00A83D28" w:rsidRDefault="00581884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518" w:type="dxa"/>
          </w:tcPr>
          <w:p w:rsidR="00AD3BD1" w:rsidRPr="00A83D28" w:rsidRDefault="00AD3BD1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AD3BD1" w:rsidRPr="00A83D28" w:rsidTr="00DE3953">
        <w:tc>
          <w:tcPr>
            <w:tcW w:w="1242" w:type="dxa"/>
          </w:tcPr>
          <w:p w:rsidR="00AD3BD1" w:rsidRDefault="00581884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C2</w:t>
            </w:r>
          </w:p>
        </w:tc>
        <w:tc>
          <w:tcPr>
            <w:tcW w:w="2127" w:type="dxa"/>
          </w:tcPr>
          <w:p w:rsidR="00AD3BD1" w:rsidRDefault="00581884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海根香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</w:t>
            </w:r>
          </w:p>
        </w:tc>
        <w:tc>
          <w:tcPr>
            <w:tcW w:w="1559" w:type="dxa"/>
          </w:tcPr>
          <w:p w:rsidR="00AD3BD1" w:rsidRDefault="00581884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701" w:type="dxa"/>
          </w:tcPr>
          <w:p w:rsidR="00AD3BD1" w:rsidRDefault="00581884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1" w:type="dxa"/>
          </w:tcPr>
          <w:p w:rsidR="00AD3BD1" w:rsidRPr="00A83D28" w:rsidRDefault="00AD3BD1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AD3BD1" w:rsidRPr="00A83D28" w:rsidRDefault="00AD3BD1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368A4" w:rsidRPr="00A83D28" w:rsidTr="00DE3953">
        <w:tc>
          <w:tcPr>
            <w:tcW w:w="1242" w:type="dxa"/>
          </w:tcPr>
          <w:p w:rsidR="00B368A4" w:rsidRDefault="00B368A4" w:rsidP="00B368A4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D1</w:t>
            </w:r>
          </w:p>
        </w:tc>
        <w:tc>
          <w:tcPr>
            <w:tcW w:w="2127" w:type="dxa"/>
          </w:tcPr>
          <w:p w:rsidR="00B368A4" w:rsidRDefault="00B368A4" w:rsidP="00DE3953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沙茶海</w:t>
            </w:r>
            <w:proofErr w:type="gramStart"/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559" w:type="dxa"/>
          </w:tcPr>
          <w:p w:rsidR="00B368A4" w:rsidRDefault="00B368A4" w:rsidP="00424F76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701" w:type="dxa"/>
          </w:tcPr>
          <w:p w:rsidR="00B368A4" w:rsidRDefault="00B368A4" w:rsidP="0072029D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681" w:type="dxa"/>
          </w:tcPr>
          <w:p w:rsidR="00B368A4" w:rsidRDefault="00B368A4" w:rsidP="00DE3953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</w:p>
        </w:tc>
        <w:tc>
          <w:tcPr>
            <w:tcW w:w="1518" w:type="dxa"/>
          </w:tcPr>
          <w:p w:rsidR="00B368A4" w:rsidRPr="00A83D28" w:rsidRDefault="00B368A4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06C46" w:rsidRPr="00A83D28" w:rsidTr="00722506">
        <w:tc>
          <w:tcPr>
            <w:tcW w:w="1242" w:type="dxa"/>
          </w:tcPr>
          <w:p w:rsidR="00706C46" w:rsidRDefault="00706C46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D2</w:t>
            </w:r>
          </w:p>
        </w:tc>
        <w:tc>
          <w:tcPr>
            <w:tcW w:w="2127" w:type="dxa"/>
          </w:tcPr>
          <w:p w:rsidR="00706C46" w:rsidRPr="00DE3953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紅白雙絲</w:t>
            </w:r>
            <w:proofErr w:type="gramEnd"/>
          </w:p>
        </w:tc>
        <w:tc>
          <w:tcPr>
            <w:tcW w:w="1559" w:type="dxa"/>
          </w:tcPr>
          <w:p w:rsidR="00706C46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</w:tcPr>
          <w:p w:rsidR="00706C46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681" w:type="dxa"/>
          </w:tcPr>
          <w:p w:rsidR="00706C46" w:rsidRPr="00A83D28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冬瓜</w:t>
            </w:r>
          </w:p>
        </w:tc>
        <w:tc>
          <w:tcPr>
            <w:tcW w:w="1518" w:type="dxa"/>
          </w:tcPr>
          <w:p w:rsidR="00706C46" w:rsidRPr="00A83D28" w:rsidRDefault="00706C46" w:rsidP="007225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06C46" w:rsidRPr="00A83D28" w:rsidTr="00722506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Default="00706C46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E4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Pr="00DE3953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鮮拌豆腐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大黃瓜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Pr="00A83D28" w:rsidRDefault="00706C46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C46" w:rsidRDefault="00706C46" w:rsidP="007225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</w:tr>
      <w:tr w:rsidR="00E52CD8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B368A4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G5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B368A4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花生燒肉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B368A4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B368A4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 w:rsidRPr="00B368A4"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Pr="00A83D2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Pr="00A83D2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D8" w:rsidRDefault="00E52CD8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E52CD8" w:rsidRDefault="00E52CD8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E52CD8" w:rsidRDefault="00E52CD8" w:rsidP="004A21E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E52CD8" w:rsidRPr="00A83D28" w:rsidRDefault="00E52CD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E52CD8" w:rsidRPr="00A83D2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52CD8" w:rsidRPr="00A83D28" w:rsidRDefault="00E52CD8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Pr="00A83D2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52CD8" w:rsidRPr="00A83D28" w:rsidTr="00DE3953">
        <w:tc>
          <w:tcPr>
            <w:tcW w:w="1242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52CD8" w:rsidRDefault="00E52CD8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E52CD8" w:rsidRDefault="00E52CD8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E52CD8" w:rsidRDefault="00E52CD8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52CD8" w:rsidRPr="00A83D28" w:rsidRDefault="00E52CD8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002" w:rsidRDefault="00225002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25002" w:rsidRDefault="0022500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002" w:rsidRDefault="00225002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25002" w:rsidRDefault="0022500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D0125"/>
    <w:rsid w:val="000E04C1"/>
    <w:rsid w:val="001061AD"/>
    <w:rsid w:val="001144D2"/>
    <w:rsid w:val="00116C97"/>
    <w:rsid w:val="0012024C"/>
    <w:rsid w:val="00123114"/>
    <w:rsid w:val="00126298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25002"/>
    <w:rsid w:val="00245E21"/>
    <w:rsid w:val="00256D20"/>
    <w:rsid w:val="0026235D"/>
    <w:rsid w:val="0026403C"/>
    <w:rsid w:val="00265149"/>
    <w:rsid w:val="00281C22"/>
    <w:rsid w:val="002A45A5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06C46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368A4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10</TotalTime>
  <Pages>1</Pages>
  <Words>32</Words>
  <Characters>185</Characters>
  <Application>Microsoft Office Word</Application>
  <DocSecurity>0</DocSecurity>
  <Lines>1</Lines>
  <Paragraphs>1</Paragraphs>
  <ScaleCrop>false</ScaleCrop>
  <Company>Test Computer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user-pc1</cp:lastModifiedBy>
  <cp:revision>4</cp:revision>
  <cp:lastPrinted>2018-03-16T06:41:00Z</cp:lastPrinted>
  <dcterms:created xsi:type="dcterms:W3CDTF">2018-08-27T09:26:00Z</dcterms:created>
  <dcterms:modified xsi:type="dcterms:W3CDTF">2018-08-28T00:21:00Z</dcterms:modified>
</cp:coreProperties>
</file>