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147" w:rsidRPr="006B76FC" w:rsidRDefault="006A1147" w:rsidP="00EA553B">
      <w:pPr>
        <w:snapToGrid w:val="0"/>
        <w:jc w:val="center"/>
        <w:rPr>
          <w:rFonts w:eastAsia="標楷體"/>
          <w:b/>
          <w:color w:val="404040"/>
          <w:sz w:val="28"/>
          <w:szCs w:val="28"/>
        </w:rPr>
      </w:pPr>
      <w:r w:rsidRPr="006B76FC">
        <w:rPr>
          <w:rFonts w:eastAsia="標楷體"/>
          <w:b/>
          <w:color w:val="404040"/>
          <w:sz w:val="28"/>
          <w:szCs w:val="28"/>
        </w:rPr>
        <w:t>106</w:t>
      </w:r>
      <w:r w:rsidRPr="006B76FC">
        <w:rPr>
          <w:rFonts w:eastAsia="標楷體" w:hint="eastAsia"/>
          <w:b/>
          <w:color w:val="404040"/>
          <w:sz w:val="28"/>
          <w:szCs w:val="28"/>
        </w:rPr>
        <w:t>學年度下學期國民中學</w:t>
      </w:r>
      <w:r w:rsidRPr="006B76FC">
        <w:rPr>
          <w:rFonts w:eastAsia="標楷體"/>
          <w:b/>
          <w:color w:val="404040"/>
          <w:sz w:val="28"/>
          <w:szCs w:val="28"/>
        </w:rPr>
        <w:t>2-3</w:t>
      </w:r>
      <w:r w:rsidRPr="006B76FC">
        <w:rPr>
          <w:rFonts w:eastAsia="標楷體" w:hint="eastAsia"/>
          <w:b/>
          <w:color w:val="404040"/>
          <w:sz w:val="28"/>
          <w:szCs w:val="28"/>
        </w:rPr>
        <w:t>月份葷食菜單</w:t>
      </w:r>
      <w:r w:rsidRPr="006B76FC">
        <w:rPr>
          <w:rFonts w:eastAsia="標楷體"/>
          <w:b/>
          <w:color w:val="404040"/>
          <w:sz w:val="28"/>
          <w:szCs w:val="28"/>
        </w:rPr>
        <w:t>-</w:t>
      </w:r>
      <w:r w:rsidRPr="006B76FC">
        <w:rPr>
          <w:rFonts w:eastAsia="標楷體" w:hint="eastAsia"/>
          <w:b/>
          <w:color w:val="404040"/>
          <w:sz w:val="28"/>
          <w:szCs w:val="28"/>
        </w:rPr>
        <w:t>津吉</w:t>
      </w:r>
    </w:p>
    <w:tbl>
      <w:tblPr>
        <w:tblpPr w:leftFromText="180" w:rightFromText="180" w:vertAnchor="text" w:tblpY="1"/>
        <w:tblOverlap w:val="never"/>
        <w:tblW w:w="4921" w:type="pct"/>
        <w:tblInd w:w="253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1E0"/>
      </w:tblPr>
      <w:tblGrid>
        <w:gridCol w:w="275"/>
        <w:gridCol w:w="274"/>
        <w:gridCol w:w="270"/>
        <w:gridCol w:w="953"/>
        <w:gridCol w:w="811"/>
        <w:gridCol w:w="950"/>
        <w:gridCol w:w="1494"/>
        <w:gridCol w:w="953"/>
        <w:gridCol w:w="1667"/>
        <w:gridCol w:w="1028"/>
        <w:gridCol w:w="1648"/>
        <w:gridCol w:w="270"/>
        <w:gridCol w:w="1088"/>
        <w:gridCol w:w="1337"/>
        <w:gridCol w:w="346"/>
        <w:gridCol w:w="412"/>
        <w:gridCol w:w="412"/>
        <w:gridCol w:w="412"/>
        <w:gridCol w:w="340"/>
        <w:gridCol w:w="261"/>
        <w:gridCol w:w="270"/>
        <w:gridCol w:w="255"/>
      </w:tblGrid>
      <w:tr w:rsidR="006A1147" w:rsidRPr="006B76FC" w:rsidTr="003F1FFE">
        <w:trPr>
          <w:trHeight w:val="190"/>
        </w:trPr>
        <w:tc>
          <w:tcPr>
            <w:tcW w:w="87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星期</w:t>
            </w:r>
          </w:p>
        </w:tc>
        <w:tc>
          <w:tcPr>
            <w:tcW w:w="86" w:type="pct"/>
            <w:vAlign w:val="center"/>
          </w:tcPr>
          <w:p w:rsidR="006A1147" w:rsidRPr="003E2128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 w:hint="eastAsia"/>
                <w:color w:val="404040"/>
                <w:sz w:val="12"/>
                <w:szCs w:val="12"/>
              </w:rPr>
              <w:t>循</w:t>
            </w:r>
          </w:p>
          <w:p w:rsidR="006A1147" w:rsidRPr="003E2128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 w:hint="eastAsia"/>
                <w:color w:val="404040"/>
                <w:sz w:val="12"/>
                <w:szCs w:val="12"/>
              </w:rPr>
              <w:t>環</w:t>
            </w:r>
          </w:p>
        </w:tc>
        <w:tc>
          <w:tcPr>
            <w:tcW w:w="303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食</w:t>
            </w:r>
          </w:p>
        </w:tc>
        <w:tc>
          <w:tcPr>
            <w:tcW w:w="258" w:type="pct"/>
            <w:vAlign w:val="center"/>
          </w:tcPr>
          <w:p w:rsidR="006A1147" w:rsidRPr="003E2128" w:rsidRDefault="006A1147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3E2128">
              <w:rPr>
                <w:rFonts w:eastAsia="標楷體" w:hint="eastAsia"/>
                <w:color w:val="404040"/>
                <w:sz w:val="16"/>
                <w:szCs w:val="16"/>
              </w:rPr>
              <w:t>主食</w:t>
            </w:r>
          </w:p>
          <w:p w:rsidR="006A1147" w:rsidRPr="003E2128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3E2128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02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</w:p>
        </w:tc>
        <w:tc>
          <w:tcPr>
            <w:tcW w:w="475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主菜</w:t>
            </w:r>
          </w:p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03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副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530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副菜一</w:t>
            </w:r>
          </w:p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27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副菜二</w:t>
            </w:r>
          </w:p>
        </w:tc>
        <w:tc>
          <w:tcPr>
            <w:tcW w:w="524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副菜二</w:t>
            </w:r>
          </w:p>
          <w:p w:rsidR="006A1147" w:rsidRPr="006B76FC" w:rsidRDefault="006A1147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86" w:type="pct"/>
            <w:vAlign w:val="center"/>
          </w:tcPr>
          <w:p w:rsidR="006A1147" w:rsidRPr="00DF475F" w:rsidRDefault="006A1147" w:rsidP="00DF475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F475F">
              <w:rPr>
                <w:rFonts w:eastAsia="標楷體" w:hAnsi="標楷體" w:hint="eastAsia"/>
                <w:color w:val="404040"/>
                <w:sz w:val="12"/>
                <w:szCs w:val="12"/>
              </w:rPr>
              <w:t>時蔬</w:t>
            </w:r>
          </w:p>
        </w:tc>
        <w:tc>
          <w:tcPr>
            <w:tcW w:w="346" w:type="pct"/>
            <w:vAlign w:val="center"/>
          </w:tcPr>
          <w:p w:rsidR="006A1147" w:rsidRPr="006B76FC" w:rsidRDefault="006A1147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湯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品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類</w:t>
            </w:r>
          </w:p>
        </w:tc>
        <w:tc>
          <w:tcPr>
            <w:tcW w:w="425" w:type="pct"/>
            <w:vAlign w:val="center"/>
          </w:tcPr>
          <w:p w:rsidR="006A1147" w:rsidRPr="006B76FC" w:rsidRDefault="006A1147" w:rsidP="006D3651">
            <w:pPr>
              <w:snapToGrid w:val="0"/>
              <w:spacing w:line="16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湯品</w:t>
            </w:r>
          </w:p>
          <w:p w:rsidR="006A1147" w:rsidRPr="006B76FC" w:rsidRDefault="006A1147" w:rsidP="006D3651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110" w:type="pct"/>
            <w:vAlign w:val="center"/>
          </w:tcPr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2"/>
                <w:szCs w:val="12"/>
              </w:rPr>
              <w:t>全榖</w:t>
            </w:r>
          </w:p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2"/>
                <w:szCs w:val="12"/>
              </w:rPr>
              <w:t>根莖</w:t>
            </w:r>
          </w:p>
        </w:tc>
        <w:tc>
          <w:tcPr>
            <w:tcW w:w="131" w:type="pct"/>
            <w:vAlign w:val="center"/>
          </w:tcPr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int="eastAsia"/>
                <w:color w:val="404040"/>
                <w:spacing w:val="-10"/>
                <w:sz w:val="12"/>
                <w:szCs w:val="12"/>
              </w:rPr>
              <w:t>蔬菜</w:t>
            </w:r>
          </w:p>
        </w:tc>
        <w:tc>
          <w:tcPr>
            <w:tcW w:w="131" w:type="pct"/>
            <w:vAlign w:val="center"/>
          </w:tcPr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2"/>
                <w:szCs w:val="12"/>
              </w:rPr>
              <w:t>豆魚</w:t>
            </w:r>
          </w:p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2"/>
                <w:szCs w:val="12"/>
              </w:rPr>
              <w:t>肉蛋</w:t>
            </w:r>
          </w:p>
        </w:tc>
        <w:tc>
          <w:tcPr>
            <w:tcW w:w="131" w:type="pct"/>
            <w:vAlign w:val="center"/>
          </w:tcPr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2"/>
                <w:szCs w:val="12"/>
              </w:rPr>
              <w:t>油脂堅果種子</w:t>
            </w:r>
          </w:p>
        </w:tc>
        <w:tc>
          <w:tcPr>
            <w:tcW w:w="108" w:type="pct"/>
            <w:vAlign w:val="center"/>
          </w:tcPr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2"/>
                <w:szCs w:val="12"/>
              </w:rPr>
              <w:t>熱量</w:t>
            </w:r>
          </w:p>
        </w:tc>
        <w:tc>
          <w:tcPr>
            <w:tcW w:w="83" w:type="pct"/>
            <w:vAlign w:val="center"/>
          </w:tcPr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int="eastAsia"/>
                <w:color w:val="404040"/>
                <w:spacing w:val="-10"/>
                <w:sz w:val="12"/>
                <w:szCs w:val="12"/>
              </w:rPr>
              <w:t>鈣</w:t>
            </w:r>
          </w:p>
        </w:tc>
        <w:tc>
          <w:tcPr>
            <w:tcW w:w="86" w:type="pct"/>
            <w:vAlign w:val="center"/>
          </w:tcPr>
          <w:p w:rsidR="006A1147" w:rsidRPr="006B76FC" w:rsidRDefault="006A1147" w:rsidP="00ED234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 w:rsidRPr="006B76FC">
              <w:rPr>
                <w:rFonts w:eastAsia="標楷體" w:hint="eastAsia"/>
                <w:color w:val="404040"/>
                <w:spacing w:val="-10"/>
                <w:sz w:val="12"/>
                <w:szCs w:val="12"/>
              </w:rPr>
              <w:t>鈉</w:t>
            </w:r>
          </w:p>
        </w:tc>
        <w:tc>
          <w:tcPr>
            <w:tcW w:w="82" w:type="pct"/>
            <w:vAlign w:val="center"/>
          </w:tcPr>
          <w:p w:rsidR="006A1147" w:rsidRPr="006B76FC" w:rsidRDefault="006A1147" w:rsidP="00DF7E4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color w:val="404040"/>
                <w:spacing w:val="-10"/>
                <w:sz w:val="12"/>
                <w:szCs w:val="12"/>
              </w:rPr>
              <w:t>附餐</w:t>
            </w:r>
          </w:p>
        </w:tc>
      </w:tr>
      <w:tr w:rsidR="006A1147" w:rsidRPr="006B76FC" w:rsidTr="003F1FFE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BB60E2">
              <w:rPr>
                <w:rFonts w:eastAsia="標楷體" w:hint="eastAsia"/>
                <w:color w:val="FF000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柳葉魚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柳葉魚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黑椒</w:t>
            </w:r>
            <w:r w:rsidRPr="00BB60E2">
              <w:rPr>
                <w:rFonts w:ascii="標楷體" w:eastAsia="標楷體" w:hAnsi="標楷體" w:hint="eastAsia"/>
                <w:color w:val="FF0000"/>
              </w:rPr>
              <w:t>蛋</w:t>
            </w:r>
            <w:r>
              <w:rPr>
                <w:rFonts w:ascii="標楷體" w:eastAsia="標楷體" w:hAnsi="標楷體" w:hint="eastAsia"/>
                <w:color w:val="FF0000"/>
              </w:rPr>
              <w:t>香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玉米筍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黑椒粒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絞</w:t>
            </w:r>
            <w:r>
              <w:rPr>
                <w:rFonts w:ascii="標楷體" w:eastAsia="標楷體" w:hAnsi="標楷體" w:hint="eastAsia"/>
                <w:color w:val="404040"/>
              </w:rPr>
              <w:t>肉玉菜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42642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冬粉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羅宋湯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ED2343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大骨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775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321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761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EB2B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100AF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940C7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燒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濕海帶結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豆瓣醬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毛豆西滷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銀蘿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肉末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銀耳枸杞湯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ED2343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濕白木耳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枸杞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750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132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168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8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BC78A7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BB60E2">
              <w:rPr>
                <w:rFonts w:eastAsia="標楷體" w:hAnsi="標楷體" w:hint="eastAsia"/>
                <w:bCs/>
                <w:color w:val="FF0000"/>
                <w:kern w:val="0"/>
                <w:sz w:val="22"/>
                <w:szCs w:val="22"/>
              </w:rPr>
              <w:t>胚芽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季豆</w:t>
            </w:r>
            <w:r w:rsidRPr="00BB60E2">
              <w:rPr>
                <w:rFonts w:ascii="標楷體" w:eastAsia="標楷體" w:hAnsi="標楷體" w:hint="eastAsia"/>
                <w:color w:val="FF0000"/>
              </w:rPr>
              <w:t>肉絲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D34CE8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敏豆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番茄炒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蛋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BB60E2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番茄醬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芹香豆干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芹菜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柴魚紫菜湯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乾紫菜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3.1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794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428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222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3E212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3E212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3E212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3E212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3E21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3E21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咖哩肉片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馬鈴薯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咖哩黺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BB60E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蛋香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花椰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F46A0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敏豆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3E212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螞蟻上樹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冬粉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番茄時蔬湯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3E212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756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164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182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香滷棒腿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棒棒腿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滷包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42642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紅白雙絲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42642C">
              <w:rPr>
                <w:rFonts w:ascii="標楷體" w:eastAsia="標楷體" w:hAnsi="標楷體" w:hint="eastAsia"/>
                <w:bCs/>
                <w:color w:val="FF0000"/>
              </w:rPr>
              <w:t>酸菜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豆腐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酸菜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牛蒡薏仁湯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牛蒡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薏仁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骨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749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164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243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9F00FF">
              <w:rPr>
                <w:rFonts w:ascii="標楷體" w:eastAsia="標楷體" w:hAnsi="標楷體" w:hint="eastAsia"/>
                <w:bCs/>
                <w:color w:val="FF0000"/>
              </w:rPr>
              <w:t>梅干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燒肉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9F00F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濕梅干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白菜毛豆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42642C">
              <w:rPr>
                <w:rFonts w:ascii="標楷體" w:eastAsia="標楷體" w:hAnsi="標楷體" w:hint="eastAsia"/>
                <w:bCs/>
                <w:color w:val="FF0000"/>
              </w:rPr>
              <w:t>咕咾油腐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油豆腐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青椒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仙草湯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仙草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763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129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760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42642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海茸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九層塔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42642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肉絲高力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韭香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豆包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豆包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韭菜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紫菜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金針菇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744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270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202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42642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海結肉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丁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濕海帶結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A843F0">
              <w:rPr>
                <w:rFonts w:ascii="標楷體" w:eastAsia="標楷體" w:hAnsi="標楷體" w:hint="eastAsia"/>
                <w:bCs/>
                <w:color w:val="FF0000"/>
              </w:rPr>
              <w:t>金珠翠玉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玉米筍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42642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香燒時瓜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枸杞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木須豆</w:t>
            </w: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皮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豆皮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732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181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258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燕麥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A843F0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骨腿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家常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豆</w:t>
            </w:r>
            <w:r>
              <w:rPr>
                <w:rFonts w:ascii="標楷體" w:eastAsia="標楷體" w:hAnsi="標楷體" w:hint="eastAsia"/>
                <w:color w:val="404040"/>
              </w:rPr>
              <w:t>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A843F0">
              <w:rPr>
                <w:rFonts w:ascii="標楷體" w:eastAsia="標楷體" w:hAnsi="標楷體" w:hint="eastAsia"/>
                <w:bCs/>
                <w:color w:val="FF0000"/>
              </w:rPr>
              <w:t>雙絲炒蛋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韭菜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榨菜肉絲湯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榨菜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714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137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819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魚排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魚排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丼飯配料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海苔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粉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鐵板油腐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C2E37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油豆腐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筍片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青椒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</w:t>
            </w: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蛋花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1.9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775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172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207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筍干肉片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筍干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A843F0" w:rsidRDefault="006A1147" w:rsidP="00F46A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鮮拌</w:t>
            </w:r>
            <w:r w:rsidRPr="00F46A0D">
              <w:rPr>
                <w:rFonts w:ascii="標楷體" w:eastAsia="標楷體" w:hAnsi="標楷體" w:hint="eastAsia"/>
                <w:bCs/>
                <w:color w:val="FF0000"/>
              </w:rPr>
              <w:t>花椰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F46A0D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花椰菜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敏豆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塔</w:t>
            </w:r>
            <w:r w:rsidRPr="00F46A0D">
              <w:rPr>
                <w:rFonts w:ascii="標楷體" w:eastAsia="標楷體" w:hAnsi="標楷體" w:hint="eastAsia"/>
                <w:bCs/>
                <w:color w:val="404040"/>
              </w:rPr>
              <w:t>香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根絲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海根絲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九層塔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綠豆湯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綠豆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770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223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246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C81EE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茄汁雞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番茄醬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玉菜肉絲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雪菜豆干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雪裡紅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時瓜湯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C81EE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時瓜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5.0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50" w:right="-5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B56ABA">
              <w:rPr>
                <w:rFonts w:eastAsia="標楷體"/>
                <w:color w:val="000000"/>
                <w:sz w:val="12"/>
                <w:szCs w:val="20"/>
              </w:rPr>
              <w:t>754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305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B56ABA">
              <w:rPr>
                <w:rFonts w:eastAsia="標楷體"/>
                <w:sz w:val="12"/>
                <w:szCs w:val="20"/>
              </w:rPr>
              <w:t>177</w:t>
            </w:r>
          </w:p>
        </w:tc>
        <w:tc>
          <w:tcPr>
            <w:tcW w:w="82" w:type="pct"/>
            <w:shd w:val="clear" w:color="auto" w:fill="FFFFFF"/>
          </w:tcPr>
          <w:p w:rsidR="006A1147" w:rsidRPr="00B56ABA" w:rsidRDefault="006A1147" w:rsidP="00B56ABA">
            <w:pPr>
              <w:spacing w:line="120" w:lineRule="exact"/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魚香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肉絲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敏豆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毛豆西滷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蛋香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韭菜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韭菜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C81EED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0F1F1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金針湯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乾金針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C81EED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大骨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>
              <w:rPr>
                <w:rFonts w:eastAsia="標楷體"/>
                <w:color w:val="000000"/>
                <w:sz w:val="12"/>
                <w:szCs w:val="20"/>
              </w:rPr>
              <w:t>5</w:t>
            </w:r>
            <w:r w:rsidRPr="000F1F16">
              <w:rPr>
                <w:rFonts w:eastAsia="標楷體"/>
                <w:color w:val="000000"/>
                <w:sz w:val="12"/>
                <w:szCs w:val="20"/>
              </w:rPr>
              <w:t>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>
              <w:rPr>
                <w:color w:val="000000"/>
                <w:sz w:val="12"/>
                <w:szCs w:val="21"/>
              </w:rPr>
              <w:t>84</w:t>
            </w:r>
            <w:r w:rsidRPr="000F1F16">
              <w:rPr>
                <w:color w:val="000000"/>
                <w:sz w:val="12"/>
                <w:szCs w:val="21"/>
              </w:rPr>
              <w:t>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153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170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小米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馬鈴薯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咖哩粉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鮮燴蘿蔔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樹子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豆包混炒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豆包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酸菜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筍干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0F1F1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味噌海芽湯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濕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海芽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味噌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896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133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285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炊粉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柳葉魚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炊粉配料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油蔥酥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芹香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豆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芹菜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0F1F1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三絲羹湯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筍絲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金針菇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5.5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2.9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869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93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120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黑芝麻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452841">
              <w:rPr>
                <w:rFonts w:ascii="標楷體" w:eastAsia="標楷體" w:hAnsi="標楷體" w:hint="eastAsia"/>
                <w:bCs/>
                <w:color w:val="FF0000"/>
              </w:rPr>
              <w:t>菜頭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燒雞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36421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豆皮時瓜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豆皮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肉絲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金菇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364217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82179F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海根絲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0F1F1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黑糖雙耳露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濕白木耳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濕黑木耳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黑糖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5.3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870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239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  <w:r w:rsidRPr="000F1F16">
              <w:rPr>
                <w:rFonts w:eastAsia="標楷體"/>
                <w:sz w:val="12"/>
                <w:szCs w:val="20"/>
              </w:rPr>
              <w:t>162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泡菜肉片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高麗菜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泡菜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醬燒</w:t>
            </w:r>
            <w:r w:rsidRPr="00973021">
              <w:rPr>
                <w:rFonts w:ascii="標楷體" w:eastAsia="標楷體" w:hAnsi="標楷體" w:hint="eastAsia"/>
                <w:bCs/>
                <w:color w:val="FF0000"/>
              </w:rPr>
              <w:t>油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三色炒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蛋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0F1F1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番茄肉絲湯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0F1F1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5.0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848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166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127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ind w:left="-284" w:right="-284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筍干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蛋香白菜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DF31B3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沙茶</w:t>
            </w:r>
            <w:r>
              <w:rPr>
                <w:rFonts w:ascii="標楷體" w:eastAsia="標楷體" w:hAnsi="標楷體" w:hint="eastAsia"/>
                <w:color w:val="FF0000"/>
              </w:rPr>
              <w:t>冬粉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冬粉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紫菜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金針菇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5.8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748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166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127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麥片飯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843F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香滷</w:t>
            </w:r>
            <w:r w:rsidRPr="00DF31B3">
              <w:rPr>
                <w:rFonts w:ascii="標楷體" w:eastAsia="標楷體" w:hAnsi="標楷體" w:hint="eastAsia"/>
                <w:color w:val="FF0000"/>
              </w:rPr>
              <w:t>腿排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雞腿排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麻婆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豆腐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36421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364217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茄子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青豆仁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肉絲海茸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濕海茸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DF475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DF3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A34B0F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雪蓮</w:t>
            </w:r>
            <w:r w:rsidRPr="00DF31B3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蒡</w:t>
            </w: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843F0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牛蒡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雪蓮子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大骨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6.0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3.0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808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458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679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97302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973021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椒鹽魚條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魚條</w:t>
            </w:r>
            <w:r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胡椒鹽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茄汁肉醬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絞肉</w:t>
            </w:r>
            <w:r w:rsidRPr="006B76FC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洋蔥</w:t>
            </w:r>
            <w:r w:rsidRPr="006B76FC">
              <w:rPr>
                <w:rFonts w:eastAsia="標楷體" w:hAnsi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三色丁</w:t>
            </w:r>
            <w:r w:rsidRPr="006B76FC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82179F">
              <w:rPr>
                <w:rFonts w:eastAsia="標楷體" w:hint="eastAsia"/>
                <w:bCs/>
                <w:color w:val="FF0000"/>
                <w:kern w:val="0"/>
                <w:szCs w:val="22"/>
              </w:rPr>
              <w:t>田園肉絲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肉絲</w:t>
            </w:r>
            <w:r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青花菜</w:t>
            </w:r>
            <w:r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白花菜</w:t>
            </w:r>
            <w:r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97302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973021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2"/>
                <w:szCs w:val="22"/>
              </w:rPr>
            </w:pPr>
            <w:r w:rsidRPr="00DF31B3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2"/>
                <w:szCs w:val="22"/>
              </w:rPr>
              <w:t>玉米</w:t>
            </w:r>
            <w:r w:rsidRPr="00DF31B3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2"/>
                <w:szCs w:val="22"/>
              </w:rPr>
              <w:t>濃湯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玉米筍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玉米醬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6.3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821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153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635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97302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97302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BC08BA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海根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九層塔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FF0000"/>
                <w:kern w:val="0"/>
                <w:szCs w:val="22"/>
              </w:rPr>
              <w:t>絞肉</w:t>
            </w:r>
            <w:r w:rsidRPr="00973021">
              <w:rPr>
                <w:rFonts w:eastAsia="標楷體" w:hAnsi="標楷體" w:hint="eastAsia"/>
                <w:bCs/>
                <w:color w:val="FF0000"/>
                <w:kern w:val="0"/>
                <w:szCs w:val="22"/>
              </w:rPr>
              <w:t>玉菜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絞肉</w:t>
            </w:r>
            <w:r w:rsidRPr="006B76FC">
              <w:rPr>
                <w:rFonts w:eastAsia="標楷體" w:hAnsi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高麗菜</w:t>
            </w:r>
            <w:r w:rsidRPr="006B76FC">
              <w:rPr>
                <w:rFonts w:eastAsia="標楷體" w:hAnsi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82179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敏豆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干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片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敏豆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97302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枸杞愛玉湯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愛玉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枸杞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6.6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20" w:lineRule="exact"/>
              <w:ind w:left="-5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3.0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845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269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128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0F1F1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973021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97302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黑椒</w:t>
            </w:r>
            <w:r>
              <w:rPr>
                <w:rFonts w:ascii="標楷體" w:eastAsia="標楷體" w:hAnsi="標楷體" w:hint="eastAsia"/>
                <w:color w:val="FF0000"/>
              </w:rPr>
              <w:t>肉絲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黑椒粒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820689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芝麻海結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濕海帶結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白芝麻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香炒碎脯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97302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碎脯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97302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9730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青菜豆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皮</w:t>
            </w: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E7CF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皮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5.0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="-50" w:right="-50"/>
              <w:jc w:val="center"/>
              <w:rPr>
                <w:color w:val="000000"/>
                <w:sz w:val="12"/>
                <w:szCs w:val="21"/>
              </w:rPr>
            </w:pPr>
            <w:r w:rsidRPr="000F1F16">
              <w:rPr>
                <w:color w:val="000000"/>
                <w:sz w:val="12"/>
                <w:szCs w:val="21"/>
              </w:rPr>
              <w:t>705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145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  <w:r w:rsidRPr="000F1F16">
              <w:rPr>
                <w:rFonts w:eastAsia="標楷體"/>
                <w:color w:val="000000"/>
                <w:sz w:val="12"/>
                <w:szCs w:val="20"/>
              </w:rPr>
              <w:t>653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H1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京醬</w:t>
            </w:r>
            <w:r w:rsidRPr="00A34B0F">
              <w:rPr>
                <w:rFonts w:ascii="標楷體" w:eastAsia="標楷體" w:hAnsi="標楷體" w:hint="eastAsia"/>
                <w:bCs/>
                <w:color w:val="FF0000"/>
              </w:rPr>
              <w:t>絞肉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9F00FF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筍丁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番茄炒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蛋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BB60E2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番茄醬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豆皮白菜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豆皮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A34B0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蘿蔔湯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白蘿蔔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2.7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719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118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138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H2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82179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82179F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蠔油燜雞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E7CF8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AE7CF8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筍片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燴時瓜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時瓜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82179F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韭香豆干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豆干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韭菜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豆芽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菜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A34B0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A34B0F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DF31B3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柴魚海裙湯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widowControl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海裙菜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大骨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2.6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721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308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192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20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H3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刈包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 w:hint="eastAsia"/>
                <w:color w:val="404040"/>
              </w:rPr>
              <w:t>刈包配料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酸菜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翠拌玉米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E7CF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玉米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筍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>
              <w:rPr>
                <w:rFonts w:eastAsia="標楷體" w:hint="eastAsia"/>
                <w:color w:val="404040"/>
              </w:rPr>
              <w:t>芹香</w:t>
            </w:r>
            <w:r w:rsidRPr="006B76FC">
              <w:rPr>
                <w:rFonts w:eastAsia="標楷體" w:hint="eastAsia"/>
                <w:color w:val="404040"/>
              </w:rPr>
              <w:t>海絲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海帶絲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芹菜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A34B0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糙米粥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糙米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2.5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624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123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722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20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H4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 w:hint="eastAsia"/>
                <w:color w:val="404040"/>
              </w:rPr>
              <w:t>條瓜燒雞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生雞丁</w:t>
            </w:r>
            <w:r w:rsidRPr="00404621">
              <w:rPr>
                <w:rFonts w:eastAsia="標楷體"/>
                <w:bCs/>
                <w:color w:val="404040"/>
                <w:sz w:val="16"/>
                <w:szCs w:val="20"/>
              </w:rPr>
              <w:t xml:space="preserve"> </w:t>
            </w: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條瓜</w:t>
            </w:r>
            <w:r w:rsidRPr="00404621">
              <w:rPr>
                <w:rFonts w:eastAsia="標楷體"/>
                <w:bCs/>
                <w:color w:val="404040"/>
                <w:sz w:val="16"/>
                <w:szCs w:val="20"/>
              </w:rPr>
              <w:t xml:space="preserve"> </w:t>
            </w: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薑或蒜</w:t>
            </w:r>
            <w:r w:rsidRPr="00404621">
              <w:rPr>
                <w:rFonts w:eastAsia="標楷體"/>
                <w:bCs/>
                <w:color w:val="404040"/>
                <w:sz w:val="16"/>
                <w:szCs w:val="20"/>
              </w:rPr>
              <w:t xml:space="preserve"> </w:t>
            </w: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紅蘿蔔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銀蘿絞肉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 w:hint="eastAsia"/>
                <w:color w:val="404040"/>
              </w:rPr>
              <w:t>珍菇油腐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油豆腐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金針菇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/>
                <w:sz w:val="16"/>
                <w:szCs w:val="16"/>
              </w:rPr>
              <w:t>青椒</w:t>
            </w:r>
            <w:r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A34B0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紅豆</w:t>
            </w:r>
            <w:r w:rsidRPr="00AE7CF8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西米露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西谷米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2.5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2.9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788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145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597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30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3E2128" w:rsidRDefault="006A1147" w:rsidP="00A34B0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梅干肉絲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濕梅干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豆包甘藍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6B76FC" w:rsidRDefault="006A1147" w:rsidP="00A34B0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豆包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甘藍菜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6B76FC" w:rsidRDefault="006A1147" w:rsidP="00AE7C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蛋香</w:t>
            </w:r>
            <w:r>
              <w:rPr>
                <w:rFonts w:ascii="標楷體" w:eastAsia="標楷體" w:hAnsi="標楷體" w:hint="eastAsia"/>
                <w:color w:val="404040"/>
              </w:rPr>
              <w:t>海芽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6B76FC" w:rsidRDefault="006A1147" w:rsidP="00AE7CF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濕海芽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A34B0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A34B0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味噌時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6B76FC" w:rsidRDefault="006A1147" w:rsidP="00AE7CF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豆皮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2.3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2.6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2.8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0"/>
              </w:rPr>
            </w:pPr>
            <w:r w:rsidRPr="000F1F16">
              <w:rPr>
                <w:sz w:val="12"/>
                <w:szCs w:val="20"/>
              </w:rPr>
              <w:t>729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272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0F1F16">
              <w:rPr>
                <w:color w:val="000000"/>
                <w:sz w:val="12"/>
                <w:szCs w:val="20"/>
              </w:rPr>
              <w:t>468</w:t>
            </w:r>
          </w:p>
        </w:tc>
        <w:tc>
          <w:tcPr>
            <w:tcW w:w="82" w:type="pct"/>
            <w:shd w:val="clear" w:color="auto" w:fill="FFFFFF"/>
          </w:tcPr>
          <w:p w:rsidR="006A1147" w:rsidRPr="000F1F16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</w:p>
        </w:tc>
      </w:tr>
      <w:tr w:rsidR="006A1147" w:rsidRPr="00F93FED" w:rsidTr="003F1FFE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>
              <w:rPr>
                <w:rFonts w:eastAsia="標楷體" w:hint="eastAsia"/>
                <w:color w:val="404040"/>
                <w:sz w:val="16"/>
                <w:szCs w:val="16"/>
              </w:rPr>
              <w:t>六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F93FED">
              <w:rPr>
                <w:color w:val="404040"/>
                <w:sz w:val="12"/>
                <w:szCs w:val="12"/>
              </w:rPr>
              <w:t>I5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</w:rPr>
            </w:pPr>
            <w:r w:rsidRPr="00F93FED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258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240" w:lineRule="atLeas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F93FED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93FED">
              <w:rPr>
                <w:rFonts w:eastAsia="標楷體" w:hint="eastAsia"/>
                <w:color w:val="404040"/>
              </w:rPr>
              <w:t>家常燒雞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F93FED">
              <w:rPr>
                <w:rFonts w:eastAsia="標楷體" w:hint="eastAsia"/>
                <w:color w:val="404040"/>
                <w:sz w:val="16"/>
                <w:szCs w:val="16"/>
              </w:rPr>
              <w:t>生雞丁</w:t>
            </w:r>
            <w:r w:rsidRPr="00F93FED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/>
                <w:sz w:val="16"/>
                <w:szCs w:val="16"/>
              </w:rPr>
              <w:t>馬鈴薯</w:t>
            </w:r>
            <w:r w:rsidRPr="00F93FED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eastAsia="標楷體" w:hint="eastAsia"/>
                <w:color w:val="404040"/>
                <w:sz w:val="16"/>
                <w:szCs w:val="16"/>
              </w:rPr>
              <w:t>紅蘿蔔</w:t>
            </w:r>
            <w:r w:rsidRPr="00F93FED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eastAsia="標楷體" w:hint="eastAsia"/>
                <w:color w:val="404040"/>
                <w:sz w:val="16"/>
                <w:szCs w:val="16"/>
              </w:rPr>
              <w:t>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93FED">
              <w:rPr>
                <w:rFonts w:ascii="標楷體" w:eastAsia="標楷體" w:hAnsi="標楷體" w:hint="eastAsia"/>
                <w:color w:val="404040"/>
              </w:rPr>
              <w:t>蘿蔔海結</w:t>
            </w:r>
          </w:p>
        </w:tc>
        <w:tc>
          <w:tcPr>
            <w:tcW w:w="530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F93FE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 w:rsidRPr="00F93FED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樹子</w:t>
            </w:r>
            <w:r w:rsidRPr="00F93FED">
              <w:rPr>
                <w:rFonts w:ascii="標楷體" w:eastAsia="標楷體" w:hAnsi="標楷體" w:hint="eastAsia"/>
                <w:color w:val="404040"/>
              </w:rPr>
              <w:t>玉菜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F93FE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 w:rsidRPr="00F93FED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F93FED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樹子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DF475F" w:rsidRDefault="006A1147" w:rsidP="00404621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475F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6A1147" w:rsidRPr="00DF31B3" w:rsidRDefault="006A1147" w:rsidP="00404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時蔬大骨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湯</w:t>
            </w:r>
          </w:p>
        </w:tc>
        <w:tc>
          <w:tcPr>
            <w:tcW w:w="425" w:type="pct"/>
            <w:shd w:val="clear" w:color="auto" w:fill="FFFFFF"/>
            <w:vAlign w:val="center"/>
          </w:tcPr>
          <w:p w:rsidR="006A1147" w:rsidRPr="00F93FED" w:rsidRDefault="006A1147" w:rsidP="0040462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10" w:type="pct"/>
            <w:shd w:val="clear" w:color="auto" w:fill="FFFFFF"/>
            <w:vAlign w:val="center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404621">
              <w:rPr>
                <w:color w:val="000000"/>
                <w:sz w:val="12"/>
                <w:szCs w:val="20"/>
              </w:rPr>
              <w:t>5.2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404621">
              <w:rPr>
                <w:color w:val="000000"/>
                <w:sz w:val="12"/>
                <w:szCs w:val="20"/>
              </w:rPr>
              <w:t>2.2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404621">
              <w:rPr>
                <w:color w:val="000000"/>
                <w:sz w:val="12"/>
                <w:szCs w:val="20"/>
              </w:rPr>
              <w:t>2.4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404621">
              <w:rPr>
                <w:color w:val="000000"/>
                <w:sz w:val="12"/>
                <w:szCs w:val="20"/>
              </w:rPr>
              <w:t>2.8</w:t>
            </w:r>
          </w:p>
        </w:tc>
        <w:tc>
          <w:tcPr>
            <w:tcW w:w="108" w:type="pct"/>
            <w:shd w:val="clear" w:color="auto" w:fill="FFFFFF"/>
            <w:vAlign w:val="center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sz w:val="12"/>
                <w:szCs w:val="22"/>
              </w:rPr>
            </w:pPr>
            <w:r w:rsidRPr="00404621">
              <w:rPr>
                <w:sz w:val="12"/>
                <w:szCs w:val="22"/>
              </w:rPr>
              <w:t>725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404621">
              <w:rPr>
                <w:color w:val="000000"/>
                <w:sz w:val="12"/>
                <w:szCs w:val="20"/>
              </w:rPr>
              <w:t>138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  <w:r w:rsidRPr="00404621">
              <w:rPr>
                <w:color w:val="000000"/>
                <w:sz w:val="12"/>
                <w:szCs w:val="20"/>
              </w:rPr>
              <w:t>200</w:t>
            </w:r>
          </w:p>
        </w:tc>
        <w:tc>
          <w:tcPr>
            <w:tcW w:w="82" w:type="pct"/>
            <w:shd w:val="clear" w:color="auto" w:fill="FFFFFF"/>
          </w:tcPr>
          <w:p w:rsidR="006A1147" w:rsidRPr="00404621" w:rsidRDefault="006A1147" w:rsidP="00404621">
            <w:pPr>
              <w:ind w:leftChars="-50" w:left="-120" w:rightChars="-50" w:right="-120"/>
              <w:jc w:val="center"/>
              <w:rPr>
                <w:color w:val="000000"/>
                <w:sz w:val="12"/>
                <w:szCs w:val="20"/>
              </w:rPr>
            </w:pPr>
          </w:p>
        </w:tc>
      </w:tr>
    </w:tbl>
    <w:p w:rsidR="006A1147" w:rsidRPr="00724590" w:rsidRDefault="006A1147" w:rsidP="00D07663">
      <w:pPr>
        <w:snapToGrid w:val="0"/>
        <w:spacing w:line="220" w:lineRule="exact"/>
        <w:rPr>
          <w:rFonts w:ascii="標楷體" w:eastAsia="標楷體" w:hAnsi="標楷體"/>
          <w:color w:val="FF0000"/>
          <w:szCs w:val="14"/>
        </w:rPr>
      </w:pPr>
      <w:r w:rsidRPr="00724590">
        <w:rPr>
          <w:rFonts w:ascii="標楷體" w:eastAsia="標楷體" w:hAnsi="標楷體" w:hint="eastAsia"/>
          <w:color w:val="FF0000"/>
          <w:szCs w:val="14"/>
          <w:shd w:val="clear" w:color="auto" w:fill="FFFFFF"/>
        </w:rPr>
        <w:t>過敏原警語</w:t>
      </w:r>
      <w:r w:rsidRPr="00724590">
        <w:rPr>
          <w:rFonts w:ascii="標楷體" w:eastAsia="標楷體" w:hAnsi="標楷體"/>
          <w:color w:val="FF0000"/>
          <w:szCs w:val="14"/>
          <w:shd w:val="clear" w:color="auto" w:fill="FFFFFF"/>
        </w:rPr>
        <w:t>:</w:t>
      </w:r>
      <w:r w:rsidRPr="00724590">
        <w:rPr>
          <w:rFonts w:ascii="標楷體" w:eastAsia="標楷體" w:hAnsi="標楷體" w:hint="eastAsia"/>
          <w:color w:val="FF0000"/>
          <w:szCs w:val="14"/>
          <w:shd w:val="clear" w:color="auto" w:fill="FFFFFF"/>
        </w:rPr>
        <w:t>「本月產品含有蛋類、</w:t>
      </w:r>
      <w:r>
        <w:rPr>
          <w:rFonts w:ascii="標楷體" w:eastAsia="標楷體" w:hAnsi="標楷體" w:hint="eastAsia"/>
          <w:color w:val="FF0000"/>
          <w:szCs w:val="14"/>
          <w:shd w:val="clear" w:color="auto" w:fill="FFFFFF"/>
        </w:rPr>
        <w:t>海鮮及</w:t>
      </w:r>
      <w:r w:rsidRPr="00724590">
        <w:rPr>
          <w:rFonts w:ascii="標楷體" w:eastAsia="標楷體" w:hAnsi="標楷體" w:hint="eastAsia"/>
          <w:color w:val="FF0000"/>
          <w:szCs w:val="14"/>
          <w:shd w:val="clear" w:color="auto" w:fill="FFFFFF"/>
        </w:rPr>
        <w:t>麩質，不適合其過敏體質者食用」。</w:t>
      </w:r>
    </w:p>
    <w:p w:rsidR="006A1147" w:rsidRPr="002D48A8" w:rsidRDefault="006A1147" w:rsidP="002D48A8">
      <w:pPr>
        <w:adjustRightInd w:val="0"/>
        <w:snapToGrid w:val="0"/>
        <w:rPr>
          <w:rFonts w:eastAsia="標楷體"/>
          <w:color w:val="404040"/>
        </w:rPr>
      </w:pPr>
      <w:r w:rsidRPr="002D48A8">
        <w:rPr>
          <w:rFonts w:eastAsia="標楷體" w:hint="eastAsia"/>
          <w:color w:val="404040"/>
        </w:rPr>
        <w:t>說明</w:t>
      </w:r>
      <w:r w:rsidRPr="002D48A8">
        <w:rPr>
          <w:rFonts w:eastAsia="標楷體"/>
          <w:color w:val="404040"/>
        </w:rPr>
        <w:t>:2-3</w:t>
      </w:r>
      <w:r w:rsidRPr="002D48A8">
        <w:rPr>
          <w:rFonts w:eastAsia="標楷體" w:hint="eastAsia"/>
          <w:color w:val="404040"/>
        </w:rPr>
        <w:t>月份菜單編排說明如下</w:t>
      </w:r>
      <w:r w:rsidRPr="002D48A8">
        <w:rPr>
          <w:rFonts w:eastAsia="標楷體"/>
          <w:color w:val="404040"/>
        </w:rPr>
        <w:t>:</w:t>
      </w:r>
    </w:p>
    <w:p w:rsidR="006A1147" w:rsidRPr="002D48A8" w:rsidRDefault="006A1147" w:rsidP="002D48A8">
      <w:pPr>
        <w:adjustRightInd w:val="0"/>
        <w:snapToGrid w:val="0"/>
        <w:rPr>
          <w:rFonts w:eastAsia="標楷體"/>
          <w:color w:val="404040"/>
        </w:rPr>
      </w:pPr>
      <w:r w:rsidRPr="002D48A8">
        <w:rPr>
          <w:rFonts w:eastAsia="標楷體" w:hint="eastAsia"/>
          <w:color w:val="404040"/>
        </w:rPr>
        <w:t>一、為符合每月第一週的週二吃大雞腿，將</w:t>
      </w:r>
      <w:r w:rsidRPr="002D48A8">
        <w:rPr>
          <w:rFonts w:eastAsia="標楷體"/>
          <w:color w:val="404040"/>
        </w:rPr>
        <w:t>E2</w:t>
      </w:r>
      <w:r w:rsidRPr="002D48A8">
        <w:rPr>
          <w:rFonts w:eastAsia="標楷體" w:hint="eastAsia"/>
          <w:color w:val="404040"/>
        </w:rPr>
        <w:t>主菜調整為大雞腿。</w:t>
      </w:r>
    </w:p>
    <w:p w:rsidR="006A1147" w:rsidRPr="00940C77" w:rsidRDefault="006A1147" w:rsidP="00940C77">
      <w:pPr>
        <w:adjustRightInd w:val="0"/>
        <w:snapToGrid w:val="0"/>
        <w:jc w:val="both"/>
        <w:rPr>
          <w:rFonts w:eastAsia="標楷體"/>
          <w:color w:val="404040"/>
        </w:rPr>
      </w:pPr>
      <w:r w:rsidRPr="00940C77">
        <w:rPr>
          <w:rFonts w:eastAsia="標楷體" w:hint="eastAsia"/>
          <w:color w:val="404040"/>
        </w:rPr>
        <w:t>二、避免食材重複與配合食材認證，故將</w:t>
      </w:r>
      <w:r w:rsidRPr="00940C77">
        <w:rPr>
          <w:rFonts w:eastAsia="標楷體" w:hint="eastAsia"/>
          <w:color w:val="404040"/>
          <w:bdr w:val="single" w:sz="4" w:space="0" w:color="auto"/>
        </w:rPr>
        <w:t>主食</w:t>
      </w:r>
      <w:r w:rsidRPr="00940C77">
        <w:rPr>
          <w:rFonts w:eastAsia="標楷體" w:hint="eastAsia"/>
          <w:color w:val="404040"/>
        </w:rPr>
        <w:t>調整：</w:t>
      </w:r>
      <w:r w:rsidRPr="00940C77">
        <w:rPr>
          <w:rFonts w:eastAsia="標楷體"/>
          <w:color w:val="404040"/>
        </w:rPr>
        <w:t>C3</w:t>
      </w:r>
      <w:r w:rsidRPr="00940C77">
        <w:rPr>
          <w:rFonts w:eastAsia="標楷體" w:hint="eastAsia"/>
          <w:color w:val="404040"/>
        </w:rPr>
        <w:t>｢西式特餐｣調整為｢白米飯｣、</w:t>
      </w:r>
      <w:r w:rsidRPr="00940C77">
        <w:rPr>
          <w:rFonts w:eastAsia="標楷體"/>
          <w:color w:val="404040"/>
        </w:rPr>
        <w:t>C5</w:t>
      </w:r>
      <w:r w:rsidRPr="00940C77">
        <w:rPr>
          <w:rFonts w:eastAsia="標楷體" w:hint="eastAsia"/>
          <w:color w:val="404040"/>
        </w:rPr>
        <w:t>｢燕麥飯｣調整為｢胚芽飯｣；</w:t>
      </w:r>
      <w:r w:rsidRPr="00452841">
        <w:rPr>
          <w:rFonts w:eastAsia="標楷體" w:hint="eastAsia"/>
          <w:color w:val="404040"/>
          <w:bdr w:val="single" w:sz="4" w:space="0" w:color="auto"/>
        </w:rPr>
        <w:t>主菜</w:t>
      </w:r>
      <w:r w:rsidRPr="00940C77">
        <w:rPr>
          <w:rFonts w:eastAsia="標楷體" w:hint="eastAsia"/>
          <w:color w:val="404040"/>
        </w:rPr>
        <w:t>調整：</w:t>
      </w:r>
      <w:r w:rsidRPr="00940C77">
        <w:rPr>
          <w:rFonts w:eastAsia="標楷體"/>
          <w:color w:val="404040"/>
        </w:rPr>
        <w:t>C5</w:t>
      </w:r>
      <w:r w:rsidRPr="00940C77">
        <w:rPr>
          <w:rFonts w:eastAsia="標楷體" w:hint="eastAsia"/>
          <w:color w:val="404040"/>
        </w:rPr>
        <w:t>｢蔥燒豬柳｣調整為｢季豆肉絲｣、</w:t>
      </w:r>
      <w:r w:rsidRPr="00940C77">
        <w:rPr>
          <w:rFonts w:eastAsia="標楷體"/>
          <w:color w:val="404040"/>
        </w:rPr>
        <w:t>D4</w:t>
      </w:r>
      <w:r w:rsidRPr="00940C77">
        <w:rPr>
          <w:rFonts w:eastAsia="標楷體" w:hint="eastAsia"/>
          <w:color w:val="404040"/>
        </w:rPr>
        <w:t>｢時瓜燒肉｣調整為｢梅干燒肉｣、</w:t>
      </w:r>
      <w:r w:rsidRPr="00940C77">
        <w:rPr>
          <w:rFonts w:eastAsia="標楷體"/>
          <w:color w:val="404040"/>
        </w:rPr>
        <w:t>F1</w:t>
      </w:r>
      <w:r w:rsidRPr="00940C77">
        <w:rPr>
          <w:rFonts w:eastAsia="標楷體" w:hint="eastAsia"/>
          <w:color w:val="404040"/>
        </w:rPr>
        <w:t>｢魚香豬柳｣調整為｢魚香肉絲｣、</w:t>
      </w:r>
      <w:r w:rsidRPr="00940C77">
        <w:rPr>
          <w:rFonts w:eastAsia="標楷體"/>
          <w:color w:val="404040"/>
        </w:rPr>
        <w:t>F4</w:t>
      </w:r>
      <w:r w:rsidRPr="00940C77">
        <w:rPr>
          <w:rFonts w:eastAsia="標楷體" w:hint="eastAsia"/>
          <w:color w:val="404040"/>
        </w:rPr>
        <w:t>｢豆薯燒雞｣調整為｢</w:t>
      </w:r>
      <w:r>
        <w:rPr>
          <w:rFonts w:eastAsia="標楷體" w:hint="eastAsia"/>
          <w:color w:val="FF0000"/>
        </w:rPr>
        <w:t>菜頭</w:t>
      </w:r>
      <w:r w:rsidRPr="00940C77">
        <w:rPr>
          <w:rFonts w:eastAsia="標楷體" w:hint="eastAsia"/>
          <w:color w:val="404040"/>
        </w:rPr>
        <w:t>燒雞｣、</w:t>
      </w:r>
      <w:r w:rsidRPr="00940C77">
        <w:rPr>
          <w:rFonts w:eastAsia="標楷體"/>
          <w:color w:val="404040"/>
        </w:rPr>
        <w:t>G5</w:t>
      </w:r>
      <w:r w:rsidRPr="00940C77">
        <w:rPr>
          <w:rFonts w:eastAsia="標楷體" w:hint="eastAsia"/>
          <w:color w:val="404040"/>
        </w:rPr>
        <w:t>｢黑椒豬柳｣調整為｢黑椒肉絲｣、</w:t>
      </w:r>
      <w:r w:rsidRPr="00940C77">
        <w:rPr>
          <w:rFonts w:eastAsia="標楷體"/>
          <w:color w:val="404040"/>
        </w:rPr>
        <w:t>H1</w:t>
      </w:r>
      <w:r w:rsidRPr="00940C77">
        <w:rPr>
          <w:rFonts w:eastAsia="標楷體" w:hint="eastAsia"/>
          <w:color w:val="404040"/>
        </w:rPr>
        <w:t>｢京醬肉片｣調整為｢京醬絞肉｣；</w:t>
      </w:r>
      <w:r w:rsidRPr="00940C77">
        <w:rPr>
          <w:rFonts w:eastAsia="標楷體" w:hint="eastAsia"/>
          <w:color w:val="404040"/>
          <w:bdr w:val="single" w:sz="4" w:space="0" w:color="auto"/>
        </w:rPr>
        <w:t>副菜一</w:t>
      </w:r>
      <w:r w:rsidRPr="00940C77">
        <w:rPr>
          <w:rFonts w:eastAsia="標楷體" w:hint="eastAsia"/>
          <w:color w:val="404040"/>
        </w:rPr>
        <w:t>調整：</w:t>
      </w:r>
      <w:r w:rsidRPr="00940C77">
        <w:rPr>
          <w:rFonts w:eastAsia="標楷體"/>
          <w:color w:val="404040"/>
        </w:rPr>
        <w:t>C3</w:t>
      </w:r>
      <w:r w:rsidRPr="00940C77">
        <w:rPr>
          <w:rFonts w:eastAsia="標楷體" w:hint="eastAsia"/>
          <w:color w:val="404040"/>
        </w:rPr>
        <w:t>｢黑椒肉醬｣調整為｢黑椒蛋香｣、</w:t>
      </w:r>
      <w:r w:rsidRPr="00940C77">
        <w:rPr>
          <w:rFonts w:eastAsia="標楷體"/>
          <w:color w:val="404040"/>
        </w:rPr>
        <w:t>D5</w:t>
      </w:r>
      <w:r w:rsidRPr="00940C77">
        <w:rPr>
          <w:rFonts w:eastAsia="標楷體" w:hint="eastAsia"/>
          <w:color w:val="404040"/>
        </w:rPr>
        <w:t>｢沙茶海茸｣調整為｢肉絲玉菜｣、</w:t>
      </w:r>
      <w:r w:rsidRPr="00940C77">
        <w:rPr>
          <w:rFonts w:eastAsia="標楷體"/>
          <w:color w:val="404040"/>
        </w:rPr>
        <w:t>E1</w:t>
      </w:r>
      <w:r w:rsidRPr="00940C77">
        <w:rPr>
          <w:rFonts w:eastAsia="標楷體" w:hint="eastAsia"/>
          <w:color w:val="404040"/>
        </w:rPr>
        <w:t>｢雙絲炒蛋｣調整為｢金珠翠玉｣、</w:t>
      </w:r>
      <w:r w:rsidRPr="00940C77">
        <w:rPr>
          <w:rFonts w:eastAsia="標楷體"/>
          <w:color w:val="404040"/>
        </w:rPr>
        <w:t>E2</w:t>
      </w:r>
      <w:r w:rsidRPr="00940C77">
        <w:rPr>
          <w:rFonts w:eastAsia="標楷體" w:hint="eastAsia"/>
          <w:color w:val="404040"/>
        </w:rPr>
        <w:t>｢沙茶凍腐｣調整為｢家常豆腐｣、</w:t>
      </w:r>
      <w:r w:rsidRPr="00940C77">
        <w:rPr>
          <w:rFonts w:eastAsia="標楷體"/>
          <w:color w:val="404040"/>
        </w:rPr>
        <w:t>E4</w:t>
      </w:r>
      <w:r w:rsidRPr="00940C77">
        <w:rPr>
          <w:rFonts w:eastAsia="標楷體" w:hint="eastAsia"/>
          <w:color w:val="404040"/>
        </w:rPr>
        <w:t>｢鮮拌豆腐｣調整為｢鮮拌花椰｣、</w:t>
      </w:r>
      <w:r w:rsidRPr="00940C77">
        <w:rPr>
          <w:rFonts w:eastAsia="標楷體"/>
          <w:color w:val="404040"/>
        </w:rPr>
        <w:t>F5</w:t>
      </w:r>
      <w:r w:rsidRPr="00940C77">
        <w:rPr>
          <w:rFonts w:eastAsia="標楷體" w:hint="eastAsia"/>
          <w:color w:val="404040"/>
        </w:rPr>
        <w:t>｢醬燒凍腐｣調整為｢醬燒油腐｣、</w:t>
      </w:r>
      <w:r w:rsidRPr="00940C77">
        <w:rPr>
          <w:rFonts w:eastAsia="標楷體"/>
          <w:color w:val="404040"/>
        </w:rPr>
        <w:t>G2</w:t>
      </w:r>
      <w:r w:rsidRPr="00940C77">
        <w:rPr>
          <w:rFonts w:eastAsia="標楷體" w:hint="eastAsia"/>
          <w:color w:val="404040"/>
        </w:rPr>
        <w:t>｢玉筍豆腐｣調整為｢麻婆豆腐｣、</w:t>
      </w:r>
      <w:r w:rsidRPr="00940C77">
        <w:rPr>
          <w:rFonts w:eastAsia="標楷體"/>
          <w:color w:val="404040"/>
        </w:rPr>
        <w:t>G4</w:t>
      </w:r>
      <w:r w:rsidRPr="00940C77">
        <w:rPr>
          <w:rFonts w:eastAsia="標楷體" w:hint="eastAsia"/>
          <w:color w:val="404040"/>
        </w:rPr>
        <w:t>｢絞肉時瓜｣調整為｢絞肉玉菜｣；</w:t>
      </w:r>
      <w:r w:rsidRPr="00940C77">
        <w:rPr>
          <w:rFonts w:eastAsia="標楷體" w:hint="eastAsia"/>
          <w:color w:val="404040"/>
          <w:bdr w:val="single" w:sz="4" w:space="0" w:color="auto"/>
        </w:rPr>
        <w:t>副菜二</w:t>
      </w:r>
      <w:r w:rsidRPr="00940C77">
        <w:rPr>
          <w:rFonts w:eastAsia="標楷體" w:hint="eastAsia"/>
          <w:color w:val="404040"/>
        </w:rPr>
        <w:t>調整：</w:t>
      </w:r>
      <w:r w:rsidRPr="00940C77">
        <w:rPr>
          <w:rFonts w:eastAsia="標楷體"/>
          <w:color w:val="404040"/>
        </w:rPr>
        <w:t>C4</w:t>
      </w:r>
      <w:r w:rsidRPr="00940C77">
        <w:rPr>
          <w:rFonts w:eastAsia="標楷體" w:hint="eastAsia"/>
          <w:color w:val="404040"/>
        </w:rPr>
        <w:t>｢瓜粒肉末｣調整為｢銀蘿肉末｣、</w:t>
      </w:r>
      <w:r w:rsidRPr="00940C77">
        <w:rPr>
          <w:rFonts w:eastAsia="標楷體"/>
          <w:color w:val="404040"/>
        </w:rPr>
        <w:t>D2</w:t>
      </w:r>
      <w:r w:rsidRPr="00940C77">
        <w:rPr>
          <w:rFonts w:eastAsia="標楷體" w:hint="eastAsia"/>
          <w:color w:val="404040"/>
        </w:rPr>
        <w:t>｢咕咾油腐｣調整為｢酸菜豆腐｣、</w:t>
      </w:r>
      <w:r w:rsidRPr="00940C77">
        <w:rPr>
          <w:rFonts w:eastAsia="標楷體"/>
          <w:color w:val="404040"/>
        </w:rPr>
        <w:t>D4</w:t>
      </w:r>
      <w:r w:rsidRPr="00940C77">
        <w:rPr>
          <w:rFonts w:eastAsia="標楷體" w:hint="eastAsia"/>
          <w:color w:val="404040"/>
        </w:rPr>
        <w:t>｢酸菜絞肉｣調整為｢咕咾油腐｣、</w:t>
      </w:r>
      <w:r w:rsidRPr="00940C77">
        <w:rPr>
          <w:rFonts w:eastAsia="標楷體"/>
          <w:color w:val="404040"/>
        </w:rPr>
        <w:t>E2</w:t>
      </w:r>
      <w:r w:rsidRPr="00940C77">
        <w:rPr>
          <w:rFonts w:eastAsia="標楷體" w:hint="eastAsia"/>
          <w:color w:val="404040"/>
        </w:rPr>
        <w:t>｢金珠翠玉｣調整為｢雙絲炒蛋｣、</w:t>
      </w:r>
      <w:r w:rsidRPr="00940C77">
        <w:rPr>
          <w:rFonts w:eastAsia="標楷體"/>
          <w:color w:val="404040"/>
        </w:rPr>
        <w:t>F3</w:t>
      </w:r>
      <w:r w:rsidRPr="00940C77">
        <w:rPr>
          <w:rFonts w:eastAsia="標楷體" w:hint="eastAsia"/>
          <w:color w:val="404040"/>
        </w:rPr>
        <w:t>｢芹香干片｣調整為｢芹香豆干｣、</w:t>
      </w:r>
      <w:r w:rsidRPr="00940C77">
        <w:rPr>
          <w:rFonts w:eastAsia="標楷體"/>
          <w:color w:val="404040"/>
        </w:rPr>
        <w:t>G1</w:t>
      </w:r>
      <w:r w:rsidRPr="00940C77">
        <w:rPr>
          <w:rFonts w:eastAsia="標楷體" w:hint="eastAsia"/>
          <w:color w:val="404040"/>
        </w:rPr>
        <w:t>｢沙茶寬粉｣調整為｢沙茶冬粉｣、</w:t>
      </w:r>
      <w:r w:rsidRPr="00940C77">
        <w:rPr>
          <w:rFonts w:eastAsia="標楷體"/>
          <w:color w:val="404040"/>
        </w:rPr>
        <w:t>G3</w:t>
      </w:r>
      <w:r w:rsidRPr="00940C77">
        <w:rPr>
          <w:rFonts w:eastAsia="標楷體" w:hint="eastAsia"/>
          <w:color w:val="404040"/>
        </w:rPr>
        <w:t>｢韭菜豆芽｣調整為｢田園肉絲｣、</w:t>
      </w:r>
      <w:r w:rsidRPr="00940C77">
        <w:rPr>
          <w:rFonts w:eastAsia="標楷體"/>
          <w:color w:val="404040"/>
        </w:rPr>
        <w:t>G4</w:t>
      </w:r>
      <w:r w:rsidRPr="00940C77">
        <w:rPr>
          <w:rFonts w:eastAsia="標楷體" w:hint="eastAsia"/>
          <w:color w:val="404040"/>
        </w:rPr>
        <w:t>｢青椒干片｣調整為｢敏豆干片｣；</w:t>
      </w:r>
      <w:r w:rsidRPr="00940C77">
        <w:rPr>
          <w:rFonts w:eastAsia="標楷體" w:hint="eastAsia"/>
          <w:color w:val="404040"/>
          <w:bdr w:val="single" w:sz="4" w:space="0" w:color="auto"/>
        </w:rPr>
        <w:t>湯品</w:t>
      </w:r>
      <w:r w:rsidRPr="00940C77">
        <w:rPr>
          <w:rFonts w:eastAsia="標楷體" w:hint="eastAsia"/>
          <w:color w:val="404040"/>
        </w:rPr>
        <w:t>調整：</w:t>
      </w:r>
      <w:r w:rsidRPr="00940C77">
        <w:rPr>
          <w:rFonts w:eastAsia="標楷體"/>
          <w:color w:val="404040"/>
        </w:rPr>
        <w:t>E1</w:t>
      </w:r>
      <w:r w:rsidRPr="00940C77">
        <w:rPr>
          <w:rFonts w:eastAsia="標楷體" w:hint="eastAsia"/>
          <w:color w:val="404040"/>
        </w:rPr>
        <w:t>｢木須豆腐湯｣調整為｢木須豆皮湯｣、</w:t>
      </w:r>
      <w:r w:rsidRPr="00940C77">
        <w:rPr>
          <w:rFonts w:eastAsia="標楷體"/>
          <w:color w:val="404040"/>
        </w:rPr>
        <w:t>E3</w:t>
      </w:r>
      <w:r w:rsidRPr="00940C77">
        <w:rPr>
          <w:rFonts w:eastAsia="標楷體" w:hint="eastAsia"/>
          <w:color w:val="404040"/>
        </w:rPr>
        <w:t>｢時蔬雞湯｣調整為｢時蔬蛋花湯｣、</w:t>
      </w:r>
      <w:r w:rsidRPr="00940C77">
        <w:rPr>
          <w:rFonts w:eastAsia="標楷體"/>
          <w:color w:val="404040"/>
        </w:rPr>
        <w:t>F1</w:t>
      </w:r>
      <w:r w:rsidRPr="00940C77">
        <w:rPr>
          <w:rFonts w:eastAsia="標楷體" w:hint="eastAsia"/>
          <w:color w:val="404040"/>
        </w:rPr>
        <w:t>｢金針肉絲湯｣調整為｢金針湯｣、</w:t>
      </w:r>
      <w:r w:rsidRPr="00940C77">
        <w:rPr>
          <w:rFonts w:eastAsia="標楷體"/>
          <w:color w:val="404040"/>
        </w:rPr>
        <w:t>F4</w:t>
      </w:r>
      <w:r w:rsidRPr="00940C77">
        <w:rPr>
          <w:rFonts w:eastAsia="標楷體" w:hint="eastAsia"/>
          <w:color w:val="404040"/>
        </w:rPr>
        <w:t>｢銀耳枸杞湯｣調整為｢黑糖雙耳露｣、</w:t>
      </w:r>
      <w:r w:rsidRPr="00940C77">
        <w:rPr>
          <w:rFonts w:eastAsia="標楷體"/>
          <w:color w:val="404040"/>
        </w:rPr>
        <w:t>G2</w:t>
      </w:r>
      <w:r w:rsidRPr="00940C77">
        <w:rPr>
          <w:rFonts w:eastAsia="標楷體" w:hint="eastAsia"/>
          <w:color w:val="404040"/>
        </w:rPr>
        <w:t>｢雪蓮瓜湯｣調整為｢雪蓮蒡湯｣、</w:t>
      </w:r>
      <w:r w:rsidRPr="00940C77">
        <w:rPr>
          <w:rFonts w:eastAsia="標楷體"/>
          <w:color w:val="404040"/>
        </w:rPr>
        <w:t>G3</w:t>
      </w:r>
      <w:r w:rsidRPr="00940C77">
        <w:rPr>
          <w:rFonts w:eastAsia="標楷體" w:hint="eastAsia"/>
          <w:color w:val="404040"/>
        </w:rPr>
        <w:t>｢田園濃湯｣調整為｢玉米濃湯｣、</w:t>
      </w:r>
      <w:r w:rsidRPr="00940C77">
        <w:rPr>
          <w:rFonts w:eastAsia="標楷體"/>
          <w:color w:val="404040"/>
        </w:rPr>
        <w:t>G4</w:t>
      </w:r>
      <w:r w:rsidRPr="00940C77">
        <w:rPr>
          <w:rFonts w:eastAsia="標楷體" w:hint="eastAsia"/>
          <w:color w:val="404040"/>
        </w:rPr>
        <w:t>｢綠豆地瓜湯｣調整為｢枸杞愛玉湯｣、</w:t>
      </w:r>
      <w:r w:rsidRPr="00940C77">
        <w:rPr>
          <w:rFonts w:eastAsia="標楷體"/>
          <w:color w:val="404040"/>
        </w:rPr>
        <w:t>G5</w:t>
      </w:r>
      <w:r w:rsidRPr="00940C77">
        <w:rPr>
          <w:rFonts w:eastAsia="標楷體" w:hint="eastAsia"/>
          <w:color w:val="404040"/>
        </w:rPr>
        <w:t>｢青菜豆腐湯｣調整為｢青菜豆皮湯｣、</w:t>
      </w:r>
      <w:r w:rsidRPr="00940C77">
        <w:rPr>
          <w:rFonts w:eastAsia="標楷體"/>
          <w:color w:val="404040"/>
        </w:rPr>
        <w:t>H4</w:t>
      </w:r>
      <w:r w:rsidRPr="00940C77">
        <w:rPr>
          <w:rFonts w:eastAsia="標楷體" w:hint="eastAsia"/>
          <w:color w:val="404040"/>
        </w:rPr>
        <w:t>｢紅豆湯｣調整為｢紅豆西米露｣。</w:t>
      </w:r>
    </w:p>
    <w:p w:rsidR="006A1147" w:rsidRPr="006B76FC" w:rsidRDefault="006A1147">
      <w:pPr>
        <w:widowControl/>
        <w:rPr>
          <w:b/>
          <w:color w:val="404040"/>
        </w:rPr>
      </w:pPr>
      <w:r w:rsidRPr="006B76FC">
        <w:rPr>
          <w:b/>
          <w:color w:val="404040"/>
        </w:rPr>
        <w:br w:type="page"/>
      </w:r>
    </w:p>
    <w:p w:rsidR="006A1147" w:rsidRPr="006B76FC" w:rsidRDefault="006A1147" w:rsidP="00D33FBD">
      <w:pPr>
        <w:snapToGrid w:val="0"/>
        <w:rPr>
          <w:rFonts w:eastAsia="標楷體"/>
          <w:b/>
          <w:color w:val="404040"/>
          <w:sz w:val="28"/>
        </w:rPr>
      </w:pPr>
      <w:r w:rsidRPr="006B76FC">
        <w:rPr>
          <w:rFonts w:eastAsia="標楷體"/>
          <w:b/>
          <w:color w:val="404040"/>
          <w:sz w:val="28"/>
        </w:rPr>
        <w:t>106</w:t>
      </w:r>
      <w:r w:rsidRPr="006B76FC">
        <w:rPr>
          <w:rFonts w:eastAsia="標楷體" w:hint="eastAsia"/>
          <w:b/>
          <w:color w:val="404040"/>
          <w:sz w:val="28"/>
        </w:rPr>
        <w:t>學年國民中學葷食</w:t>
      </w:r>
      <w:r w:rsidRPr="006B76FC">
        <w:rPr>
          <w:rFonts w:eastAsia="標楷體"/>
          <w:b/>
          <w:color w:val="404040"/>
          <w:sz w:val="28"/>
        </w:rPr>
        <w:t>C</w:t>
      </w:r>
      <w:r w:rsidRPr="006B76FC">
        <w:rPr>
          <w:rFonts w:eastAsia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4869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426"/>
        <w:gridCol w:w="930"/>
        <w:gridCol w:w="1024"/>
        <w:gridCol w:w="1133"/>
        <w:gridCol w:w="1842"/>
        <w:gridCol w:w="1276"/>
        <w:gridCol w:w="1982"/>
        <w:gridCol w:w="1276"/>
        <w:gridCol w:w="2141"/>
        <w:gridCol w:w="551"/>
        <w:gridCol w:w="1276"/>
        <w:gridCol w:w="1702"/>
      </w:tblGrid>
      <w:tr w:rsidR="006A1147" w:rsidRPr="006B76FC" w:rsidTr="008C60B6">
        <w:trPr>
          <w:trHeight w:val="170"/>
        </w:trPr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62" w:left="-149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6A1147" w:rsidRPr="006B76FC" w:rsidTr="008C60B6">
        <w:trPr>
          <w:trHeight w:val="170"/>
        </w:trPr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29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/>
              <w:rPr>
                <w:rFonts w:eastAsia="標楷體"/>
                <w:color w:val="404040"/>
              </w:rPr>
            </w:pPr>
          </w:p>
        </w:tc>
        <w:tc>
          <w:tcPr>
            <w:tcW w:w="32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/>
              </w:rPr>
            </w:pPr>
          </w:p>
        </w:tc>
        <w:tc>
          <w:tcPr>
            <w:tcW w:w="592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27" w:left="-65"/>
              <w:rPr>
                <w:rFonts w:eastAsia="標楷體"/>
                <w:bCs/>
                <w:color w:val="404040"/>
              </w:rPr>
            </w:pPr>
          </w:p>
        </w:tc>
        <w:tc>
          <w:tcPr>
            <w:tcW w:w="637" w:type="pct"/>
            <w:shd w:val="clear" w:color="auto" w:fill="FFFFFF"/>
            <w:vAlign w:val="center"/>
          </w:tcPr>
          <w:p w:rsidR="006A1147" w:rsidRPr="006B76FC" w:rsidRDefault="006A1147" w:rsidP="006D191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40" w:left="-96"/>
              <w:rPr>
                <w:rFonts w:eastAsia="標楷體"/>
                <w:color w:val="404040"/>
              </w:rPr>
            </w:pPr>
          </w:p>
        </w:tc>
        <w:tc>
          <w:tcPr>
            <w:tcW w:w="688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6A1147" w:rsidRPr="006B76FC" w:rsidTr="008C60B6">
        <w:trPr>
          <w:trHeight w:val="169"/>
        </w:trPr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299" w:type="pct"/>
            <w:shd w:val="clear" w:color="auto" w:fill="FFFFFF"/>
            <w:vAlign w:val="center"/>
          </w:tcPr>
          <w:p w:rsidR="006A1147" w:rsidRPr="006B76FC" w:rsidRDefault="006A1147" w:rsidP="006D191A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bCs/>
                <w:color w:val="404040"/>
              </w:rPr>
            </w:pPr>
          </w:p>
        </w:tc>
        <w:tc>
          <w:tcPr>
            <w:tcW w:w="32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/>
              </w:rPr>
            </w:pPr>
          </w:p>
        </w:tc>
        <w:tc>
          <w:tcPr>
            <w:tcW w:w="592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40" w:left="-96"/>
              <w:rPr>
                <w:rFonts w:eastAsia="標楷體"/>
                <w:bCs/>
                <w:color w:val="404040"/>
              </w:rPr>
            </w:pPr>
          </w:p>
        </w:tc>
        <w:tc>
          <w:tcPr>
            <w:tcW w:w="637" w:type="pct"/>
            <w:shd w:val="clear" w:color="auto" w:fill="FFFFFF"/>
            <w:vAlign w:val="center"/>
          </w:tcPr>
          <w:p w:rsidR="006A1147" w:rsidRPr="006B76FC" w:rsidRDefault="006A1147" w:rsidP="006D191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40" w:left="-96"/>
              <w:rPr>
                <w:rFonts w:eastAsia="標楷體"/>
                <w:bCs/>
                <w:color w:val="404040"/>
              </w:rPr>
            </w:pPr>
          </w:p>
        </w:tc>
        <w:tc>
          <w:tcPr>
            <w:tcW w:w="688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40" w:lineRule="exact"/>
              <w:ind w:leftChars="-47" w:left="-113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6A1147" w:rsidRPr="006B76FC" w:rsidTr="008C60B6">
        <w:trPr>
          <w:trHeight w:val="496"/>
        </w:trPr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4B0D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C3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4B0D88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柳葉魚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柳葉魚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黑椒蛋香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A1147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</w:p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玉米筍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黑椒粒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絞肉玉菜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6A1147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冬粉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</w:p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羅宋湯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A1147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</w:p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大骨</w:t>
            </w:r>
          </w:p>
        </w:tc>
      </w:tr>
      <w:tr w:rsidR="006A1147" w:rsidRPr="006B76FC" w:rsidTr="008C60B6">
        <w:trPr>
          <w:trHeight w:val="484"/>
        </w:trPr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4B0D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C4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4B0D88" w:rsidRDefault="006A1147" w:rsidP="00AE54D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4B0D88">
              <w:rPr>
                <w:rFonts w:ascii="標楷體" w:eastAsia="標楷體" w:hAnsi="標楷體" w:hint="eastAsia"/>
                <w:bCs/>
                <w:color w:val="40404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燒</w:t>
            </w:r>
            <w:r w:rsidRPr="004B0D88">
              <w:rPr>
                <w:rFonts w:ascii="標楷體" w:eastAsia="標楷體" w:hAnsi="標楷體" w:hint="eastAsia"/>
                <w:bCs/>
                <w:color w:val="404040"/>
              </w:rPr>
              <w:t>雞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6A1147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4B0D88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</w:p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濕海帶結</w:t>
            </w:r>
            <w:r w:rsidRPr="004B0D88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豆瓣醬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毛豆西滷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A1147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</w:p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銀蘿肉末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6A1147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</w:p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銀耳枸杞湯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濕白木耳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枸杞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8C60B6">
        <w:trPr>
          <w:trHeight w:val="416"/>
        </w:trPr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4B0D8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C5</w:t>
            </w:r>
          </w:p>
        </w:tc>
        <w:tc>
          <w:tcPr>
            <w:tcW w:w="299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4B0D88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4B0D88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米</w:t>
            </w:r>
            <w:r w:rsidRPr="004B0D88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4B0D88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胚芽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季豆肉絲</w:t>
            </w:r>
          </w:p>
        </w:tc>
        <w:tc>
          <w:tcPr>
            <w:tcW w:w="592" w:type="pct"/>
            <w:shd w:val="clear" w:color="auto" w:fill="FFFFFF"/>
            <w:vAlign w:val="center"/>
          </w:tcPr>
          <w:p w:rsidR="006A1147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敏豆</w:t>
            </w:r>
          </w:p>
          <w:p w:rsidR="006A1147" w:rsidRPr="004B0D88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番茄炒蛋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A1147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4B0D88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番茄醬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4B0D88">
              <w:rPr>
                <w:rFonts w:ascii="標楷體" w:eastAsia="標楷體" w:hAnsi="標楷體" w:hint="eastAsia"/>
                <w:color w:val="404040"/>
              </w:rPr>
              <w:t>芹香豆干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6A1147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豆干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芹菜</w:t>
            </w:r>
          </w:p>
          <w:p w:rsidR="006A1147" w:rsidRPr="004B0D88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A1147" w:rsidRPr="004B0D88" w:rsidRDefault="006A1147" w:rsidP="004B0D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柴魚紫菜湯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6A1147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乾紫菜</w:t>
            </w:r>
          </w:p>
          <w:p w:rsidR="006A1147" w:rsidRPr="004B0D88" w:rsidRDefault="006A1147" w:rsidP="004B0D88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  <w:r w:rsidRPr="004B0D88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D33FBD">
      <w:pPr>
        <w:rPr>
          <w:rFonts w:eastAsia="標楷體"/>
          <w:color w:val="404040"/>
          <w:sz w:val="16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C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</w:t>
      </w:r>
      <w:r w:rsidRPr="006B76FC">
        <w:rPr>
          <w:rFonts w:eastAsia="標楷體" w:hint="eastAsia"/>
          <w:color w:val="404040"/>
          <w:sz w:val="16"/>
          <w:szCs w:val="20"/>
        </w:rPr>
        <w:t>（食材重量以</w:t>
      </w:r>
      <w:r w:rsidRPr="006B76FC">
        <w:rPr>
          <w:rFonts w:eastAsia="標楷體"/>
          <w:color w:val="404040"/>
          <w:sz w:val="16"/>
          <w:szCs w:val="20"/>
        </w:rPr>
        <w:t>100</w:t>
      </w:r>
      <w:r w:rsidRPr="006B76FC">
        <w:rPr>
          <w:rFonts w:eastAsia="標楷體" w:hint="eastAsia"/>
          <w:color w:val="404040"/>
          <w:sz w:val="16"/>
          <w:szCs w:val="20"/>
        </w:rPr>
        <w:t>人份計量，營養分析以個人計量）</w:t>
      </w:r>
      <w:r w:rsidRPr="006B76FC">
        <w:rPr>
          <w:rFonts w:eastAsia="標楷體" w:hint="eastAsia"/>
          <w:bCs/>
          <w:color w:val="404040"/>
          <w:sz w:val="16"/>
          <w:szCs w:val="20"/>
        </w:rPr>
        <w:t>其中生雞丁為包含</w:t>
      </w:r>
      <w:r w:rsidRPr="006B76FC">
        <w:rPr>
          <w:rFonts w:eastAsia="標楷體"/>
          <w:bCs/>
          <w:color w:val="404040"/>
          <w:sz w:val="16"/>
          <w:szCs w:val="20"/>
        </w:rPr>
        <w:t>23%</w:t>
      </w:r>
      <w:r w:rsidRPr="006B76FC">
        <w:rPr>
          <w:rFonts w:eastAsia="標楷體" w:hint="eastAsia"/>
          <w:bCs/>
          <w:color w:val="404040"/>
          <w:sz w:val="16"/>
          <w:szCs w:val="20"/>
        </w:rPr>
        <w:t>骨頭之採購量</w:t>
      </w:r>
      <w:r w:rsidRPr="006B76FC">
        <w:rPr>
          <w:rFonts w:eastAsia="標楷體"/>
          <w:color w:val="404040"/>
          <w:sz w:val="16"/>
          <w:szCs w:val="20"/>
        </w:rPr>
        <w:t xml:space="preserve">                 </w:t>
      </w:r>
      <w:r w:rsidRPr="006B76FC">
        <w:rPr>
          <w:rFonts w:eastAsia="標楷體" w:hint="eastAsia"/>
          <w:color w:val="404040"/>
          <w:sz w:val="16"/>
          <w:szCs w:val="20"/>
        </w:rPr>
        <w:t>每週供應特餐一次，當日主食及副菜一得混搭供應，國中</w:t>
      </w:r>
      <w:r w:rsidRPr="006B76FC">
        <w:rPr>
          <w:rFonts w:eastAsia="標楷體"/>
          <w:color w:val="404040"/>
          <w:sz w:val="16"/>
          <w:szCs w:val="20"/>
        </w:rPr>
        <w:t>:4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湯，國小</w:t>
      </w:r>
      <w:r w:rsidRPr="006B76FC">
        <w:rPr>
          <w:rFonts w:eastAsia="標楷體"/>
          <w:color w:val="404040"/>
          <w:sz w:val="16"/>
          <w:szCs w:val="20"/>
        </w:rPr>
        <w:t>:3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4835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570"/>
        <w:gridCol w:w="492"/>
        <w:gridCol w:w="1282"/>
        <w:gridCol w:w="423"/>
        <w:gridCol w:w="1582"/>
        <w:gridCol w:w="426"/>
        <w:gridCol w:w="1421"/>
        <w:gridCol w:w="426"/>
        <w:gridCol w:w="1421"/>
        <w:gridCol w:w="423"/>
        <w:gridCol w:w="1326"/>
        <w:gridCol w:w="423"/>
        <w:gridCol w:w="1418"/>
        <w:gridCol w:w="507"/>
        <w:gridCol w:w="467"/>
        <w:gridCol w:w="708"/>
        <w:gridCol w:w="714"/>
        <w:gridCol w:w="569"/>
        <w:gridCol w:w="439"/>
        <w:gridCol w:w="414"/>
      </w:tblGrid>
      <w:tr w:rsidR="006A1147" w:rsidRPr="006B76FC" w:rsidTr="00692934">
        <w:trPr>
          <w:trHeight w:val="313"/>
        </w:trPr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574" w:type="pct"/>
            <w:gridSpan w:val="2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598" w:type="pct"/>
            <w:gridSpan w:val="2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598" w:type="pct"/>
            <w:gridSpan w:val="2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全榖根莖類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豆魚肉蛋類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油脂堅果種子類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B40B40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692934">
        <w:trPr>
          <w:trHeight w:val="1005"/>
        </w:trPr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692934">
            <w:pPr>
              <w:snapToGrid w:val="0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29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6" w:left="-134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22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6A1147" w:rsidRPr="006B76FC" w:rsidTr="00692934">
        <w:trPr>
          <w:trHeight w:val="1073"/>
        </w:trPr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692934">
            <w:pPr>
              <w:snapToGrid w:val="0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FFFFFF"/>
          </w:tcPr>
          <w:p w:rsidR="006A1147" w:rsidRPr="006B76FC" w:rsidRDefault="006A114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29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59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6" w:left="-134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6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51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22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231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6A1147" w:rsidRPr="006B76FC" w:rsidTr="00692934">
        <w:trPr>
          <w:trHeight w:val="1050"/>
        </w:trPr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692934">
            <w:pPr>
              <w:snapToGrid w:val="0"/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15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柳葉魚</w:t>
            </w:r>
          </w:p>
        </w:tc>
        <w:tc>
          <w:tcPr>
            <w:tcW w:w="512" w:type="pct"/>
            <w:shd w:val="clear" w:color="auto" w:fill="FFFFFF"/>
          </w:tcPr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柳葉魚</w:t>
            </w:r>
          </w:p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(65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人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)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黑椒蛋香</w:t>
            </w: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2.4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B40B40">
              <w:rPr>
                <w:rFonts w:eastAsia="標楷體" w:hint="eastAsia"/>
                <w:color w:val="404040"/>
                <w:sz w:val="20"/>
                <w:szCs w:val="20"/>
              </w:rPr>
              <w:t>黑胡椒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013A39">
              <w:rPr>
                <w:rFonts w:ascii="標楷體" w:eastAsia="標楷體" w:hAnsi="標楷體" w:hint="eastAsia"/>
                <w:color w:val="404040"/>
              </w:rPr>
              <w:t>絞肉玉菜</w:t>
            </w: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絞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肉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冬粉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高麗菜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429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羅宋湯</w:t>
            </w:r>
          </w:p>
        </w:tc>
        <w:tc>
          <w:tcPr>
            <w:tcW w:w="459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775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05442">
              <w:rPr>
                <w:rFonts w:ascii="標楷體" w:eastAsia="標楷體" w:hAnsi="標楷體" w:cs="新細明體"/>
                <w:sz w:val="16"/>
                <w:szCs w:val="20"/>
              </w:rPr>
              <w:t>321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05442">
              <w:rPr>
                <w:rFonts w:ascii="標楷體" w:eastAsia="標楷體" w:hAnsi="標楷體" w:cs="新細明體"/>
                <w:sz w:val="16"/>
                <w:szCs w:val="20"/>
              </w:rPr>
              <w:t>761</w:t>
            </w:r>
          </w:p>
        </w:tc>
      </w:tr>
      <w:tr w:rsidR="006A1147" w:rsidRPr="006B76FC" w:rsidTr="00013A39">
        <w:trPr>
          <w:trHeight w:val="1309"/>
        </w:trPr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692934">
            <w:pPr>
              <w:snapToGrid w:val="0"/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15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AE54D3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豆瓣</w:t>
            </w:r>
            <w:r>
              <w:rPr>
                <w:rFonts w:eastAsia="標楷體" w:hint="eastAsia"/>
                <w:bCs/>
                <w:color w:val="404040"/>
                <w:szCs w:val="20"/>
              </w:rPr>
              <w:t>燒</w:t>
            </w:r>
            <w:r w:rsidRPr="00013A39">
              <w:rPr>
                <w:rFonts w:eastAsia="標楷體" w:hint="eastAsia"/>
                <w:bCs/>
                <w:color w:val="404040"/>
                <w:szCs w:val="20"/>
              </w:rPr>
              <w:t>雞</w:t>
            </w:r>
          </w:p>
        </w:tc>
        <w:tc>
          <w:tcPr>
            <w:tcW w:w="512" w:type="pct"/>
            <w:shd w:val="clear" w:color="auto" w:fill="FFFFFF"/>
          </w:tcPr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濕海帶結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豆瓣醬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毛豆西滷</w:t>
            </w: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毛豆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白菜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013A39">
              <w:rPr>
                <w:rFonts w:ascii="標楷體" w:eastAsia="標楷體" w:hAnsi="標楷體" w:hint="eastAsia"/>
                <w:color w:val="404040"/>
              </w:rPr>
              <w:t>銀蘿肉末</w:t>
            </w: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白蘿蔔</w:t>
            </w:r>
            <w:r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1.2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013A39">
            <w:pPr>
              <w:snapToGrid w:val="0"/>
              <w:spacing w:line="22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429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銀耳枸杞湯</w:t>
            </w:r>
          </w:p>
        </w:tc>
        <w:tc>
          <w:tcPr>
            <w:tcW w:w="459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濕白木耳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枸杞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>
              <w:rPr>
                <w:rFonts w:eastAsia="標楷體"/>
                <w:color w:val="404040"/>
                <w:sz w:val="20"/>
                <w:szCs w:val="20"/>
              </w:rPr>
              <w:t>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750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05442">
              <w:rPr>
                <w:rFonts w:ascii="標楷體" w:eastAsia="標楷體" w:hAnsi="標楷體" w:cs="新細明體"/>
                <w:sz w:val="16"/>
                <w:szCs w:val="20"/>
              </w:rPr>
              <w:t>132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05442">
              <w:rPr>
                <w:rFonts w:ascii="標楷體" w:eastAsia="標楷體" w:hAnsi="標楷體" w:cs="新細明體"/>
                <w:sz w:val="16"/>
                <w:szCs w:val="20"/>
              </w:rPr>
              <w:t>168</w:t>
            </w:r>
          </w:p>
        </w:tc>
      </w:tr>
      <w:tr w:rsidR="006A1147" w:rsidRPr="006B76FC" w:rsidTr="00692934">
        <w:trPr>
          <w:trHeight w:val="1192"/>
        </w:trPr>
        <w:tc>
          <w:tcPr>
            <w:tcW w:w="184" w:type="pct"/>
            <w:shd w:val="clear" w:color="auto" w:fill="FFFFFF"/>
            <w:vAlign w:val="center"/>
          </w:tcPr>
          <w:p w:rsidR="006A1147" w:rsidRPr="006B76FC" w:rsidRDefault="006A1147" w:rsidP="00692934">
            <w:pPr>
              <w:snapToGrid w:val="0"/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胚芽飯</w:t>
            </w:r>
          </w:p>
        </w:tc>
        <w:tc>
          <w:tcPr>
            <w:tcW w:w="415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胚芽</w:t>
            </w:r>
            <w:r>
              <w:rPr>
                <w:rFonts w:eastAsia="標楷體"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季豆肉絲</w:t>
            </w:r>
          </w:p>
        </w:tc>
        <w:tc>
          <w:tcPr>
            <w:tcW w:w="512" w:type="pct"/>
            <w:shd w:val="clear" w:color="auto" w:fill="FFFFFF"/>
          </w:tcPr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敏豆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8774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薑或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番茄炒蛋</w:t>
            </w: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番茄</w:t>
            </w:r>
            <w:r>
              <w:rPr>
                <w:rFonts w:eastAsia="標楷體"/>
                <w:color w:val="404040"/>
                <w:sz w:val="20"/>
                <w:szCs w:val="20"/>
              </w:rPr>
              <w:t>1.5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013A39">
              <w:rPr>
                <w:rFonts w:ascii="標楷體" w:eastAsia="標楷體" w:hAnsi="標楷體" w:hint="eastAsia"/>
                <w:color w:val="404040"/>
              </w:rPr>
              <w:t>芹香豆干</w:t>
            </w:r>
          </w:p>
        </w:tc>
        <w:tc>
          <w:tcPr>
            <w:tcW w:w="460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芹菜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429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013A39" w:rsidRDefault="006A1147" w:rsidP="00013A39">
            <w:pPr>
              <w:snapToGrid w:val="0"/>
              <w:spacing w:line="220" w:lineRule="exact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柴魚紫菜湯</w:t>
            </w:r>
          </w:p>
        </w:tc>
        <w:tc>
          <w:tcPr>
            <w:tcW w:w="459" w:type="pct"/>
            <w:shd w:val="clear" w:color="auto" w:fill="FFFFFF"/>
          </w:tcPr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柴魚片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乾紫菜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013A39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5.7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3.1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05442">
              <w:rPr>
                <w:rFonts w:eastAsia="標楷體"/>
                <w:color w:val="000000"/>
                <w:sz w:val="16"/>
                <w:szCs w:val="20"/>
              </w:rPr>
              <w:t>794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05442">
              <w:rPr>
                <w:rFonts w:ascii="標楷體" w:eastAsia="標楷體" w:hAnsi="標楷體" w:cs="新細明體"/>
                <w:sz w:val="16"/>
                <w:szCs w:val="20"/>
              </w:rPr>
              <w:t>428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505442">
              <w:rPr>
                <w:rFonts w:ascii="標楷體" w:eastAsia="標楷體" w:hAnsi="標楷體" w:cs="新細明體"/>
                <w:sz w:val="16"/>
                <w:szCs w:val="20"/>
              </w:rPr>
              <w:t>222</w:t>
            </w:r>
          </w:p>
        </w:tc>
      </w:tr>
    </w:tbl>
    <w:p w:rsidR="006A1147" w:rsidRPr="006B76FC" w:rsidRDefault="006A1147" w:rsidP="00D33FBD">
      <w:pPr>
        <w:rPr>
          <w:rFonts w:ascii="標楷體" w:eastAsia="標楷體" w:hAnsi="標楷體"/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</w:t>
      </w:r>
      <w:r>
        <w:rPr>
          <w:rFonts w:ascii="標楷體" w:eastAsia="標楷體" w:hAnsi="標楷體" w:hint="eastAsia"/>
          <w:b/>
          <w:color w:val="404040"/>
          <w:shd w:val="clear" w:color="auto" w:fill="FFFFFF"/>
        </w:rPr>
        <w:t>及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海鮮，不適合其過敏體質者食用」。</w:t>
      </w:r>
    </w:p>
    <w:p w:rsidR="006A1147" w:rsidRPr="006B76FC" w:rsidRDefault="006A1147" w:rsidP="00D33FBD">
      <w:pPr>
        <w:snapToGrid w:val="0"/>
        <w:rPr>
          <w:rFonts w:eastAsia="標楷體"/>
          <w:b/>
          <w:color w:val="404040"/>
          <w:sz w:val="28"/>
        </w:rPr>
      </w:pPr>
      <w:r w:rsidRPr="006B76FC">
        <w:rPr>
          <w:rFonts w:eastAsia="標楷體"/>
          <w:b/>
          <w:color w:val="404040"/>
          <w:sz w:val="28"/>
        </w:rPr>
        <w:br w:type="page"/>
        <w:t>106</w:t>
      </w:r>
      <w:r w:rsidRPr="006B76FC">
        <w:rPr>
          <w:rFonts w:eastAsia="標楷體" w:hint="eastAsia"/>
          <w:b/>
          <w:color w:val="404040"/>
          <w:sz w:val="28"/>
        </w:rPr>
        <w:t>學年國民中學葷食</w:t>
      </w:r>
      <w:r w:rsidRPr="006B76FC">
        <w:rPr>
          <w:rFonts w:eastAsia="標楷體"/>
          <w:b/>
          <w:color w:val="404040"/>
          <w:sz w:val="28"/>
        </w:rPr>
        <w:t>D</w:t>
      </w:r>
      <w:r w:rsidRPr="006B76FC">
        <w:rPr>
          <w:rFonts w:eastAsia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Y="1"/>
        <w:tblOverlap w:val="never"/>
        <w:tblW w:w="4958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568"/>
        <w:gridCol w:w="1028"/>
        <w:gridCol w:w="1129"/>
        <w:gridCol w:w="1145"/>
        <w:gridCol w:w="1962"/>
        <w:gridCol w:w="1210"/>
        <w:gridCol w:w="2069"/>
        <w:gridCol w:w="1239"/>
        <w:gridCol w:w="1866"/>
        <w:gridCol w:w="700"/>
        <w:gridCol w:w="1296"/>
        <w:gridCol w:w="1632"/>
      </w:tblGrid>
      <w:tr w:rsidR="006A1147" w:rsidRPr="006B76FC" w:rsidTr="00013F33">
        <w:trPr>
          <w:trHeight w:val="480"/>
        </w:trPr>
        <w:tc>
          <w:tcPr>
            <w:tcW w:w="17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6A1147" w:rsidRPr="006B76FC" w:rsidTr="00013F33">
        <w:trPr>
          <w:trHeight w:val="480"/>
        </w:trPr>
        <w:tc>
          <w:tcPr>
            <w:tcW w:w="179" w:type="pct"/>
            <w:shd w:val="clear" w:color="auto" w:fill="FFFFFF"/>
            <w:vAlign w:val="center"/>
          </w:tcPr>
          <w:p w:rsidR="006A1147" w:rsidRPr="006B76FC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A1147" w:rsidRPr="006B76FC" w:rsidRDefault="006A1147" w:rsidP="00505442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404040"/>
              </w:rPr>
            </w:pPr>
            <w:r w:rsidRPr="006B76FC">
              <w:rPr>
                <w:rFonts w:eastAsia="標楷體" w:hint="eastAsia"/>
                <w:bCs/>
                <w:color w:val="404040"/>
              </w:rPr>
              <w:t>白米飯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A1147" w:rsidRPr="00340252" w:rsidRDefault="006A1147" w:rsidP="00505442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kern w:val="0"/>
                <w:sz w:val="20"/>
              </w:rPr>
            </w:pPr>
            <w:r w:rsidRPr="00340252">
              <w:rPr>
                <w:rFonts w:eastAsia="標楷體" w:hint="eastAsia"/>
                <w:color w:val="404040"/>
                <w:kern w:val="0"/>
                <w:sz w:val="20"/>
              </w:rPr>
              <w:t>米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咖哩肉片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肉片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馬鈴薯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咖哩黺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蛋香花椰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敏豆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花椰菜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螞蟻上樹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冬粉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番茄時蔬湯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番茄</w:t>
            </w:r>
            <w:r w:rsidRPr="00505442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505442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013F33">
        <w:trPr>
          <w:trHeight w:val="480"/>
        </w:trPr>
        <w:tc>
          <w:tcPr>
            <w:tcW w:w="179" w:type="pct"/>
            <w:shd w:val="clear" w:color="auto" w:fill="FFFFFF"/>
            <w:vAlign w:val="center"/>
          </w:tcPr>
          <w:p w:rsidR="006A1147" w:rsidRPr="006B76FC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A1147" w:rsidRPr="006B76FC" w:rsidRDefault="006A1147" w:rsidP="00505442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404040"/>
              </w:rPr>
            </w:pPr>
            <w:r w:rsidRPr="006B76FC">
              <w:rPr>
                <w:rFonts w:eastAsia="標楷體" w:hint="eastAsia"/>
                <w:bCs/>
                <w:color w:val="404040"/>
              </w:rPr>
              <w:t>糙米飯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A1147" w:rsidRPr="00340252" w:rsidRDefault="006A1147" w:rsidP="00505442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kern w:val="0"/>
                <w:sz w:val="20"/>
              </w:rPr>
            </w:pPr>
            <w:r w:rsidRPr="00340252">
              <w:rPr>
                <w:rFonts w:eastAsia="標楷體" w:hint="eastAsia"/>
                <w:color w:val="404040"/>
                <w:kern w:val="0"/>
                <w:sz w:val="20"/>
              </w:rPr>
              <w:t>米</w:t>
            </w:r>
            <w:r w:rsidRPr="00340252">
              <w:rPr>
                <w:rFonts w:eastAsia="標楷體"/>
                <w:color w:val="404040"/>
                <w:kern w:val="0"/>
                <w:sz w:val="20"/>
              </w:rPr>
              <w:t xml:space="preserve"> </w:t>
            </w:r>
            <w:r w:rsidRPr="00340252">
              <w:rPr>
                <w:rFonts w:eastAsia="標楷體" w:hint="eastAsia"/>
                <w:color w:val="404040"/>
                <w:kern w:val="0"/>
                <w:sz w:val="20"/>
              </w:rPr>
              <w:t>糙米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香滷棒腿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棒棒腿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滷包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highlight w:val="yellow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紅白雙絲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酸菜豆腐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豆腐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酸菜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牛蒡薏仁湯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A1147" w:rsidRPr="00505442" w:rsidRDefault="006A1147" w:rsidP="00C33E4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牛蒡</w:t>
            </w:r>
            <w:r w:rsidRPr="00505442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薏仁</w:t>
            </w:r>
            <w:r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505442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枸杞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013F33">
        <w:trPr>
          <w:trHeight w:val="480"/>
        </w:trPr>
        <w:tc>
          <w:tcPr>
            <w:tcW w:w="179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324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404040"/>
              </w:rPr>
            </w:pPr>
          </w:p>
        </w:tc>
        <w:tc>
          <w:tcPr>
            <w:tcW w:w="356" w:type="pct"/>
            <w:shd w:val="clear" w:color="auto" w:fill="FFFFFF"/>
            <w:vAlign w:val="center"/>
          </w:tcPr>
          <w:p w:rsidR="006A1147" w:rsidRPr="00340252" w:rsidRDefault="006A1147" w:rsidP="008924F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kern w:val="0"/>
                <w:sz w:val="20"/>
              </w:rPr>
            </w:pPr>
          </w:p>
        </w:tc>
        <w:tc>
          <w:tcPr>
            <w:tcW w:w="361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46" w:left="-110" w:right="-50"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619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47" w:left="-113" w:right="-50"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653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54" w:left="-122" w:rightChars="-50" w:right="-120" w:hangingChars="4" w:hanging="8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391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45" w:left="-108" w:right="-50"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589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221" w:type="pct"/>
            <w:shd w:val="clear" w:color="auto" w:fill="FFFFFF"/>
            <w:vAlign w:val="center"/>
          </w:tcPr>
          <w:p w:rsidR="006A1147" w:rsidRPr="00EF2544" w:rsidRDefault="006A1147" w:rsidP="00EF2544">
            <w:pPr>
              <w:widowControl/>
              <w:snapToGrid w:val="0"/>
              <w:spacing w:line="220" w:lineRule="exact"/>
              <w:ind w:leftChars="-47" w:left="-113" w:right="-50"/>
              <w:jc w:val="center"/>
              <w:rPr>
                <w:rFonts w:eastAsia="標楷體"/>
                <w:bCs/>
                <w:color w:val="404040"/>
                <w:kern w:val="0"/>
                <w:sz w:val="20"/>
              </w:rPr>
            </w:pPr>
          </w:p>
        </w:tc>
        <w:tc>
          <w:tcPr>
            <w:tcW w:w="409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38" w:left="-91" w:right="-50"/>
              <w:jc w:val="center"/>
              <w:rPr>
                <w:rFonts w:eastAsia="標楷體"/>
                <w:bCs/>
                <w:color w:val="404040"/>
                <w:kern w:val="0"/>
              </w:rPr>
            </w:pPr>
          </w:p>
        </w:tc>
        <w:tc>
          <w:tcPr>
            <w:tcW w:w="515" w:type="pct"/>
            <w:shd w:val="clear" w:color="auto" w:fill="FFFFFF"/>
            <w:vAlign w:val="center"/>
          </w:tcPr>
          <w:p w:rsidR="006A1147" w:rsidRPr="006B76FC" w:rsidRDefault="006A1147" w:rsidP="008924FE">
            <w:pPr>
              <w:widowControl/>
              <w:snapToGrid w:val="0"/>
              <w:spacing w:line="240" w:lineRule="exact"/>
              <w:ind w:leftChars="-50" w:left="-120" w:rightChars="-100" w:right="-240"/>
              <w:jc w:val="center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</w:p>
        </w:tc>
      </w:tr>
      <w:tr w:rsidR="006A1147" w:rsidRPr="006B76FC" w:rsidTr="00013F33">
        <w:trPr>
          <w:trHeight w:val="480"/>
        </w:trPr>
        <w:tc>
          <w:tcPr>
            <w:tcW w:w="179" w:type="pct"/>
            <w:shd w:val="clear" w:color="auto" w:fill="FFFFFF"/>
            <w:vAlign w:val="center"/>
          </w:tcPr>
          <w:p w:rsidR="006A1147" w:rsidRPr="006B76FC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D4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505442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A1147" w:rsidRPr="008C60B6" w:rsidRDefault="006A1147" w:rsidP="0050544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8C60B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梅干燒肉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肉丁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濕梅干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白菜毛豆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咕咾油腐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油豆腐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青椒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仙草湯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仙草</w:t>
            </w:r>
            <w:r w:rsidRPr="00505442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013F33">
        <w:trPr>
          <w:trHeight w:val="480"/>
        </w:trPr>
        <w:tc>
          <w:tcPr>
            <w:tcW w:w="179" w:type="pct"/>
            <w:shd w:val="clear" w:color="auto" w:fill="FFFFFF"/>
            <w:vAlign w:val="center"/>
          </w:tcPr>
          <w:p w:rsidR="006A1147" w:rsidRPr="006B76FC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D5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505442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6A1147" w:rsidRPr="008C60B6" w:rsidRDefault="006A1147" w:rsidP="0050544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8C60B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8C60B6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8C60B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麥片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61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海茸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九層塔</w:t>
            </w:r>
            <w:r w:rsidRPr="00505442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505442">
              <w:rPr>
                <w:rFonts w:ascii="標楷體" w:eastAsia="標楷體" w:hAnsi="標楷體" w:hint="eastAsia"/>
                <w:color w:val="404040"/>
              </w:rPr>
              <w:t>肉絲高力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6A1147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</w:p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</w:rPr>
              <w:t>韭香豆包</w:t>
            </w:r>
          </w:p>
        </w:tc>
        <w:tc>
          <w:tcPr>
            <w:tcW w:w="58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豆包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韭菜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豆芽菜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  <w:r w:rsidRPr="00505442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505442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6A1147" w:rsidRPr="00505442" w:rsidRDefault="006A1147" w:rsidP="00505442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紫菜</w:t>
            </w:r>
            <w:r w:rsidRPr="00505442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金針菇</w:t>
            </w:r>
            <w:r w:rsidRPr="00505442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505442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D33FBD">
      <w:pPr>
        <w:rPr>
          <w:rFonts w:eastAsia="標楷體"/>
          <w:color w:val="404040"/>
          <w:sz w:val="16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D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</w:t>
      </w:r>
      <w:r w:rsidRPr="006B76FC">
        <w:rPr>
          <w:rFonts w:eastAsia="標楷體" w:hint="eastAsia"/>
          <w:color w:val="404040"/>
          <w:sz w:val="16"/>
          <w:szCs w:val="20"/>
        </w:rPr>
        <w:t>（食材重量以</w:t>
      </w:r>
      <w:r w:rsidRPr="006B76FC">
        <w:rPr>
          <w:rFonts w:eastAsia="標楷體"/>
          <w:color w:val="404040"/>
          <w:sz w:val="16"/>
          <w:szCs w:val="20"/>
        </w:rPr>
        <w:t>100</w:t>
      </w:r>
      <w:r w:rsidRPr="006B76FC">
        <w:rPr>
          <w:rFonts w:eastAsia="標楷體" w:hint="eastAsia"/>
          <w:color w:val="404040"/>
          <w:sz w:val="16"/>
          <w:szCs w:val="20"/>
        </w:rPr>
        <w:t>人份計量，營養分析以個人計量）</w:t>
      </w:r>
      <w:r w:rsidRPr="006B76FC">
        <w:rPr>
          <w:rFonts w:eastAsia="標楷體" w:hint="eastAsia"/>
          <w:bCs/>
          <w:color w:val="404040"/>
          <w:sz w:val="16"/>
          <w:szCs w:val="20"/>
        </w:rPr>
        <w:t>其中生雞丁為包含</w:t>
      </w:r>
      <w:r w:rsidRPr="006B76FC">
        <w:rPr>
          <w:rFonts w:eastAsia="標楷體"/>
          <w:bCs/>
          <w:color w:val="404040"/>
          <w:sz w:val="16"/>
          <w:szCs w:val="20"/>
        </w:rPr>
        <w:t>23%</w:t>
      </w:r>
      <w:r w:rsidRPr="006B76FC">
        <w:rPr>
          <w:rFonts w:eastAsia="標楷體" w:hint="eastAsia"/>
          <w:bCs/>
          <w:color w:val="404040"/>
          <w:sz w:val="16"/>
          <w:szCs w:val="20"/>
        </w:rPr>
        <w:t>骨頭之採購量</w:t>
      </w:r>
      <w:r w:rsidRPr="006B76FC">
        <w:rPr>
          <w:rFonts w:eastAsia="標楷體"/>
          <w:color w:val="404040"/>
          <w:sz w:val="16"/>
          <w:szCs w:val="20"/>
        </w:rPr>
        <w:t xml:space="preserve">                 </w:t>
      </w:r>
      <w:r w:rsidRPr="006B76FC">
        <w:rPr>
          <w:rFonts w:eastAsia="標楷體" w:hint="eastAsia"/>
          <w:color w:val="404040"/>
          <w:sz w:val="16"/>
          <w:szCs w:val="20"/>
        </w:rPr>
        <w:t>每週供應特餐一次，當日主食及副菜一得混搭供應，國中</w:t>
      </w:r>
      <w:r w:rsidRPr="006B76FC">
        <w:rPr>
          <w:rFonts w:eastAsia="標楷體"/>
          <w:color w:val="404040"/>
          <w:sz w:val="16"/>
          <w:szCs w:val="20"/>
        </w:rPr>
        <w:t>:4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湯，國小</w:t>
      </w:r>
      <w:r w:rsidRPr="006B76FC">
        <w:rPr>
          <w:rFonts w:eastAsia="標楷體"/>
          <w:color w:val="404040"/>
          <w:sz w:val="16"/>
          <w:szCs w:val="20"/>
        </w:rPr>
        <w:t>:3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4913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576"/>
        <w:gridCol w:w="452"/>
        <w:gridCol w:w="1360"/>
        <w:gridCol w:w="430"/>
        <w:gridCol w:w="1548"/>
        <w:gridCol w:w="424"/>
        <w:gridCol w:w="1561"/>
        <w:gridCol w:w="424"/>
        <w:gridCol w:w="1561"/>
        <w:gridCol w:w="424"/>
        <w:gridCol w:w="1561"/>
        <w:gridCol w:w="424"/>
        <w:gridCol w:w="1419"/>
        <w:gridCol w:w="568"/>
        <w:gridCol w:w="424"/>
        <w:gridCol w:w="565"/>
        <w:gridCol w:w="710"/>
        <w:gridCol w:w="421"/>
        <w:gridCol w:w="424"/>
        <w:gridCol w:w="424"/>
      </w:tblGrid>
      <w:tr w:rsidR="006A1147" w:rsidRPr="006B76FC" w:rsidTr="006C0F42">
        <w:trPr>
          <w:trHeight w:val="412"/>
        </w:trPr>
        <w:tc>
          <w:tcPr>
            <w:tcW w:w="183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全榖根莖類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豆魚肉蛋類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油脂堅果種子類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B76FC" w:rsidRDefault="006A1147" w:rsidP="009F696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6C0F42">
        <w:trPr>
          <w:trHeight w:val="1254"/>
        </w:trPr>
        <w:tc>
          <w:tcPr>
            <w:tcW w:w="183" w:type="pct"/>
            <w:shd w:val="clear" w:color="auto" w:fill="FFFFFF"/>
            <w:vAlign w:val="center"/>
          </w:tcPr>
          <w:p w:rsidR="006A1147" w:rsidRPr="006B76FC" w:rsidRDefault="006A1147" w:rsidP="00D33FBD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2/26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33" w:type="pct"/>
            <w:shd w:val="clear" w:color="auto" w:fill="FFFFFF"/>
          </w:tcPr>
          <w:p w:rsidR="006A1147" w:rsidRPr="006B76FC" w:rsidRDefault="006A1147" w:rsidP="00D33FB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咖哩肉片</w:t>
            </w:r>
          </w:p>
        </w:tc>
        <w:tc>
          <w:tcPr>
            <w:tcW w:w="493" w:type="pct"/>
            <w:shd w:val="clear" w:color="auto" w:fill="FFFFFF"/>
          </w:tcPr>
          <w:p w:rsidR="006A1147" w:rsidRPr="006B76FC" w:rsidRDefault="006A1147" w:rsidP="00D33FBD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肉片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馬鈴薯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1.8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蛋香花椰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敏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花椰菜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螞蟻上樹</w:t>
            </w:r>
          </w:p>
        </w:tc>
        <w:tc>
          <w:tcPr>
            <w:tcW w:w="496" w:type="pct"/>
            <w:shd w:val="clear" w:color="auto" w:fill="FFFFFF"/>
          </w:tcPr>
          <w:p w:rsidR="006A1147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絞肉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.7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冬粉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1.6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時蔬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黑木耳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番茄時蔬湯</w:t>
            </w:r>
          </w:p>
        </w:tc>
        <w:tc>
          <w:tcPr>
            <w:tcW w:w="452" w:type="pct"/>
            <w:shd w:val="clear" w:color="auto" w:fill="FFFFFF"/>
          </w:tcPr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D33FB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5.7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756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164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182</w:t>
            </w:r>
          </w:p>
        </w:tc>
      </w:tr>
      <w:tr w:rsidR="006A1147" w:rsidRPr="006B76FC" w:rsidTr="006C0F42">
        <w:trPr>
          <w:trHeight w:val="1130"/>
        </w:trPr>
        <w:tc>
          <w:tcPr>
            <w:tcW w:w="183" w:type="pct"/>
            <w:shd w:val="clear" w:color="auto" w:fill="FFFFFF"/>
            <w:vAlign w:val="center"/>
          </w:tcPr>
          <w:p w:rsidR="006A1147" w:rsidRPr="006B76FC" w:rsidRDefault="006A1147" w:rsidP="005700F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bookmarkStart w:id="0" w:name="_Hlk482966741"/>
            <w:r>
              <w:rPr>
                <w:rFonts w:eastAsia="標楷體"/>
                <w:color w:val="404040"/>
                <w:sz w:val="20"/>
                <w:szCs w:val="20"/>
              </w:rPr>
              <w:t>2/27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433" w:type="pct"/>
            <w:shd w:val="clear" w:color="auto" w:fill="FFFFFF"/>
          </w:tcPr>
          <w:p w:rsidR="006A1147" w:rsidRPr="006B76FC" w:rsidRDefault="006A1147" w:rsidP="005700F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糙米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香滷棒腿</w:t>
            </w:r>
          </w:p>
        </w:tc>
        <w:tc>
          <w:tcPr>
            <w:tcW w:w="493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棒棒腿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或蒜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滷包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紅白雙絲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白蘿蔔</w:t>
            </w:r>
            <w:r w:rsidRPr="00940C77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柴魚片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酸菜豆腐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絞肉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0.8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酸菜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牛蒡薏仁湯</w:t>
            </w:r>
          </w:p>
        </w:tc>
        <w:tc>
          <w:tcPr>
            <w:tcW w:w="452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牛蒡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薏仁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大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骨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枸杞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749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164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243</w:t>
            </w:r>
          </w:p>
        </w:tc>
      </w:tr>
      <w:bookmarkEnd w:id="0"/>
      <w:tr w:rsidR="006A1147" w:rsidRPr="006B76FC" w:rsidTr="006C0F42">
        <w:trPr>
          <w:trHeight w:val="1001"/>
        </w:trPr>
        <w:tc>
          <w:tcPr>
            <w:tcW w:w="183" w:type="pct"/>
            <w:shd w:val="clear" w:color="auto" w:fill="FFFFFF"/>
            <w:vAlign w:val="center"/>
          </w:tcPr>
          <w:p w:rsidR="006A1147" w:rsidRPr="006B76FC" w:rsidRDefault="006A1147" w:rsidP="005700F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</w:p>
        </w:tc>
        <w:tc>
          <w:tcPr>
            <w:tcW w:w="433" w:type="pct"/>
            <w:shd w:val="clear" w:color="auto" w:fill="FFFFFF"/>
          </w:tcPr>
          <w:p w:rsidR="006A1147" w:rsidRPr="006B76FC" w:rsidRDefault="006A1147" w:rsidP="005700F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</w:p>
        </w:tc>
        <w:tc>
          <w:tcPr>
            <w:tcW w:w="493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</w:p>
        </w:tc>
        <w:tc>
          <w:tcPr>
            <w:tcW w:w="452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81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80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226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</w:tr>
      <w:tr w:rsidR="006A1147" w:rsidRPr="006B76FC" w:rsidTr="006C0F42">
        <w:trPr>
          <w:trHeight w:val="1387"/>
        </w:trPr>
        <w:tc>
          <w:tcPr>
            <w:tcW w:w="183" w:type="pct"/>
            <w:shd w:val="clear" w:color="auto" w:fill="FFFFFF"/>
            <w:vAlign w:val="center"/>
          </w:tcPr>
          <w:p w:rsidR="006A1147" w:rsidRPr="006B76FC" w:rsidRDefault="006A1147" w:rsidP="005700F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33" w:type="pct"/>
            <w:shd w:val="clear" w:color="auto" w:fill="FFFFFF"/>
          </w:tcPr>
          <w:p w:rsidR="006A1147" w:rsidRPr="006B76FC" w:rsidRDefault="006A1147" w:rsidP="005700F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梅干燒肉</w:t>
            </w:r>
          </w:p>
        </w:tc>
        <w:tc>
          <w:tcPr>
            <w:tcW w:w="493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濕梅干菜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白菜毛豆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毛豆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白菜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咕咾油腐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油豆腐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青椒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9F696D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9F696D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薑或蒜</w:t>
            </w:r>
            <w:r w:rsidRPr="009F696D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9F696D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仙草湯</w:t>
            </w:r>
          </w:p>
        </w:tc>
        <w:tc>
          <w:tcPr>
            <w:tcW w:w="452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仙草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糖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5.8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763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129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760</w:t>
            </w:r>
          </w:p>
        </w:tc>
      </w:tr>
      <w:tr w:rsidR="006A1147" w:rsidRPr="006B76FC" w:rsidTr="00DB29BB">
        <w:trPr>
          <w:trHeight w:val="1277"/>
        </w:trPr>
        <w:tc>
          <w:tcPr>
            <w:tcW w:w="183" w:type="pct"/>
            <w:shd w:val="clear" w:color="auto" w:fill="FFFFFF"/>
            <w:vAlign w:val="center"/>
          </w:tcPr>
          <w:p w:rsidR="006A1147" w:rsidRPr="006B76FC" w:rsidRDefault="006A1147" w:rsidP="005700F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433" w:type="pct"/>
            <w:shd w:val="clear" w:color="auto" w:fill="FFFFFF"/>
          </w:tcPr>
          <w:p w:rsidR="006A1147" w:rsidRPr="006B76FC" w:rsidRDefault="006A1147" w:rsidP="005700F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麥片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2F389B" w:rsidRDefault="006A1147" w:rsidP="005A1CB5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三杯雞</w:t>
            </w:r>
          </w:p>
        </w:tc>
        <w:tc>
          <w:tcPr>
            <w:tcW w:w="493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海茸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九層塔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薑或蒜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肉絲高力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薑或蒜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韭香豆包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豆包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1.8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韭菜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豆芽菜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496" w:type="pct"/>
            <w:shd w:val="clear" w:color="auto" w:fill="FFFFFF"/>
          </w:tcPr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B2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2F389B" w:rsidRDefault="006A1147" w:rsidP="00340252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珍菇紫菜湯</w:t>
            </w:r>
          </w:p>
        </w:tc>
        <w:tc>
          <w:tcPr>
            <w:tcW w:w="452" w:type="pct"/>
            <w:shd w:val="clear" w:color="auto" w:fill="FFFFFF"/>
          </w:tcPr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紫菜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金針菇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5700F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6C0F42">
              <w:rPr>
                <w:rFonts w:eastAsia="標楷體"/>
                <w:color w:val="000000"/>
                <w:sz w:val="16"/>
                <w:szCs w:val="20"/>
              </w:rPr>
              <w:t>744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270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A1147" w:rsidRPr="006C0F42" w:rsidRDefault="006A1147" w:rsidP="006C0F42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6C0F42">
              <w:rPr>
                <w:rFonts w:ascii="標楷體" w:eastAsia="標楷體" w:hAnsi="標楷體" w:cs="新細明體"/>
                <w:sz w:val="16"/>
                <w:szCs w:val="20"/>
              </w:rPr>
              <w:t>202</w:t>
            </w:r>
          </w:p>
        </w:tc>
      </w:tr>
    </w:tbl>
    <w:p w:rsidR="006A1147" w:rsidRPr="00340252" w:rsidRDefault="006A1147" w:rsidP="00340252">
      <w:pPr>
        <w:rPr>
          <w:rFonts w:ascii="標楷體" w:eastAsia="標楷體" w:hAnsi="標楷體"/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</w:t>
      </w:r>
      <w:r>
        <w:rPr>
          <w:rFonts w:ascii="標楷體" w:eastAsia="標楷體" w:hAnsi="標楷體" w:hint="eastAsia"/>
          <w:b/>
          <w:color w:val="404040"/>
          <w:shd w:val="clear" w:color="auto" w:fill="FFFFFF"/>
        </w:rPr>
        <w:t>及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麩質，不適合其過敏體質者食用」。</w:t>
      </w:r>
    </w:p>
    <w:p w:rsidR="006A1147" w:rsidRPr="00EF2544" w:rsidRDefault="006A1147" w:rsidP="00DA25B5">
      <w:pPr>
        <w:adjustRightInd w:val="0"/>
        <w:snapToGrid w:val="0"/>
        <w:rPr>
          <w:rFonts w:ascii="標楷體" w:eastAsia="標楷體" w:hAnsi="標楷體"/>
          <w:color w:val="404040"/>
          <w:sz w:val="18"/>
          <w:szCs w:val="16"/>
        </w:rPr>
      </w:pPr>
      <w:r w:rsidRPr="006B76FC">
        <w:rPr>
          <w:rFonts w:ascii="標楷體" w:eastAsia="標楷體" w:hAnsi="標楷體"/>
          <w:color w:val="404040"/>
          <w:sz w:val="16"/>
          <w:szCs w:val="16"/>
        </w:rPr>
        <w:br w:type="page"/>
      </w:r>
      <w:r w:rsidRPr="00EF2544">
        <w:rPr>
          <w:rFonts w:ascii="標楷體" w:eastAsia="標楷體" w:hAnsi="標楷體"/>
          <w:b/>
          <w:color w:val="404040"/>
          <w:sz w:val="28"/>
        </w:rPr>
        <w:t>106</w:t>
      </w:r>
      <w:r w:rsidRPr="00EF2544">
        <w:rPr>
          <w:rFonts w:ascii="標楷體" w:eastAsia="標楷體" w:hAnsi="標楷體" w:hint="eastAsia"/>
          <w:b/>
          <w:color w:val="404040"/>
          <w:sz w:val="28"/>
        </w:rPr>
        <w:t>學年上學期國民中學葷食</w:t>
      </w:r>
      <w:r w:rsidRPr="00EF2544">
        <w:rPr>
          <w:rFonts w:ascii="標楷體" w:eastAsia="標楷體" w:hAnsi="標楷體"/>
          <w:b/>
          <w:color w:val="404040"/>
          <w:sz w:val="28"/>
        </w:rPr>
        <w:t>E</w:t>
      </w:r>
      <w:r w:rsidRPr="00EF2544">
        <w:rPr>
          <w:rFonts w:ascii="標楷體" w:eastAsia="標楷體" w:hAnsi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5691" w:type="dxa"/>
        <w:tblInd w:w="10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517"/>
        <w:gridCol w:w="1141"/>
        <w:gridCol w:w="1275"/>
        <w:gridCol w:w="1134"/>
        <w:gridCol w:w="1701"/>
        <w:gridCol w:w="1276"/>
        <w:gridCol w:w="1843"/>
        <w:gridCol w:w="1134"/>
        <w:gridCol w:w="1984"/>
        <w:gridCol w:w="709"/>
        <w:gridCol w:w="1276"/>
        <w:gridCol w:w="1701"/>
      </w:tblGrid>
      <w:tr w:rsidR="006A1147" w:rsidRPr="006B76FC" w:rsidTr="00EF2544">
        <w:trPr>
          <w:trHeight w:val="153"/>
        </w:trPr>
        <w:tc>
          <w:tcPr>
            <w:tcW w:w="517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141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275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843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709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01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6A1147" w:rsidRPr="006B76FC" w:rsidTr="00EF2544">
        <w:trPr>
          <w:trHeight w:val="480"/>
        </w:trPr>
        <w:tc>
          <w:tcPr>
            <w:tcW w:w="517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E1</w:t>
            </w:r>
          </w:p>
        </w:tc>
        <w:tc>
          <w:tcPr>
            <w:tcW w:w="1141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F2544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海結肉丁</w:t>
            </w:r>
          </w:p>
        </w:tc>
        <w:tc>
          <w:tcPr>
            <w:tcW w:w="1701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肉丁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濕海帶結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金珠翠玉</w:t>
            </w:r>
          </w:p>
        </w:tc>
        <w:tc>
          <w:tcPr>
            <w:tcW w:w="1843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玉米筍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香燒時瓜</w:t>
            </w:r>
          </w:p>
        </w:tc>
        <w:tc>
          <w:tcPr>
            <w:tcW w:w="1984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時瓜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枸杞</w:t>
            </w:r>
          </w:p>
        </w:tc>
        <w:tc>
          <w:tcPr>
            <w:tcW w:w="709" w:type="dxa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20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木須豆皮湯</w:t>
            </w:r>
          </w:p>
        </w:tc>
        <w:tc>
          <w:tcPr>
            <w:tcW w:w="1701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豆皮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黑木耳</w:t>
            </w:r>
            <w:r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EF2544">
        <w:trPr>
          <w:trHeight w:val="480"/>
        </w:trPr>
        <w:tc>
          <w:tcPr>
            <w:tcW w:w="517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E2</w:t>
            </w:r>
          </w:p>
        </w:tc>
        <w:tc>
          <w:tcPr>
            <w:tcW w:w="1141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F2544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燕麥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EF2544">
              <w:rPr>
                <w:rFonts w:ascii="標楷體" w:eastAsia="標楷體" w:hAnsi="標楷體" w:hint="eastAsia"/>
                <w:color w:val="404040"/>
              </w:rPr>
              <w:t>大雞腿</w:t>
            </w:r>
          </w:p>
        </w:tc>
        <w:tc>
          <w:tcPr>
            <w:tcW w:w="1701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骨腿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EF2544">
              <w:rPr>
                <w:rFonts w:ascii="標楷體" w:eastAsia="標楷體" w:hAnsi="標楷體" w:hint="eastAsia"/>
                <w:color w:val="404040"/>
              </w:rPr>
              <w:t>家常豆腐</w:t>
            </w:r>
          </w:p>
        </w:tc>
        <w:tc>
          <w:tcPr>
            <w:tcW w:w="1843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豆腐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雙絲炒蛋</w:t>
            </w:r>
          </w:p>
        </w:tc>
        <w:tc>
          <w:tcPr>
            <w:tcW w:w="1984" w:type="dxa"/>
            <w:vAlign w:val="center"/>
          </w:tcPr>
          <w:p w:rsidR="006A1147" w:rsidRPr="00EF2544" w:rsidRDefault="006A1147" w:rsidP="00940C77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韭菜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20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榨菜肉絲湯</w:t>
            </w:r>
          </w:p>
        </w:tc>
        <w:tc>
          <w:tcPr>
            <w:tcW w:w="1701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肉絲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榨菜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EF2544">
        <w:trPr>
          <w:trHeight w:val="480"/>
        </w:trPr>
        <w:tc>
          <w:tcPr>
            <w:tcW w:w="517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E3</w:t>
            </w:r>
          </w:p>
        </w:tc>
        <w:tc>
          <w:tcPr>
            <w:tcW w:w="1141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魚排</w:t>
            </w:r>
          </w:p>
        </w:tc>
        <w:tc>
          <w:tcPr>
            <w:tcW w:w="1701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魚排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丼飯配料</w:t>
            </w:r>
          </w:p>
        </w:tc>
        <w:tc>
          <w:tcPr>
            <w:tcW w:w="1843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海苔粉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鐵板油腐</w:t>
            </w:r>
          </w:p>
        </w:tc>
        <w:tc>
          <w:tcPr>
            <w:tcW w:w="1984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油豆腐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筍片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青椒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20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時蔬蛋花湯</w:t>
            </w:r>
          </w:p>
        </w:tc>
        <w:tc>
          <w:tcPr>
            <w:tcW w:w="1701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蛋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EF2544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E4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F2544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筍干肉片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肉片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筍干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鮮拌花椰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花椰菜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敏豆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塔香根絲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海根絲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九層塔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20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綠豆湯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綠豆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EF2544">
        <w:trPr>
          <w:trHeight w:val="480"/>
        </w:trPr>
        <w:tc>
          <w:tcPr>
            <w:tcW w:w="517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E5</w:t>
            </w:r>
          </w:p>
        </w:tc>
        <w:tc>
          <w:tcPr>
            <w:tcW w:w="1141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F2544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茄汁雞</w:t>
            </w:r>
          </w:p>
        </w:tc>
        <w:tc>
          <w:tcPr>
            <w:tcW w:w="1701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番茄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番茄醬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玉菜肉絲</w:t>
            </w:r>
          </w:p>
        </w:tc>
        <w:tc>
          <w:tcPr>
            <w:tcW w:w="1843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雪菜豆干</w:t>
            </w:r>
          </w:p>
        </w:tc>
        <w:tc>
          <w:tcPr>
            <w:tcW w:w="1984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雪裡紅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EF2544" w:rsidRDefault="006A1147" w:rsidP="00EF254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20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時瓜湯</w:t>
            </w:r>
          </w:p>
        </w:tc>
        <w:tc>
          <w:tcPr>
            <w:tcW w:w="1701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時瓜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D33FBD">
      <w:pPr>
        <w:ind w:leftChars="-10" w:left="56" w:hangingChars="40" w:hanging="80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E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6B76FC">
        <w:rPr>
          <w:rFonts w:ascii="標楷體" w:eastAsia="標楷體" w:hAnsi="標楷體"/>
          <w:color w:val="404040"/>
          <w:sz w:val="20"/>
          <w:szCs w:val="20"/>
        </w:rPr>
        <w:t xml:space="preserve">                                                             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</w:p>
    <w:p w:rsidR="006A1147" w:rsidRPr="006B76FC" w:rsidRDefault="006A1147" w:rsidP="00D33FBD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15843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494"/>
        <w:gridCol w:w="465"/>
        <w:gridCol w:w="1276"/>
        <w:gridCol w:w="425"/>
        <w:gridCol w:w="1559"/>
        <w:gridCol w:w="425"/>
        <w:gridCol w:w="1560"/>
        <w:gridCol w:w="425"/>
        <w:gridCol w:w="1559"/>
        <w:gridCol w:w="425"/>
        <w:gridCol w:w="1560"/>
        <w:gridCol w:w="425"/>
        <w:gridCol w:w="1559"/>
        <w:gridCol w:w="567"/>
        <w:gridCol w:w="425"/>
        <w:gridCol w:w="567"/>
        <w:gridCol w:w="709"/>
        <w:gridCol w:w="425"/>
        <w:gridCol w:w="567"/>
        <w:gridCol w:w="426"/>
      </w:tblGrid>
      <w:tr w:rsidR="006A1147" w:rsidRPr="006B76FC" w:rsidTr="0062322F">
        <w:trPr>
          <w:trHeight w:val="448"/>
        </w:trPr>
        <w:tc>
          <w:tcPr>
            <w:tcW w:w="494" w:type="dxa"/>
            <w:vAlign w:val="center"/>
          </w:tcPr>
          <w:p w:rsidR="006A1147" w:rsidRPr="003C2B47" w:rsidRDefault="006A1147" w:rsidP="00D33F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741" w:type="dxa"/>
            <w:gridSpan w:val="2"/>
            <w:vAlign w:val="center"/>
          </w:tcPr>
          <w:p w:rsidR="006A1147" w:rsidRPr="003C2B47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984" w:type="dxa"/>
            <w:gridSpan w:val="2"/>
            <w:vAlign w:val="center"/>
          </w:tcPr>
          <w:p w:rsidR="006A1147" w:rsidRPr="003C2B47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985" w:type="dxa"/>
            <w:gridSpan w:val="2"/>
            <w:vAlign w:val="center"/>
          </w:tcPr>
          <w:p w:rsidR="006A1147" w:rsidRPr="003C2B47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1984" w:type="dxa"/>
            <w:gridSpan w:val="2"/>
            <w:vAlign w:val="center"/>
          </w:tcPr>
          <w:p w:rsidR="006A1147" w:rsidRPr="003C2B47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1985" w:type="dxa"/>
            <w:gridSpan w:val="2"/>
            <w:vAlign w:val="center"/>
          </w:tcPr>
          <w:p w:rsidR="006A1147" w:rsidRPr="003C2B47" w:rsidRDefault="006A1147" w:rsidP="00D33FBD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1984" w:type="dxa"/>
            <w:gridSpan w:val="2"/>
            <w:vAlign w:val="center"/>
          </w:tcPr>
          <w:p w:rsidR="006A1147" w:rsidRPr="003C2B47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全榖根莖類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3C2B47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豆魚肉蛋類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6A1147" w:rsidRPr="003C2B47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油脂堅果種子類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3C2B47" w:rsidRDefault="006A1147" w:rsidP="003C2B4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3C2B4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426" w:type="dxa"/>
            <w:vAlign w:val="center"/>
          </w:tcPr>
          <w:p w:rsidR="006A1147" w:rsidRPr="003C2B47" w:rsidRDefault="006A1147" w:rsidP="003C2B4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82342D">
        <w:trPr>
          <w:cantSplit/>
          <w:trHeight w:val="1235"/>
        </w:trPr>
        <w:tc>
          <w:tcPr>
            <w:tcW w:w="494" w:type="dxa"/>
            <w:vAlign w:val="center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3/5</w:t>
            </w:r>
          </w:p>
        </w:tc>
        <w:tc>
          <w:tcPr>
            <w:tcW w:w="46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276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海結肉丁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肉丁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濕海帶結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金珠翠玉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香燒時瓜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毛豆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81627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枸杞</w:t>
            </w:r>
            <w:r w:rsidRPr="00FD0417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FD0417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2F389B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木須豆皮湯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豆皮</w:t>
            </w:r>
            <w:r>
              <w:rPr>
                <w:rFonts w:eastAsia="標楷體"/>
                <w:color w:val="404040"/>
                <w:sz w:val="20"/>
                <w:szCs w:val="20"/>
              </w:rPr>
              <w:t>0.45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732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181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258</w:t>
            </w:r>
          </w:p>
        </w:tc>
      </w:tr>
      <w:tr w:rsidR="006A1147" w:rsidRPr="006B76FC" w:rsidTr="0082342D">
        <w:trPr>
          <w:cantSplit/>
          <w:trHeight w:val="1154"/>
        </w:trPr>
        <w:tc>
          <w:tcPr>
            <w:tcW w:w="494" w:type="dxa"/>
            <w:vAlign w:val="center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3/6</w:t>
            </w:r>
          </w:p>
        </w:tc>
        <w:tc>
          <w:tcPr>
            <w:tcW w:w="46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1276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燕麥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DB29BB">
              <w:rPr>
                <w:rFonts w:ascii="標楷體" w:eastAsia="標楷體" w:hAnsi="標楷體" w:hint="eastAsia"/>
                <w:color w:val="404040"/>
              </w:rPr>
              <w:t>大雞腿</w:t>
            </w:r>
          </w:p>
        </w:tc>
        <w:tc>
          <w:tcPr>
            <w:tcW w:w="1559" w:type="dxa"/>
          </w:tcPr>
          <w:p w:rsidR="006A1147" w:rsidRPr="00FA32EB" w:rsidRDefault="006A1147" w:rsidP="000334A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262626"/>
                <w:sz w:val="20"/>
                <w:szCs w:val="20"/>
              </w:rPr>
            </w:pPr>
            <w:r w:rsidRPr="00FA32EB">
              <w:rPr>
                <w:rFonts w:eastAsia="標楷體" w:hAnsi="標楷體" w:hint="eastAsia"/>
                <w:color w:val="262626"/>
                <w:sz w:val="20"/>
                <w:szCs w:val="20"/>
              </w:rPr>
              <w:t>骨腿</w:t>
            </w:r>
            <w:r w:rsidRPr="00FA32EB">
              <w:rPr>
                <w:rFonts w:eastAsia="標楷體"/>
                <w:color w:val="262626"/>
                <w:sz w:val="20"/>
                <w:szCs w:val="20"/>
              </w:rPr>
              <w:t>100</w:t>
            </w:r>
            <w:r w:rsidRPr="00FA32EB">
              <w:rPr>
                <w:rFonts w:eastAsia="標楷體" w:hAnsi="標楷體" w:hint="eastAsia"/>
                <w:color w:val="262626"/>
                <w:sz w:val="20"/>
                <w:szCs w:val="20"/>
              </w:rPr>
              <w:t>隻</w:t>
            </w:r>
          </w:p>
          <w:p w:rsidR="006A1147" w:rsidRPr="00FA32EB" w:rsidRDefault="006A1147" w:rsidP="000334A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262626"/>
                <w:sz w:val="20"/>
                <w:szCs w:val="20"/>
              </w:rPr>
            </w:pPr>
            <w:r w:rsidRPr="00FA32EB">
              <w:rPr>
                <w:rFonts w:eastAsia="標楷體"/>
                <w:color w:val="262626"/>
                <w:sz w:val="20"/>
                <w:szCs w:val="20"/>
              </w:rPr>
              <w:t>(150</w:t>
            </w:r>
            <w:r w:rsidRPr="00FA32EB">
              <w:rPr>
                <w:rFonts w:eastAsia="標楷體" w:hAnsi="標楷體" w:hint="eastAsia"/>
                <w:color w:val="262626"/>
                <w:sz w:val="20"/>
                <w:szCs w:val="20"/>
              </w:rPr>
              <w:t>公克</w:t>
            </w:r>
            <w:r w:rsidRPr="00FA32EB">
              <w:rPr>
                <w:rFonts w:eastAsia="標楷體"/>
                <w:color w:val="262626"/>
                <w:sz w:val="20"/>
                <w:szCs w:val="20"/>
              </w:rPr>
              <w:t>/</w:t>
            </w:r>
            <w:r w:rsidRPr="00FA32EB">
              <w:rPr>
                <w:rFonts w:eastAsia="標楷體" w:hAnsi="標楷體" w:hint="eastAsia"/>
                <w:color w:val="262626"/>
                <w:sz w:val="20"/>
                <w:szCs w:val="20"/>
              </w:rPr>
              <w:t>隻</w:t>
            </w:r>
            <w:r w:rsidRPr="00FA32EB">
              <w:rPr>
                <w:rFonts w:eastAsia="標楷體"/>
                <w:color w:val="262626"/>
                <w:sz w:val="20"/>
                <w:szCs w:val="20"/>
              </w:rPr>
              <w:t>)</w:t>
            </w:r>
          </w:p>
          <w:p w:rsidR="006A1147" w:rsidRPr="006C0F42" w:rsidRDefault="006A1147" w:rsidP="000334A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FA32EB">
              <w:rPr>
                <w:rFonts w:eastAsia="標楷體" w:hAnsi="標楷體" w:hint="eastAsia"/>
                <w:color w:val="262626"/>
                <w:sz w:val="20"/>
                <w:szCs w:val="20"/>
              </w:rPr>
              <w:t>薑</w:t>
            </w:r>
            <w:r w:rsidRPr="00FA32EB">
              <w:rPr>
                <w:rFonts w:eastAsia="標楷體"/>
                <w:color w:val="262626"/>
                <w:sz w:val="20"/>
                <w:szCs w:val="20"/>
              </w:rPr>
              <w:t>10</w:t>
            </w:r>
            <w:r w:rsidRPr="00FA32EB">
              <w:rPr>
                <w:rFonts w:eastAsia="標楷體" w:hAnsi="標楷體" w:hint="eastAsia"/>
                <w:color w:val="262626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DB29BB">
              <w:rPr>
                <w:rFonts w:ascii="標楷體" w:eastAsia="標楷體" w:hAnsi="標楷體" w:hint="eastAsia"/>
                <w:color w:val="404040"/>
              </w:rPr>
              <w:t>家常豆腐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>
              <w:rPr>
                <w:rFonts w:eastAsia="標楷體"/>
                <w:color w:val="40404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雙絲炒蛋</w:t>
            </w:r>
          </w:p>
        </w:tc>
        <w:tc>
          <w:tcPr>
            <w:tcW w:w="1559" w:type="dxa"/>
          </w:tcPr>
          <w:p w:rsidR="006A1147" w:rsidRPr="00C827A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1.8</w:t>
            </w: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C827A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4</w:t>
            </w: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C827A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韭菜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C827A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C827A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2F389B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榨菜肉絲湯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榨菜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5.2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714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137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819</w:t>
            </w:r>
          </w:p>
        </w:tc>
      </w:tr>
      <w:tr w:rsidR="006A1147" w:rsidRPr="006B76FC" w:rsidTr="0082342D">
        <w:trPr>
          <w:cantSplit/>
          <w:trHeight w:val="1266"/>
        </w:trPr>
        <w:tc>
          <w:tcPr>
            <w:tcW w:w="494" w:type="dxa"/>
            <w:vAlign w:val="center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bookmarkStart w:id="1" w:name="_Hlk482961822"/>
            <w:r>
              <w:rPr>
                <w:rFonts w:eastAsia="標楷體"/>
                <w:color w:val="404040"/>
                <w:sz w:val="20"/>
                <w:szCs w:val="20"/>
              </w:rPr>
              <w:t>3/7</w:t>
            </w:r>
          </w:p>
        </w:tc>
        <w:tc>
          <w:tcPr>
            <w:tcW w:w="46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DB29BB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1276" w:type="dxa"/>
          </w:tcPr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糙米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魚排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魚排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丼飯配料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海苔粉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2322F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2322F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2322F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鐵板油腐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油豆腐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筍片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青椒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2F389B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時蔬蛋花湯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bookmarkEnd w:id="1"/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775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172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207</w:t>
            </w:r>
          </w:p>
        </w:tc>
      </w:tr>
      <w:tr w:rsidR="006A1147" w:rsidRPr="006B76FC" w:rsidTr="0082342D">
        <w:trPr>
          <w:cantSplit/>
          <w:trHeight w:val="1073"/>
        </w:trPr>
        <w:tc>
          <w:tcPr>
            <w:tcW w:w="494" w:type="dxa"/>
            <w:vAlign w:val="center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3/8</w:t>
            </w:r>
          </w:p>
        </w:tc>
        <w:tc>
          <w:tcPr>
            <w:tcW w:w="46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276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筍干肉片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肉片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筍干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533671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533671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533671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鮮拌花椰</w:t>
            </w:r>
          </w:p>
        </w:tc>
        <w:tc>
          <w:tcPr>
            <w:tcW w:w="1560" w:type="dxa"/>
          </w:tcPr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花椰菜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敏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豆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塔香根絲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海根絲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九層塔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2F389B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綠豆湯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adjustRightInd w:val="0"/>
              <w:snapToGrid w:val="0"/>
              <w:spacing w:line="200" w:lineRule="atLeast"/>
              <w:ind w:leftChars="-44" w:hangingChars="53" w:hanging="106"/>
              <w:jc w:val="both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綠豆</w:t>
            </w:r>
            <w:r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2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adjustRightInd w:val="0"/>
              <w:snapToGrid w:val="0"/>
              <w:spacing w:line="200" w:lineRule="atLeast"/>
              <w:ind w:leftChars="-44" w:hangingChars="53" w:hanging="106"/>
              <w:jc w:val="both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糖</w:t>
            </w:r>
            <w:r w:rsidRPr="006B76FC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770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223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246</w:t>
            </w:r>
          </w:p>
        </w:tc>
      </w:tr>
      <w:tr w:rsidR="006A1147" w:rsidRPr="006B76FC" w:rsidTr="0082342D">
        <w:trPr>
          <w:cantSplit/>
          <w:trHeight w:val="1114"/>
        </w:trPr>
        <w:tc>
          <w:tcPr>
            <w:tcW w:w="494" w:type="dxa"/>
            <w:vAlign w:val="center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3/9</w:t>
            </w:r>
          </w:p>
        </w:tc>
        <w:tc>
          <w:tcPr>
            <w:tcW w:w="46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276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茄汁雞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玉菜肉絲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高麗菜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DB29BB" w:rsidRDefault="006A1147" w:rsidP="000C2C40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雪菜豆干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豆干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雪裡紅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2F389B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時瓜湯</w:t>
            </w:r>
          </w:p>
        </w:tc>
        <w:tc>
          <w:tcPr>
            <w:tcW w:w="1559" w:type="dxa"/>
          </w:tcPr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5.0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754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305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3576A1">
              <w:rPr>
                <w:rFonts w:ascii="標楷體" w:eastAsia="標楷體" w:hAnsi="標楷體" w:cs="新細明體"/>
                <w:sz w:val="16"/>
                <w:szCs w:val="20"/>
              </w:rPr>
              <w:t>177</w:t>
            </w:r>
          </w:p>
        </w:tc>
      </w:tr>
    </w:tbl>
    <w:p w:rsidR="006A1147" w:rsidRPr="006B76FC" w:rsidRDefault="006A1147" w:rsidP="006B76FC">
      <w:pPr>
        <w:rPr>
          <w:rFonts w:ascii="標楷體" w:eastAsia="標楷體" w:hAnsi="標楷體"/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「本週產品含有蛋類、海鮮及麩質，不適合其過敏體質者食用」。</w:t>
      </w:r>
    </w:p>
    <w:p w:rsidR="006A1147" w:rsidRPr="00DA25B5" w:rsidRDefault="006A1147" w:rsidP="00A407F4">
      <w:pPr>
        <w:adjustRightInd w:val="0"/>
        <w:snapToGrid w:val="0"/>
        <w:rPr>
          <w:rFonts w:ascii="標楷體" w:eastAsia="標楷體" w:hAnsi="標楷體"/>
          <w:color w:val="404040"/>
          <w:sz w:val="16"/>
          <w:szCs w:val="16"/>
        </w:rPr>
      </w:pPr>
      <w:r w:rsidRPr="006B76FC">
        <w:rPr>
          <w:b/>
          <w:color w:val="404040"/>
        </w:rPr>
        <w:br w:type="page"/>
      </w:r>
      <w:r w:rsidRPr="00DA25B5">
        <w:rPr>
          <w:rFonts w:ascii="標楷體" w:eastAsia="標楷體" w:hAnsi="標楷體"/>
          <w:b/>
          <w:color w:val="404040"/>
          <w:sz w:val="28"/>
        </w:rPr>
        <w:t>106</w:t>
      </w:r>
      <w:r w:rsidRPr="00DA25B5">
        <w:rPr>
          <w:rFonts w:ascii="標楷體" w:eastAsia="標楷體" w:hAnsi="標楷體" w:hint="eastAsia"/>
          <w:b/>
          <w:color w:val="404040"/>
          <w:sz w:val="28"/>
        </w:rPr>
        <w:t>學年上學期國民中學葷食</w:t>
      </w:r>
      <w:r w:rsidRPr="00DA25B5">
        <w:rPr>
          <w:rFonts w:ascii="標楷體" w:eastAsia="標楷體" w:hAnsi="標楷體"/>
          <w:b/>
          <w:color w:val="404040"/>
          <w:sz w:val="28"/>
        </w:rPr>
        <w:t>F</w:t>
      </w:r>
      <w:r w:rsidRPr="00DA25B5">
        <w:rPr>
          <w:rFonts w:ascii="標楷體" w:eastAsia="標楷體" w:hAnsi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5735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534"/>
        <w:gridCol w:w="1134"/>
        <w:gridCol w:w="1134"/>
        <w:gridCol w:w="1275"/>
        <w:gridCol w:w="2019"/>
        <w:gridCol w:w="1203"/>
        <w:gridCol w:w="1984"/>
        <w:gridCol w:w="1100"/>
        <w:gridCol w:w="1916"/>
        <w:gridCol w:w="601"/>
        <w:gridCol w:w="1203"/>
        <w:gridCol w:w="1632"/>
      </w:tblGrid>
      <w:tr w:rsidR="006A1147" w:rsidRPr="006B76FC" w:rsidTr="00EF2544">
        <w:trPr>
          <w:trHeight w:val="153"/>
        </w:trPr>
        <w:tc>
          <w:tcPr>
            <w:tcW w:w="534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134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pacing w:val="-2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20"/>
              </w:rPr>
              <w:t>主食食材明細</w:t>
            </w:r>
          </w:p>
        </w:tc>
        <w:tc>
          <w:tcPr>
            <w:tcW w:w="1275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019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03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84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100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1916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601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1203" w:type="dxa"/>
            <w:vAlign w:val="center"/>
          </w:tcPr>
          <w:p w:rsidR="006A1147" w:rsidRPr="006B76FC" w:rsidRDefault="006A1147" w:rsidP="00D33FBD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632" w:type="dxa"/>
            <w:vAlign w:val="center"/>
          </w:tcPr>
          <w:p w:rsidR="006A1147" w:rsidRPr="006B76FC" w:rsidRDefault="006A1147" w:rsidP="00D33F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6A1147" w:rsidRPr="006B76FC" w:rsidTr="00EF2544">
        <w:trPr>
          <w:trHeight w:val="421"/>
        </w:trPr>
        <w:tc>
          <w:tcPr>
            <w:tcW w:w="534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F1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F2544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魚香肉絲</w:t>
            </w:r>
          </w:p>
        </w:tc>
        <w:tc>
          <w:tcPr>
            <w:tcW w:w="2019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肉絲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敏豆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毛豆西滷</w:t>
            </w:r>
          </w:p>
        </w:tc>
        <w:tc>
          <w:tcPr>
            <w:tcW w:w="1984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00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蛋香韭菜</w:t>
            </w:r>
          </w:p>
        </w:tc>
        <w:tc>
          <w:tcPr>
            <w:tcW w:w="1916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韭菜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601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金針湯</w:t>
            </w:r>
          </w:p>
        </w:tc>
        <w:tc>
          <w:tcPr>
            <w:tcW w:w="1632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乾金針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EF2544">
        <w:trPr>
          <w:trHeight w:val="412"/>
        </w:trPr>
        <w:tc>
          <w:tcPr>
            <w:tcW w:w="534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F2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F2544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小米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2019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馬鈴薯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咖哩粉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鮮燴蘿蔔</w:t>
            </w:r>
          </w:p>
        </w:tc>
        <w:tc>
          <w:tcPr>
            <w:tcW w:w="1984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樹子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00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豆包混炒</w:t>
            </w:r>
          </w:p>
        </w:tc>
        <w:tc>
          <w:tcPr>
            <w:tcW w:w="1916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豆包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酸菜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筍干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601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味噌海芽湯</w:t>
            </w:r>
          </w:p>
        </w:tc>
        <w:tc>
          <w:tcPr>
            <w:tcW w:w="1632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濕海芽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柴魚片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味噌</w:t>
            </w:r>
          </w:p>
        </w:tc>
      </w:tr>
      <w:tr w:rsidR="006A1147" w:rsidRPr="006B76FC" w:rsidTr="00EF2544">
        <w:trPr>
          <w:trHeight w:val="433"/>
        </w:trPr>
        <w:tc>
          <w:tcPr>
            <w:tcW w:w="534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F3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F2544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炊粉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2019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柳葉魚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炊粉配料</w:t>
            </w:r>
          </w:p>
        </w:tc>
        <w:tc>
          <w:tcPr>
            <w:tcW w:w="1984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油蔥酥</w:t>
            </w:r>
          </w:p>
        </w:tc>
        <w:tc>
          <w:tcPr>
            <w:tcW w:w="1100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芹香豆干</w:t>
            </w:r>
          </w:p>
        </w:tc>
        <w:tc>
          <w:tcPr>
            <w:tcW w:w="1916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芹菜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601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三絲羹湯</w:t>
            </w:r>
          </w:p>
        </w:tc>
        <w:tc>
          <w:tcPr>
            <w:tcW w:w="1632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蛋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筍絲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金針菇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黑木耳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</w:p>
        </w:tc>
      </w:tr>
      <w:tr w:rsidR="006A1147" w:rsidRPr="006B76FC" w:rsidTr="00EF2544">
        <w:trPr>
          <w:trHeight w:val="410"/>
        </w:trPr>
        <w:tc>
          <w:tcPr>
            <w:tcW w:w="534" w:type="dxa"/>
            <w:shd w:val="clear" w:color="auto" w:fill="FFFFFF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EF2544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黑芝麻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364217">
              <w:rPr>
                <w:rFonts w:ascii="標楷體" w:eastAsia="標楷體" w:hAnsi="標楷體" w:hint="eastAsia"/>
                <w:bCs/>
                <w:color w:val="FF0000"/>
              </w:rPr>
              <w:t>菜頭</w:t>
            </w: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燒雞</w:t>
            </w:r>
          </w:p>
        </w:tc>
        <w:tc>
          <w:tcPr>
            <w:tcW w:w="2019" w:type="dxa"/>
            <w:shd w:val="clear" w:color="auto" w:fill="FFFFFF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白蘿蔔</w:t>
            </w:r>
            <w:r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03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豆皮時瓜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時瓜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豆皮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肉絲金菇</w:t>
            </w:r>
          </w:p>
        </w:tc>
        <w:tc>
          <w:tcPr>
            <w:tcW w:w="1916" w:type="dxa"/>
            <w:shd w:val="clear" w:color="auto" w:fill="FFFFFF"/>
            <w:vAlign w:val="center"/>
          </w:tcPr>
          <w:p w:rsidR="006A1147" w:rsidRPr="00EF2544" w:rsidRDefault="006A1147" w:rsidP="00364217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金針菇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海根絲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601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3" w:type="dxa"/>
            <w:shd w:val="clear" w:color="auto" w:fill="FFFFFF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黑糖雙耳露</w:t>
            </w:r>
          </w:p>
        </w:tc>
        <w:tc>
          <w:tcPr>
            <w:tcW w:w="1632" w:type="dxa"/>
            <w:shd w:val="clear" w:color="auto" w:fill="FFFFFF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白木耳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黑木耳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黑糖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EF2544">
        <w:trPr>
          <w:trHeight w:val="474"/>
        </w:trPr>
        <w:tc>
          <w:tcPr>
            <w:tcW w:w="534" w:type="dxa"/>
            <w:vAlign w:val="center"/>
          </w:tcPr>
          <w:p w:rsidR="006A1147" w:rsidRPr="006B76FC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F5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EF2544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泡菜肉片</w:t>
            </w:r>
          </w:p>
        </w:tc>
        <w:tc>
          <w:tcPr>
            <w:tcW w:w="2019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肉片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高麗菜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泡菜</w:t>
            </w:r>
            <w:r w:rsidRPr="00EF2544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醬燒油腐</w:t>
            </w:r>
          </w:p>
        </w:tc>
        <w:tc>
          <w:tcPr>
            <w:tcW w:w="1984" w:type="dxa"/>
            <w:vAlign w:val="center"/>
          </w:tcPr>
          <w:p w:rsidR="006A1147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油豆腐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F2544" w:rsidRDefault="006A1147" w:rsidP="00EF2544">
            <w:pPr>
              <w:snapToGrid w:val="0"/>
              <w:spacing w:line="20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00" w:type="dxa"/>
            <w:vAlign w:val="center"/>
          </w:tcPr>
          <w:p w:rsidR="006A1147" w:rsidRPr="00EF2544" w:rsidRDefault="006A1147" w:rsidP="00EF254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</w:rPr>
              <w:t>三色炒蛋</w:t>
            </w:r>
          </w:p>
        </w:tc>
        <w:tc>
          <w:tcPr>
            <w:tcW w:w="1916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  <w:r w:rsidRPr="00EF2544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601" w:type="dxa"/>
            <w:vAlign w:val="center"/>
          </w:tcPr>
          <w:p w:rsidR="006A1147" w:rsidRPr="00EF2544" w:rsidRDefault="006A1147" w:rsidP="00EF2544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EF2544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3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F2544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番茄肉絲湯</w:t>
            </w:r>
          </w:p>
        </w:tc>
        <w:tc>
          <w:tcPr>
            <w:tcW w:w="1632" w:type="dxa"/>
            <w:vAlign w:val="center"/>
          </w:tcPr>
          <w:p w:rsidR="006A1147" w:rsidRPr="00EF2544" w:rsidRDefault="006A1147" w:rsidP="00EF254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番茄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EF2544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F2544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肉絲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Default="006A1147" w:rsidP="00D33FBD">
      <w:pPr>
        <w:ind w:leftChars="-10" w:left="54" w:hangingChars="40" w:hanging="78"/>
        <w:rPr>
          <w:rFonts w:eastAsia="標楷體"/>
          <w:bCs/>
          <w:color w:val="262626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F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人份計量，營養分析以個人計量）</w:t>
      </w:r>
      <w:r w:rsidRPr="006B76FC">
        <w:rPr>
          <w:rFonts w:ascii="標楷體" w:eastAsia="標楷體" w:hAnsi="標楷體" w:hint="eastAsia"/>
          <w:bCs/>
          <w:color w:val="404040"/>
          <w:spacing w:val="-2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pacing w:val="-2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pacing w:val="-2"/>
          <w:sz w:val="20"/>
          <w:szCs w:val="20"/>
        </w:rPr>
        <w:t>骨頭之採購量</w:t>
      </w:r>
      <w:r w:rsidRPr="00FA32EB">
        <w:rPr>
          <w:rFonts w:eastAsia="標楷體" w:hint="eastAsia"/>
          <w:bCs/>
          <w:color w:val="262626"/>
          <w:sz w:val="20"/>
          <w:szCs w:val="20"/>
        </w:rPr>
        <w:t>；麵條及米粉</w:t>
      </w:r>
      <w:r w:rsidRPr="00FA32EB">
        <w:rPr>
          <w:rFonts w:eastAsia="標楷體"/>
          <w:bCs/>
          <w:color w:val="262626"/>
          <w:sz w:val="20"/>
          <w:szCs w:val="20"/>
        </w:rPr>
        <w:t>100</w:t>
      </w:r>
      <w:r w:rsidRPr="00FA32EB">
        <w:rPr>
          <w:rFonts w:eastAsia="標楷體" w:hint="eastAsia"/>
          <w:bCs/>
          <w:color w:val="262626"/>
          <w:sz w:val="20"/>
          <w:szCs w:val="20"/>
        </w:rPr>
        <w:t>人份供應量為濕重</w:t>
      </w:r>
    </w:p>
    <w:p w:rsidR="006A1147" w:rsidRPr="0043373D" w:rsidRDefault="006A1147" w:rsidP="005224FA">
      <w:pPr>
        <w:ind w:leftChars="-10" w:left="54" w:hangingChars="40" w:hanging="78"/>
        <w:rPr>
          <w:rFonts w:ascii="標楷體" w:eastAsia="標楷體" w:hAnsi="標楷體"/>
          <w:color w:val="404040"/>
          <w:spacing w:val="-2"/>
          <w:sz w:val="16"/>
          <w:szCs w:val="20"/>
        </w:rPr>
      </w:pP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15843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528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404"/>
        <w:gridCol w:w="1559"/>
        <w:gridCol w:w="567"/>
        <w:gridCol w:w="425"/>
        <w:gridCol w:w="567"/>
        <w:gridCol w:w="709"/>
        <w:gridCol w:w="425"/>
        <w:gridCol w:w="425"/>
        <w:gridCol w:w="426"/>
      </w:tblGrid>
      <w:tr w:rsidR="006A1147" w:rsidRPr="0043373D" w:rsidTr="004C627D">
        <w:trPr>
          <w:trHeight w:val="448"/>
        </w:trPr>
        <w:tc>
          <w:tcPr>
            <w:tcW w:w="528" w:type="dxa"/>
            <w:vAlign w:val="center"/>
          </w:tcPr>
          <w:p w:rsidR="006A1147" w:rsidRPr="0043373D" w:rsidRDefault="006A1147" w:rsidP="0043373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6A1147" w:rsidRPr="0043373D" w:rsidRDefault="006A1147" w:rsidP="0043373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6A1147" w:rsidRPr="0043373D" w:rsidRDefault="006A1147" w:rsidP="0043373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6A1147" w:rsidRPr="0043373D" w:rsidRDefault="006A1147" w:rsidP="0043373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6A1147" w:rsidRPr="0043373D" w:rsidRDefault="006A1147" w:rsidP="0043373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6A1147" w:rsidRPr="0043373D" w:rsidRDefault="006A1147" w:rsidP="0043373D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1963" w:type="dxa"/>
            <w:gridSpan w:val="2"/>
            <w:vAlign w:val="center"/>
          </w:tcPr>
          <w:p w:rsidR="006A1147" w:rsidRPr="0043373D" w:rsidRDefault="006A1147" w:rsidP="0043373D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6A1147" w:rsidRPr="0043373D" w:rsidRDefault="006A1147" w:rsidP="0043373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全榖根莖類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43373D" w:rsidRDefault="006A1147" w:rsidP="0043373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43373D" w:rsidRDefault="006A1147" w:rsidP="0043373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豆魚肉蛋類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6A1147" w:rsidRPr="0043373D" w:rsidRDefault="006A1147" w:rsidP="0043373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油脂堅果種子類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43373D" w:rsidRDefault="006A1147" w:rsidP="0043373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6A1147" w:rsidRPr="0043373D" w:rsidRDefault="006A1147" w:rsidP="0043373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426" w:type="dxa"/>
            <w:vAlign w:val="center"/>
          </w:tcPr>
          <w:p w:rsidR="006A1147" w:rsidRPr="0043373D" w:rsidRDefault="006A1147" w:rsidP="0043373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4C627D">
        <w:trPr>
          <w:cantSplit/>
          <w:trHeight w:val="1336"/>
        </w:trPr>
        <w:tc>
          <w:tcPr>
            <w:tcW w:w="528" w:type="dxa"/>
            <w:vAlign w:val="center"/>
          </w:tcPr>
          <w:p w:rsidR="006A1147" w:rsidRPr="006B76FC" w:rsidRDefault="006A1147" w:rsidP="00123F7E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3/12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123F7E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44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魚香肉絲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毛豆西滷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毛豆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3D52AD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絞肉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白菜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9D66B9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蛋香韭菜</w:t>
            </w:r>
          </w:p>
        </w:tc>
        <w:tc>
          <w:tcPr>
            <w:tcW w:w="1578" w:type="dxa"/>
          </w:tcPr>
          <w:p w:rsidR="006A1147" w:rsidRDefault="006A1147" w:rsidP="009D66B9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9D66B9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韭菜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9D66B9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0C2C40" w:rsidRDefault="006A1147" w:rsidP="00123F7E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547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金針湯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1"/>
              </w:rPr>
            </w:pPr>
            <w:r w:rsidRPr="006B76FC">
              <w:rPr>
                <w:rFonts w:eastAsia="標楷體" w:hint="eastAsia"/>
                <w:color w:val="404040"/>
                <w:sz w:val="21"/>
              </w:rPr>
              <w:t>乾金針</w:t>
            </w:r>
            <w:r w:rsidRPr="006B76FC">
              <w:rPr>
                <w:rFonts w:eastAsia="標楷體"/>
                <w:color w:val="404040"/>
                <w:sz w:val="21"/>
              </w:rPr>
              <w:t>0.1</w:t>
            </w:r>
            <w:r w:rsidRPr="006B76FC">
              <w:rPr>
                <w:rFonts w:eastAsia="標楷體" w:hint="eastAsia"/>
                <w:color w:val="404040"/>
                <w:sz w:val="21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1"/>
              </w:rPr>
            </w:pPr>
            <w:r w:rsidRPr="006B76FC">
              <w:rPr>
                <w:rFonts w:eastAsia="標楷體" w:hint="eastAsia"/>
                <w:color w:val="404040"/>
                <w:sz w:val="21"/>
              </w:rPr>
              <w:t>時蔬</w:t>
            </w:r>
            <w:r w:rsidRPr="006B76FC">
              <w:rPr>
                <w:rFonts w:eastAsia="標楷體"/>
                <w:color w:val="404040"/>
                <w:sz w:val="21"/>
              </w:rPr>
              <w:t>2</w:t>
            </w:r>
            <w:r w:rsidRPr="006B76FC">
              <w:rPr>
                <w:rFonts w:eastAsia="標楷體" w:hint="eastAsia"/>
                <w:color w:val="404040"/>
                <w:sz w:val="21"/>
              </w:rPr>
              <w:t>公斤</w:t>
            </w:r>
          </w:p>
          <w:p w:rsidR="006A1147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r>
              <w:rPr>
                <w:rFonts w:eastAsia="標楷體"/>
                <w:color w:val="40404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5</w:t>
            </w:r>
            <w:r w:rsidRPr="003576A1">
              <w:rPr>
                <w:rFonts w:eastAsia="標楷體"/>
                <w:color w:val="000000"/>
                <w:sz w:val="16"/>
                <w:szCs w:val="20"/>
              </w:rPr>
              <w:t>.0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>
              <w:rPr>
                <w:color w:val="000000"/>
                <w:sz w:val="16"/>
                <w:szCs w:val="21"/>
              </w:rPr>
              <w:t>844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153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170</w:t>
            </w:r>
          </w:p>
        </w:tc>
      </w:tr>
      <w:tr w:rsidR="006A1147" w:rsidRPr="006B76FC" w:rsidTr="004C627D">
        <w:trPr>
          <w:cantSplit/>
          <w:trHeight w:val="1271"/>
        </w:trPr>
        <w:tc>
          <w:tcPr>
            <w:tcW w:w="528" w:type="dxa"/>
            <w:vAlign w:val="center"/>
          </w:tcPr>
          <w:p w:rsidR="006A1147" w:rsidRPr="006B76FC" w:rsidRDefault="006A1147" w:rsidP="00123F7E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3/13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123F7E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144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小米</w:t>
            </w:r>
            <w:r w:rsidRPr="006B76FC">
              <w:rPr>
                <w:rFonts w:eastAsia="標楷體"/>
                <w:color w:val="404040"/>
                <w:kern w:val="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馬鈴薯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鮮燴蘿蔔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白蘿蔔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樹子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9D66B9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豆包混炒</w:t>
            </w:r>
          </w:p>
        </w:tc>
        <w:tc>
          <w:tcPr>
            <w:tcW w:w="1578" w:type="dxa"/>
          </w:tcPr>
          <w:p w:rsidR="006A1147" w:rsidRPr="006B76FC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豆包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1.3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酸菜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筍乾</w:t>
            </w:r>
            <w:r>
              <w:rPr>
                <w:rFonts w:eastAsia="標楷體"/>
                <w:color w:val="40404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0C2C40" w:rsidRDefault="006A1147" w:rsidP="00123F7E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547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味噌海芽湯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濕海芽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柴魚片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味噌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2.9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3576A1">
              <w:rPr>
                <w:color w:val="000000"/>
                <w:sz w:val="16"/>
                <w:szCs w:val="21"/>
              </w:rPr>
              <w:t>896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133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285</w:t>
            </w:r>
          </w:p>
        </w:tc>
      </w:tr>
      <w:tr w:rsidR="006A1147" w:rsidRPr="006B76FC" w:rsidTr="004C627D">
        <w:trPr>
          <w:cantSplit/>
          <w:trHeight w:val="1119"/>
        </w:trPr>
        <w:tc>
          <w:tcPr>
            <w:tcW w:w="528" w:type="dxa"/>
            <w:vAlign w:val="center"/>
          </w:tcPr>
          <w:p w:rsidR="006A1147" w:rsidRPr="006B76FC" w:rsidRDefault="006A1147" w:rsidP="00123F7E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3/14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123F7E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144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sz w:val="20"/>
                <w:szCs w:val="20"/>
              </w:rPr>
              <w:t>炊粉</w:t>
            </w:r>
            <w:r w:rsidRPr="006B76FC">
              <w:rPr>
                <w:rFonts w:eastAsia="標楷體"/>
                <w:bCs/>
                <w:color w:val="404040"/>
                <w:sz w:val="20"/>
                <w:szCs w:val="20"/>
              </w:rPr>
              <w:t>16</w:t>
            </w:r>
            <w:r w:rsidRPr="006B76FC"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柳葉魚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(65g/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人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)</w:t>
            </w:r>
          </w:p>
        </w:tc>
        <w:tc>
          <w:tcPr>
            <w:tcW w:w="398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炊粉配料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高麗菜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絞肉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1.2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816277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油蔥酥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芹香豆干</w:t>
            </w:r>
          </w:p>
        </w:tc>
        <w:tc>
          <w:tcPr>
            <w:tcW w:w="157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豆干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芹菜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0C2C40" w:rsidRDefault="006A1147" w:rsidP="00123F7E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547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三絲羹湯</w:t>
            </w:r>
          </w:p>
        </w:tc>
        <w:tc>
          <w:tcPr>
            <w:tcW w:w="1559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蛋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筍絲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金針菇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5.5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2.9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3576A1">
              <w:rPr>
                <w:color w:val="000000"/>
                <w:sz w:val="16"/>
                <w:szCs w:val="21"/>
              </w:rPr>
              <w:t>869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93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120</w:t>
            </w:r>
          </w:p>
        </w:tc>
      </w:tr>
      <w:tr w:rsidR="006A1147" w:rsidRPr="006B76FC" w:rsidTr="004C627D">
        <w:trPr>
          <w:cantSplit/>
          <w:trHeight w:val="1184"/>
        </w:trPr>
        <w:tc>
          <w:tcPr>
            <w:tcW w:w="528" w:type="dxa"/>
            <w:vAlign w:val="center"/>
          </w:tcPr>
          <w:p w:rsidR="006A1147" w:rsidRPr="006B76FC" w:rsidRDefault="006A1147" w:rsidP="00123F7E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bookmarkStart w:id="2" w:name="_Hlk482962513"/>
            <w:r>
              <w:rPr>
                <w:rFonts w:eastAsia="標楷體"/>
                <w:color w:val="404040"/>
                <w:sz w:val="20"/>
                <w:szCs w:val="20"/>
              </w:rPr>
              <w:t>3/15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123F7E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144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米</w:t>
            </w:r>
            <w:r w:rsidRPr="006B76FC">
              <w:rPr>
                <w:rFonts w:eastAsia="標楷體"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黑芝麻</w:t>
            </w:r>
            <w:r w:rsidRPr="006B76FC">
              <w:rPr>
                <w:rFonts w:eastAsia="標楷體"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菜頭</w:t>
            </w: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燒雞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0C2C40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白蘿蔔</w:t>
            </w:r>
            <w:r w:rsidRPr="00AE54D3"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3</w:t>
            </w:r>
            <w:r w:rsidRPr="00AE54D3"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6A1147" w:rsidRPr="00AE54D3" w:rsidRDefault="006A1147" w:rsidP="000C2C40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FF000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FF000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豆皮時瓜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豆皮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肉絲金菇</w:t>
            </w:r>
          </w:p>
        </w:tc>
        <w:tc>
          <w:tcPr>
            <w:tcW w:w="157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金針菇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公斤</w:t>
            </w:r>
          </w:p>
          <w:p w:rsidR="006A1147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海根絲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>3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>10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0C2C40" w:rsidRDefault="006A1147" w:rsidP="00123F7E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547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黑糖雙耳露</w:t>
            </w:r>
          </w:p>
        </w:tc>
        <w:tc>
          <w:tcPr>
            <w:tcW w:w="1559" w:type="dxa"/>
          </w:tcPr>
          <w:p w:rsidR="006A1147" w:rsidRDefault="006A1147" w:rsidP="009D66B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濕黑木耳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0.1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9D66B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濕白木耳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0.9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9D66B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黑糖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9D66B9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糖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bookmarkEnd w:id="2"/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5.3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2.0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2.8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3576A1">
              <w:rPr>
                <w:color w:val="000000"/>
                <w:sz w:val="16"/>
                <w:szCs w:val="21"/>
              </w:rPr>
              <w:t>870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239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3576A1">
              <w:rPr>
                <w:rFonts w:eastAsia="標楷體"/>
                <w:sz w:val="16"/>
                <w:szCs w:val="20"/>
              </w:rPr>
              <w:t>162</w:t>
            </w:r>
          </w:p>
        </w:tc>
      </w:tr>
      <w:tr w:rsidR="006A1147" w:rsidRPr="006B76FC" w:rsidTr="00297801">
        <w:trPr>
          <w:cantSplit/>
          <w:trHeight w:val="1376"/>
        </w:trPr>
        <w:tc>
          <w:tcPr>
            <w:tcW w:w="528" w:type="dxa"/>
            <w:vAlign w:val="center"/>
          </w:tcPr>
          <w:p w:rsidR="006A1147" w:rsidRPr="006B76FC" w:rsidRDefault="006A1147" w:rsidP="00123F7E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3/16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123F7E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4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泡菜肉片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高麗菜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泡菜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醬燒油腐</w:t>
            </w:r>
          </w:p>
        </w:tc>
        <w:tc>
          <w:tcPr>
            <w:tcW w:w="1581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油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123F7E" w:rsidRDefault="006A1147" w:rsidP="00123F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三色炒蛋</w:t>
            </w:r>
          </w:p>
        </w:tc>
        <w:tc>
          <w:tcPr>
            <w:tcW w:w="1578" w:type="dxa"/>
          </w:tcPr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三色豆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蛋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2.75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0C2C40" w:rsidRDefault="006A1147" w:rsidP="00123F7E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547" w:type="dxa"/>
          </w:tcPr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123F7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04" w:type="dxa"/>
            <w:vAlign w:val="center"/>
          </w:tcPr>
          <w:p w:rsidR="006A1147" w:rsidRPr="00123F7E" w:rsidRDefault="006A1147" w:rsidP="00123F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番茄肉絲湯</w:t>
            </w:r>
          </w:p>
        </w:tc>
        <w:tc>
          <w:tcPr>
            <w:tcW w:w="1559" w:type="dxa"/>
          </w:tcPr>
          <w:p w:rsidR="006A1147" w:rsidRPr="006B76FC" w:rsidRDefault="006A1147" w:rsidP="009D66B9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9D66B9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9D66B9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9D66B9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5.0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709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2.7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3576A1">
              <w:rPr>
                <w:color w:val="000000"/>
                <w:sz w:val="16"/>
                <w:szCs w:val="21"/>
              </w:rPr>
              <w:t>848</w:t>
            </w:r>
          </w:p>
        </w:tc>
        <w:tc>
          <w:tcPr>
            <w:tcW w:w="425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166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3576A1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3576A1">
              <w:rPr>
                <w:rFonts w:eastAsia="標楷體"/>
                <w:color w:val="000000"/>
                <w:sz w:val="16"/>
                <w:szCs w:val="20"/>
              </w:rPr>
              <w:t>127</w:t>
            </w:r>
          </w:p>
        </w:tc>
      </w:tr>
    </w:tbl>
    <w:p w:rsidR="006A1147" w:rsidRPr="006B76FC" w:rsidRDefault="006A1147" w:rsidP="006B76FC">
      <w:pPr>
        <w:rPr>
          <w:rFonts w:ascii="標楷體" w:eastAsia="標楷體" w:hAnsi="標楷體"/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「本週產品含有蛋類及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海鮮，不適合其過敏體質者食用」。</w:t>
      </w:r>
    </w:p>
    <w:p w:rsidR="006A1147" w:rsidRPr="006B76FC" w:rsidRDefault="006A1147">
      <w:pPr>
        <w:widowControl/>
        <w:rPr>
          <w:b/>
          <w:color w:val="404040"/>
        </w:rPr>
      </w:pPr>
      <w:r w:rsidRPr="006B76FC">
        <w:rPr>
          <w:b/>
          <w:color w:val="404040"/>
        </w:rPr>
        <w:br w:type="page"/>
      </w:r>
    </w:p>
    <w:p w:rsidR="006A1147" w:rsidRPr="00DA25B5" w:rsidRDefault="006A1147" w:rsidP="00A407F4">
      <w:pPr>
        <w:adjustRightInd w:val="0"/>
        <w:snapToGrid w:val="0"/>
        <w:rPr>
          <w:rFonts w:ascii="標楷體" w:eastAsia="標楷體" w:hAnsi="標楷體"/>
          <w:color w:val="404040"/>
          <w:sz w:val="16"/>
          <w:szCs w:val="16"/>
        </w:rPr>
      </w:pPr>
      <w:r w:rsidRPr="00DA25B5">
        <w:rPr>
          <w:rFonts w:ascii="標楷體" w:eastAsia="標楷體" w:hAnsi="標楷體"/>
          <w:b/>
          <w:color w:val="404040"/>
          <w:sz w:val="28"/>
        </w:rPr>
        <w:t>106</w:t>
      </w:r>
      <w:r w:rsidRPr="00DA25B5">
        <w:rPr>
          <w:rFonts w:ascii="標楷體" w:eastAsia="標楷體" w:hAnsi="標楷體" w:hint="eastAsia"/>
          <w:b/>
          <w:color w:val="404040"/>
          <w:sz w:val="28"/>
        </w:rPr>
        <w:t>學年上學期國民中學葷食</w:t>
      </w:r>
      <w:r w:rsidRPr="00DA25B5">
        <w:rPr>
          <w:rFonts w:ascii="標楷體" w:eastAsia="標楷體" w:hAnsi="標楷體"/>
          <w:b/>
          <w:color w:val="404040"/>
          <w:sz w:val="28"/>
        </w:rPr>
        <w:t>G</w:t>
      </w:r>
      <w:r w:rsidRPr="00DA25B5">
        <w:rPr>
          <w:rFonts w:ascii="標楷體" w:eastAsia="標楷體" w:hAnsi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5662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534"/>
        <w:gridCol w:w="1134"/>
        <w:gridCol w:w="1134"/>
        <w:gridCol w:w="1275"/>
        <w:gridCol w:w="1701"/>
        <w:gridCol w:w="1237"/>
        <w:gridCol w:w="2075"/>
        <w:gridCol w:w="1147"/>
        <w:gridCol w:w="1920"/>
        <w:gridCol w:w="709"/>
        <w:gridCol w:w="1202"/>
        <w:gridCol w:w="1594"/>
      </w:tblGrid>
      <w:tr w:rsidR="006A1147" w:rsidRPr="006B76FC" w:rsidTr="00154992">
        <w:trPr>
          <w:trHeight w:val="276"/>
        </w:trPr>
        <w:tc>
          <w:tcPr>
            <w:tcW w:w="534" w:type="dxa"/>
            <w:vAlign w:val="center"/>
          </w:tcPr>
          <w:p w:rsidR="006A1147" w:rsidRPr="00154992" w:rsidRDefault="006A1147" w:rsidP="001549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6A1147" w:rsidRPr="00154992" w:rsidRDefault="006A1147" w:rsidP="00154992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34" w:type="dxa"/>
            <w:vAlign w:val="center"/>
          </w:tcPr>
          <w:p w:rsidR="006A1147" w:rsidRPr="00154992" w:rsidRDefault="006A1147" w:rsidP="001549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275" w:type="dxa"/>
            <w:vAlign w:val="center"/>
          </w:tcPr>
          <w:p w:rsidR="006A1147" w:rsidRPr="00154992" w:rsidRDefault="006A1147" w:rsidP="00154992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701" w:type="dxa"/>
            <w:vAlign w:val="center"/>
          </w:tcPr>
          <w:p w:rsidR="006A1147" w:rsidRPr="00154992" w:rsidRDefault="006A1147" w:rsidP="001549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237" w:type="dxa"/>
            <w:vAlign w:val="center"/>
          </w:tcPr>
          <w:p w:rsidR="006A1147" w:rsidRPr="00154992" w:rsidRDefault="006A1147" w:rsidP="00154992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075" w:type="dxa"/>
            <w:vAlign w:val="center"/>
          </w:tcPr>
          <w:p w:rsidR="006A1147" w:rsidRPr="00154992" w:rsidRDefault="006A1147" w:rsidP="001549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147" w:type="dxa"/>
            <w:vAlign w:val="center"/>
          </w:tcPr>
          <w:p w:rsidR="006A1147" w:rsidRPr="00154992" w:rsidRDefault="006A1147" w:rsidP="00154992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1920" w:type="dxa"/>
            <w:vAlign w:val="center"/>
          </w:tcPr>
          <w:p w:rsidR="006A1147" w:rsidRPr="00154992" w:rsidRDefault="006A1147" w:rsidP="001549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09" w:type="dxa"/>
            <w:vAlign w:val="center"/>
          </w:tcPr>
          <w:p w:rsidR="006A1147" w:rsidRPr="00154992" w:rsidRDefault="006A1147" w:rsidP="00154992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1202" w:type="dxa"/>
            <w:vAlign w:val="center"/>
          </w:tcPr>
          <w:p w:rsidR="006A1147" w:rsidRPr="00154992" w:rsidRDefault="006A1147" w:rsidP="00154992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594" w:type="dxa"/>
            <w:vAlign w:val="center"/>
          </w:tcPr>
          <w:p w:rsidR="006A1147" w:rsidRPr="00154992" w:rsidRDefault="006A1147" w:rsidP="0015499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6A1147" w:rsidRPr="006B76FC" w:rsidTr="00767A5C">
        <w:trPr>
          <w:trHeight w:val="418"/>
        </w:trPr>
        <w:tc>
          <w:tcPr>
            <w:tcW w:w="534" w:type="dxa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G1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1701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肉丁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筍干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37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蛋香白菜</w:t>
            </w:r>
          </w:p>
        </w:tc>
        <w:tc>
          <w:tcPr>
            <w:tcW w:w="2075" w:type="dxa"/>
            <w:vAlign w:val="center"/>
          </w:tcPr>
          <w:p w:rsidR="006A1147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47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沙茶冬粉</w:t>
            </w:r>
          </w:p>
        </w:tc>
        <w:tc>
          <w:tcPr>
            <w:tcW w:w="1920" w:type="dxa"/>
            <w:vAlign w:val="center"/>
          </w:tcPr>
          <w:p w:rsidR="006A1147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冬粉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</w:p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2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159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紫菜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金針菇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154992">
        <w:trPr>
          <w:trHeight w:val="414"/>
        </w:trPr>
        <w:tc>
          <w:tcPr>
            <w:tcW w:w="534" w:type="dxa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G2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Cs w:val="20"/>
              </w:rPr>
              <w:t>麥片飯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麥片</w:t>
            </w:r>
          </w:p>
        </w:tc>
        <w:tc>
          <w:tcPr>
            <w:tcW w:w="1275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香滷腿排</w:t>
            </w:r>
          </w:p>
        </w:tc>
        <w:tc>
          <w:tcPr>
            <w:tcW w:w="1701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雞腿排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  <w:tc>
          <w:tcPr>
            <w:tcW w:w="1237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麻婆豆腐</w:t>
            </w:r>
          </w:p>
        </w:tc>
        <w:tc>
          <w:tcPr>
            <w:tcW w:w="2075" w:type="dxa"/>
            <w:vAlign w:val="center"/>
          </w:tcPr>
          <w:p w:rsidR="006A1147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豆腐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茄子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青豆仁</w:t>
            </w:r>
          </w:p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47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</w:rPr>
              <w:t>肉絲海茸</w:t>
            </w:r>
          </w:p>
        </w:tc>
        <w:tc>
          <w:tcPr>
            <w:tcW w:w="1920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濕海茸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  <w:tc>
          <w:tcPr>
            <w:tcW w:w="709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2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雪蓮蒡湯</w:t>
            </w:r>
          </w:p>
        </w:tc>
        <w:tc>
          <w:tcPr>
            <w:tcW w:w="159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牛蒡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雪蓮子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154992">
        <w:trPr>
          <w:trHeight w:val="420"/>
        </w:trPr>
        <w:tc>
          <w:tcPr>
            <w:tcW w:w="534" w:type="dxa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G3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濕麵條</w:t>
            </w:r>
          </w:p>
        </w:tc>
        <w:tc>
          <w:tcPr>
            <w:tcW w:w="1275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椒鹽魚條</w:t>
            </w:r>
          </w:p>
        </w:tc>
        <w:tc>
          <w:tcPr>
            <w:tcW w:w="1701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魚條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胡椒鹽</w:t>
            </w:r>
          </w:p>
        </w:tc>
        <w:tc>
          <w:tcPr>
            <w:tcW w:w="1237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茄汁肉醬</w:t>
            </w:r>
          </w:p>
        </w:tc>
        <w:tc>
          <w:tcPr>
            <w:tcW w:w="2075" w:type="dxa"/>
            <w:vAlign w:val="center"/>
          </w:tcPr>
          <w:p w:rsidR="006A1147" w:rsidRDefault="006A1147" w:rsidP="00C32D59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絞肉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洋蔥</w:t>
            </w:r>
          </w:p>
          <w:p w:rsidR="006A1147" w:rsidRPr="00C32D59" w:rsidRDefault="006A1147" w:rsidP="00C32D59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三色丁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1147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int="eastAsia"/>
                <w:bCs/>
                <w:color w:val="404040"/>
                <w:kern w:val="0"/>
                <w:szCs w:val="22"/>
              </w:rPr>
              <w:t>田園肉絲</w:t>
            </w:r>
          </w:p>
        </w:tc>
        <w:tc>
          <w:tcPr>
            <w:tcW w:w="1920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肉絲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青花菜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白花菜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紅蘿蔔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2" w:type="dxa"/>
            <w:vAlign w:val="center"/>
          </w:tcPr>
          <w:p w:rsidR="006A1147" w:rsidRPr="00C32D59" w:rsidRDefault="006A1147" w:rsidP="00C32D59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2"/>
                <w:szCs w:val="22"/>
              </w:rPr>
              <w:t>玉米濃湯</w:t>
            </w:r>
          </w:p>
        </w:tc>
        <w:tc>
          <w:tcPr>
            <w:tcW w:w="1594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玉米筍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玉米醬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蛋</w:t>
            </w:r>
          </w:p>
        </w:tc>
      </w:tr>
      <w:tr w:rsidR="006A1147" w:rsidRPr="006B76FC" w:rsidTr="00154992">
        <w:trPr>
          <w:trHeight w:val="485"/>
        </w:trPr>
        <w:tc>
          <w:tcPr>
            <w:tcW w:w="534" w:type="dxa"/>
            <w:shd w:val="clear" w:color="auto" w:fill="FFFFFF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6A1147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海根</w:t>
            </w:r>
          </w:p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九層塔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絞肉玉菜</w:t>
            </w:r>
          </w:p>
        </w:tc>
        <w:tc>
          <w:tcPr>
            <w:tcW w:w="2075" w:type="dxa"/>
            <w:shd w:val="clear" w:color="auto" w:fill="FFFFFF"/>
            <w:vAlign w:val="center"/>
          </w:tcPr>
          <w:p w:rsidR="006A1147" w:rsidRDefault="006A1147" w:rsidP="00C32D59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絞肉</w:t>
            </w:r>
            <w:r w:rsidRPr="00C32D59">
              <w:rPr>
                <w:rFonts w:eastAsia="標楷體" w:hAnsi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高麗菜</w:t>
            </w:r>
          </w:p>
          <w:p w:rsidR="006A1147" w:rsidRPr="00C32D59" w:rsidRDefault="006A1147" w:rsidP="00C32D59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紅蘿蔔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</w:rPr>
              <w:t>敏豆干片</w:t>
            </w:r>
          </w:p>
        </w:tc>
        <w:tc>
          <w:tcPr>
            <w:tcW w:w="1920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豆干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敏豆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枸杞愛玉湯</w:t>
            </w:r>
          </w:p>
        </w:tc>
        <w:tc>
          <w:tcPr>
            <w:tcW w:w="1594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愛玉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枸杞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154992">
        <w:trPr>
          <w:trHeight w:val="421"/>
        </w:trPr>
        <w:tc>
          <w:tcPr>
            <w:tcW w:w="534" w:type="dxa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G5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275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黑椒肉絲</w:t>
            </w:r>
          </w:p>
        </w:tc>
        <w:tc>
          <w:tcPr>
            <w:tcW w:w="1701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黑椒粒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237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芝麻海結</w:t>
            </w:r>
          </w:p>
        </w:tc>
        <w:tc>
          <w:tcPr>
            <w:tcW w:w="2075" w:type="dxa"/>
            <w:vAlign w:val="center"/>
          </w:tcPr>
          <w:p w:rsidR="006A1147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濕海帶結</w:t>
            </w:r>
          </w:p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白芝麻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47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香炒碎脯</w:t>
            </w:r>
          </w:p>
        </w:tc>
        <w:tc>
          <w:tcPr>
            <w:tcW w:w="1920" w:type="dxa"/>
            <w:vAlign w:val="center"/>
          </w:tcPr>
          <w:p w:rsidR="006A1147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碎脯</w:t>
            </w:r>
          </w:p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02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青菜豆皮湯</w:t>
            </w:r>
          </w:p>
        </w:tc>
        <w:tc>
          <w:tcPr>
            <w:tcW w:w="159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豆皮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C32D59">
      <w:pPr>
        <w:ind w:left="56" w:hangingChars="28" w:hanging="56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G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6B76FC">
        <w:rPr>
          <w:rFonts w:ascii="標楷體" w:eastAsia="標楷體" w:hAnsi="標楷體"/>
          <w:color w:val="404040"/>
          <w:sz w:val="20"/>
          <w:szCs w:val="20"/>
        </w:rPr>
        <w:t xml:space="preserve"> 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  <w:r w:rsidRPr="00FA32EB">
        <w:rPr>
          <w:rFonts w:eastAsia="標楷體" w:hint="eastAsia"/>
          <w:bCs/>
          <w:color w:val="262626"/>
          <w:sz w:val="20"/>
          <w:szCs w:val="20"/>
        </w:rPr>
        <w:t>；麵條及米粉</w:t>
      </w:r>
      <w:r w:rsidRPr="00FA32EB">
        <w:rPr>
          <w:rFonts w:eastAsia="標楷體"/>
          <w:bCs/>
          <w:color w:val="262626"/>
          <w:sz w:val="20"/>
          <w:szCs w:val="20"/>
        </w:rPr>
        <w:t>100</w:t>
      </w:r>
      <w:r w:rsidRPr="00FA32EB">
        <w:rPr>
          <w:rFonts w:eastAsia="標楷體" w:hint="eastAsia"/>
          <w:bCs/>
          <w:color w:val="262626"/>
          <w:sz w:val="20"/>
          <w:szCs w:val="20"/>
        </w:rPr>
        <w:t>人份供應量為濕重</w:t>
      </w:r>
    </w:p>
    <w:p w:rsidR="006A1147" w:rsidRPr="00154992" w:rsidRDefault="006A1147" w:rsidP="00C32D59">
      <w:pPr>
        <w:snapToGrid w:val="0"/>
        <w:ind w:left="56" w:hangingChars="28" w:hanging="56"/>
        <w:rPr>
          <w:rFonts w:ascii="標楷體" w:eastAsia="標楷體" w:hAnsi="標楷體"/>
          <w:color w:val="404040"/>
          <w:sz w:val="16"/>
          <w:szCs w:val="16"/>
        </w:rPr>
      </w:pP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15843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494"/>
        <w:gridCol w:w="397"/>
        <w:gridCol w:w="1344"/>
        <w:gridCol w:w="425"/>
        <w:gridCol w:w="1657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675"/>
        <w:gridCol w:w="425"/>
        <w:gridCol w:w="567"/>
        <w:gridCol w:w="567"/>
        <w:gridCol w:w="425"/>
        <w:gridCol w:w="425"/>
        <w:gridCol w:w="426"/>
      </w:tblGrid>
      <w:tr w:rsidR="006A1147" w:rsidRPr="00154992" w:rsidTr="00C4397A">
        <w:trPr>
          <w:trHeight w:val="448"/>
        </w:trPr>
        <w:tc>
          <w:tcPr>
            <w:tcW w:w="494" w:type="dxa"/>
            <w:vAlign w:val="center"/>
          </w:tcPr>
          <w:p w:rsidR="006A1147" w:rsidRPr="00154992" w:rsidRDefault="006A1147" w:rsidP="006B76FC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1741" w:type="dxa"/>
            <w:gridSpan w:val="2"/>
            <w:vAlign w:val="center"/>
          </w:tcPr>
          <w:p w:rsidR="006A1147" w:rsidRPr="00154992" w:rsidRDefault="006A1147" w:rsidP="006B76FC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2082" w:type="dxa"/>
            <w:gridSpan w:val="2"/>
            <w:vAlign w:val="center"/>
          </w:tcPr>
          <w:p w:rsidR="006A1147" w:rsidRPr="00154992" w:rsidRDefault="006A1147" w:rsidP="006B76FC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6A1147" w:rsidRPr="00154992" w:rsidRDefault="006A1147" w:rsidP="006B76FC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6A1147" w:rsidRPr="00154992" w:rsidRDefault="006A1147" w:rsidP="006B76FC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6A1147" w:rsidRPr="00154992" w:rsidRDefault="006A1147" w:rsidP="006B76FC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6A1147" w:rsidRPr="00154992" w:rsidRDefault="006A1147" w:rsidP="006B76FC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675" w:type="dxa"/>
            <w:vAlign w:val="center"/>
          </w:tcPr>
          <w:p w:rsidR="006A1147" w:rsidRPr="00154992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全榖根莖類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154992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154992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豆魚肉蛋類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154992" w:rsidRDefault="006A1147" w:rsidP="0028315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油脂堅果種子類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154992" w:rsidRDefault="006A1147" w:rsidP="006B76FC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熱量</w:t>
            </w:r>
          </w:p>
        </w:tc>
        <w:tc>
          <w:tcPr>
            <w:tcW w:w="425" w:type="dxa"/>
            <w:vAlign w:val="center"/>
          </w:tcPr>
          <w:p w:rsidR="006A1147" w:rsidRPr="00154992" w:rsidRDefault="006A1147" w:rsidP="006B76F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鈣</w:t>
            </w:r>
          </w:p>
        </w:tc>
        <w:tc>
          <w:tcPr>
            <w:tcW w:w="426" w:type="dxa"/>
            <w:vAlign w:val="center"/>
          </w:tcPr>
          <w:p w:rsidR="006A1147" w:rsidRPr="00154992" w:rsidRDefault="006A1147" w:rsidP="006B76F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鈉</w:t>
            </w:r>
          </w:p>
        </w:tc>
      </w:tr>
      <w:tr w:rsidR="006A1147" w:rsidRPr="00154992" w:rsidTr="00C4397A">
        <w:trPr>
          <w:cantSplit/>
          <w:trHeight w:val="1353"/>
        </w:trPr>
        <w:tc>
          <w:tcPr>
            <w:tcW w:w="494" w:type="dxa"/>
            <w:vAlign w:val="center"/>
          </w:tcPr>
          <w:p w:rsidR="006A1147" w:rsidRPr="006B76FC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3/19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44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BC08BA" w:rsidRDefault="006A1147" w:rsidP="00BC08B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BC08BA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1657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筍干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蛋香白菜</w:t>
            </w:r>
          </w:p>
        </w:tc>
        <w:tc>
          <w:tcPr>
            <w:tcW w:w="1581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蛋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1.8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白菜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6.5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乾香菇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沙茶冬粉</w:t>
            </w:r>
          </w:p>
        </w:tc>
        <w:tc>
          <w:tcPr>
            <w:tcW w:w="1578" w:type="dxa"/>
          </w:tcPr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絞肉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0.7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冬粉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1.6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時蔬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47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21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color w:val="404040"/>
                <w:szCs w:val="22"/>
              </w:rPr>
              <w:t>珍菇紫菜湯</w:t>
            </w:r>
          </w:p>
        </w:tc>
        <w:tc>
          <w:tcPr>
            <w:tcW w:w="1510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金針菇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紫菜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20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67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56ABA">
              <w:rPr>
                <w:color w:val="000000"/>
                <w:sz w:val="16"/>
                <w:szCs w:val="16"/>
              </w:rPr>
              <w:t>748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426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127</w:t>
            </w:r>
          </w:p>
        </w:tc>
      </w:tr>
      <w:tr w:rsidR="006A1147" w:rsidRPr="00154992" w:rsidTr="00C4397A">
        <w:trPr>
          <w:cantSplit/>
          <w:trHeight w:val="1276"/>
        </w:trPr>
        <w:tc>
          <w:tcPr>
            <w:tcW w:w="494" w:type="dxa"/>
            <w:vAlign w:val="center"/>
          </w:tcPr>
          <w:p w:rsidR="006A1147" w:rsidRPr="006B76FC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3/20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麥片飯</w:t>
            </w:r>
          </w:p>
        </w:tc>
        <w:tc>
          <w:tcPr>
            <w:tcW w:w="1344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麥片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0.4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BC08BA" w:rsidRDefault="006A1147" w:rsidP="00BC08B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BC08BA">
              <w:rPr>
                <w:rFonts w:ascii="標楷體" w:eastAsia="標楷體" w:hAnsi="標楷體" w:hint="eastAsia"/>
                <w:color w:val="404040"/>
              </w:rPr>
              <w:t>香滷腿排</w:t>
            </w:r>
          </w:p>
        </w:tc>
        <w:tc>
          <w:tcPr>
            <w:tcW w:w="1657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腿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排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29780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蒜或薑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麻婆豆腐</w:t>
            </w:r>
          </w:p>
        </w:tc>
        <w:tc>
          <w:tcPr>
            <w:tcW w:w="1581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4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64217">
              <w:rPr>
                <w:rFonts w:eastAsia="標楷體" w:hAnsi="標楷體" w:hint="eastAsia"/>
                <w:bCs/>
                <w:color w:val="FF0000"/>
                <w:kern w:val="0"/>
                <w:sz w:val="20"/>
                <w:szCs w:val="22"/>
              </w:rPr>
              <w:t>茄子</w:t>
            </w:r>
            <w:r w:rsidRPr="00364217">
              <w:rPr>
                <w:rFonts w:eastAsia="標楷體" w:hAnsi="標楷體"/>
                <w:bCs/>
                <w:color w:val="FF000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6421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64217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青豆仁</w:t>
            </w:r>
            <w:r w:rsidRPr="00364217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0.1</w:t>
            </w:r>
            <w:r w:rsidRPr="00364217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3576A1">
              <w:rPr>
                <w:rFonts w:ascii="標楷體" w:eastAsia="標楷體" w:hAnsi="標楷體" w:hint="eastAsia"/>
                <w:bCs/>
                <w:color w:val="404040"/>
              </w:rPr>
              <w:t>肉絲海茸</w:t>
            </w:r>
          </w:p>
        </w:tc>
        <w:tc>
          <w:tcPr>
            <w:tcW w:w="1578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濕海茸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0.7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47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21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color w:val="404040"/>
                <w:szCs w:val="22"/>
              </w:rPr>
              <w:t>雪蓮蒡湯</w:t>
            </w:r>
          </w:p>
        </w:tc>
        <w:tc>
          <w:tcPr>
            <w:tcW w:w="1510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雪蓮子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牛蒡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大骨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67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6.0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56ABA">
              <w:rPr>
                <w:color w:val="000000"/>
                <w:sz w:val="16"/>
                <w:szCs w:val="16"/>
              </w:rPr>
              <w:t>808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458</w:t>
            </w:r>
          </w:p>
        </w:tc>
        <w:tc>
          <w:tcPr>
            <w:tcW w:w="426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679</w:t>
            </w:r>
          </w:p>
        </w:tc>
      </w:tr>
      <w:tr w:rsidR="006A1147" w:rsidRPr="00154992" w:rsidTr="00C4397A">
        <w:trPr>
          <w:cantSplit/>
          <w:trHeight w:val="1267"/>
        </w:trPr>
        <w:tc>
          <w:tcPr>
            <w:tcW w:w="494" w:type="dxa"/>
            <w:vAlign w:val="center"/>
          </w:tcPr>
          <w:p w:rsidR="006A1147" w:rsidRPr="006B76FC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3/21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3576A1">
              <w:rPr>
                <w:rFonts w:eastAsia="標楷體" w:hAnsi="標楷體" w:hint="eastAsia"/>
                <w:bCs/>
                <w:color w:val="404040"/>
                <w:kern w:val="0"/>
              </w:rPr>
              <w:t>麵食特餐</w:t>
            </w:r>
          </w:p>
        </w:tc>
        <w:tc>
          <w:tcPr>
            <w:tcW w:w="1344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濕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麵條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18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BC08BA" w:rsidRDefault="006A1147" w:rsidP="00BC08BA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BC08BA">
              <w:rPr>
                <w:rFonts w:eastAsia="標楷體" w:hint="eastAsia"/>
                <w:bCs/>
                <w:color w:val="404040"/>
                <w:kern w:val="0"/>
              </w:rPr>
              <w:t>椒鹽魚條</w:t>
            </w:r>
          </w:p>
        </w:tc>
        <w:tc>
          <w:tcPr>
            <w:tcW w:w="1657" w:type="dxa"/>
          </w:tcPr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魚條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6.5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胡椒鹽</w:t>
            </w:r>
          </w:p>
        </w:tc>
        <w:tc>
          <w:tcPr>
            <w:tcW w:w="398" w:type="dxa"/>
            <w:vAlign w:val="center"/>
          </w:tcPr>
          <w:p w:rsidR="006A1147" w:rsidRPr="003576A1" w:rsidRDefault="006A1147" w:rsidP="003576A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3576A1">
              <w:rPr>
                <w:rFonts w:eastAsia="標楷體" w:hAnsi="標楷體" w:hint="eastAsia"/>
                <w:bCs/>
                <w:color w:val="404040"/>
                <w:kern w:val="0"/>
              </w:rPr>
              <w:t>茄汁肉醬</w:t>
            </w:r>
          </w:p>
        </w:tc>
        <w:tc>
          <w:tcPr>
            <w:tcW w:w="1581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絞肉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洋蔥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三色丁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3576A1">
              <w:rPr>
                <w:rFonts w:eastAsia="標楷體" w:hint="eastAsia"/>
                <w:bCs/>
                <w:color w:val="404040"/>
                <w:kern w:val="0"/>
                <w:szCs w:val="22"/>
              </w:rPr>
              <w:t>田園肉絲</w:t>
            </w:r>
          </w:p>
        </w:tc>
        <w:tc>
          <w:tcPr>
            <w:tcW w:w="1578" w:type="dxa"/>
          </w:tcPr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0.7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青花菜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白花菜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10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47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21" w:type="dxa"/>
            <w:vAlign w:val="center"/>
          </w:tcPr>
          <w:p w:rsidR="006A1147" w:rsidRPr="003576A1" w:rsidRDefault="006A1147" w:rsidP="003576A1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Cs w:val="22"/>
              </w:rPr>
            </w:pPr>
            <w:r w:rsidRPr="003576A1">
              <w:rPr>
                <w:rFonts w:ascii="標楷體" w:eastAsia="標楷體" w:hAnsi="標楷體" w:cs="新細明體" w:hint="eastAsia"/>
                <w:bCs/>
                <w:color w:val="404040"/>
                <w:kern w:val="0"/>
                <w:szCs w:val="22"/>
              </w:rPr>
              <w:t>玉米濃湯</w:t>
            </w:r>
          </w:p>
        </w:tc>
        <w:tc>
          <w:tcPr>
            <w:tcW w:w="1510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玉米筍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BC08B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蛋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BC08B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玉米醬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1.5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67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6.3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56ABA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426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635</w:t>
            </w:r>
          </w:p>
        </w:tc>
      </w:tr>
      <w:tr w:rsidR="006A1147" w:rsidRPr="00154992" w:rsidTr="00C4397A">
        <w:trPr>
          <w:cantSplit/>
          <w:trHeight w:val="1196"/>
        </w:trPr>
        <w:tc>
          <w:tcPr>
            <w:tcW w:w="494" w:type="dxa"/>
            <w:vAlign w:val="center"/>
          </w:tcPr>
          <w:p w:rsidR="006A1147" w:rsidRPr="006B76FC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3/22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44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BC08BA" w:rsidRDefault="006A1147" w:rsidP="00BC08B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BC08BA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1657" w:type="dxa"/>
          </w:tcPr>
          <w:p w:rsidR="006A1147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生雞丁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9.5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海根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61A5D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九層塔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361A5D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576A1" w:rsidRDefault="006A1147" w:rsidP="003576A1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3576A1">
              <w:rPr>
                <w:rFonts w:eastAsia="標楷體" w:hAnsi="標楷體" w:hint="eastAsia"/>
                <w:bCs/>
                <w:color w:val="404040"/>
                <w:kern w:val="0"/>
              </w:rPr>
              <w:t>絞肉玉菜</w:t>
            </w:r>
          </w:p>
        </w:tc>
        <w:tc>
          <w:tcPr>
            <w:tcW w:w="1581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絞肉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高麗菜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3576A1">
              <w:rPr>
                <w:rFonts w:ascii="標楷體" w:eastAsia="標楷體" w:hAnsi="標楷體" w:hint="eastAsia"/>
                <w:bCs/>
                <w:color w:val="404040"/>
              </w:rPr>
              <w:t>敏豆干片</w:t>
            </w:r>
          </w:p>
        </w:tc>
        <w:tc>
          <w:tcPr>
            <w:tcW w:w="1578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豆干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敏豆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47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21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枸杞愛玉湯</w:t>
            </w:r>
          </w:p>
        </w:tc>
        <w:tc>
          <w:tcPr>
            <w:tcW w:w="1510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愛玉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4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枸杞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0.01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糖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67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6.6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2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3.0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56ABA">
              <w:rPr>
                <w:color w:val="000000"/>
                <w:sz w:val="16"/>
                <w:szCs w:val="16"/>
              </w:rPr>
              <w:t>845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426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128</w:t>
            </w:r>
          </w:p>
        </w:tc>
      </w:tr>
      <w:tr w:rsidR="006A1147" w:rsidRPr="00154992" w:rsidTr="00C4397A">
        <w:trPr>
          <w:cantSplit/>
          <w:trHeight w:val="1184"/>
        </w:trPr>
        <w:tc>
          <w:tcPr>
            <w:tcW w:w="494" w:type="dxa"/>
            <w:vAlign w:val="center"/>
          </w:tcPr>
          <w:p w:rsidR="006A1147" w:rsidRPr="006B76FC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3/23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344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BC08BA" w:rsidRDefault="006A1147" w:rsidP="00BC08B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BC08BA">
              <w:rPr>
                <w:rFonts w:ascii="標楷體" w:eastAsia="標楷體" w:hAnsi="標楷體" w:hint="eastAsia"/>
                <w:color w:val="404040"/>
              </w:rPr>
              <w:t>黑椒肉絲</w:t>
            </w:r>
          </w:p>
        </w:tc>
        <w:tc>
          <w:tcPr>
            <w:tcW w:w="1657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洋蔥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黑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胡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椒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芝麻海結</w:t>
            </w:r>
          </w:p>
        </w:tc>
        <w:tc>
          <w:tcPr>
            <w:tcW w:w="1581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海帶結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2.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白芝麻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3576A1" w:rsidRDefault="006A1147" w:rsidP="003576A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香炒碎脯</w:t>
            </w:r>
          </w:p>
        </w:tc>
        <w:tc>
          <w:tcPr>
            <w:tcW w:w="1578" w:type="dxa"/>
          </w:tcPr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蛋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菜脯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6A1147" w:rsidRPr="006B76FC" w:rsidRDefault="006A1147" w:rsidP="003576A1">
            <w:pPr>
              <w:snapToGrid w:val="0"/>
              <w:spacing w:line="24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547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21" w:type="dxa"/>
            <w:vAlign w:val="center"/>
          </w:tcPr>
          <w:p w:rsidR="006A1147" w:rsidRPr="003576A1" w:rsidRDefault="006A1147" w:rsidP="003576A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color w:val="404040"/>
                <w:szCs w:val="22"/>
              </w:rPr>
              <w:t>青菜豆皮湯</w:t>
            </w:r>
          </w:p>
        </w:tc>
        <w:tc>
          <w:tcPr>
            <w:tcW w:w="1510" w:type="dxa"/>
          </w:tcPr>
          <w:p w:rsidR="006A1147" w:rsidRPr="00346150" w:rsidRDefault="006A1147" w:rsidP="003576A1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時蔬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3E12C0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豆皮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0.45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3E12C0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67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B56ABA">
              <w:rPr>
                <w:color w:val="000000"/>
                <w:sz w:val="16"/>
                <w:szCs w:val="16"/>
              </w:rPr>
              <w:t>705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426" w:type="dxa"/>
            <w:vAlign w:val="center"/>
          </w:tcPr>
          <w:p w:rsidR="006A1147" w:rsidRPr="00B56ABA" w:rsidRDefault="006A1147" w:rsidP="00B56AB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56ABA">
              <w:rPr>
                <w:rFonts w:eastAsia="標楷體"/>
                <w:color w:val="000000"/>
                <w:sz w:val="16"/>
                <w:szCs w:val="16"/>
              </w:rPr>
              <w:t>653</w:t>
            </w:r>
          </w:p>
        </w:tc>
      </w:tr>
    </w:tbl>
    <w:p w:rsidR="006A1147" w:rsidRPr="006B76FC" w:rsidRDefault="006A1147" w:rsidP="00154992">
      <w:pPr>
        <w:rPr>
          <w:rFonts w:ascii="微軟正黑體" w:eastAsia="微軟正黑體" w:hAnsi="微軟正黑體"/>
          <w:b/>
          <w:color w:val="404040"/>
          <w:sz w:val="22"/>
          <w:szCs w:val="22"/>
          <w:shd w:val="clear" w:color="auto" w:fill="FFFFFF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「本週產品含有蛋類、海鮮及麩質，不適合其過敏體質者食用」。</w:t>
      </w:r>
    </w:p>
    <w:p w:rsidR="006A1147" w:rsidRPr="0024790D" w:rsidRDefault="006A1147" w:rsidP="003F1FFE">
      <w:pPr>
        <w:widowControl/>
        <w:rPr>
          <w:rFonts w:ascii="標楷體" w:eastAsia="標楷體" w:hAnsi="標楷體"/>
          <w:color w:val="404040"/>
          <w:sz w:val="14"/>
          <w:szCs w:val="16"/>
        </w:rPr>
      </w:pPr>
      <w:r w:rsidRPr="006B76FC">
        <w:rPr>
          <w:b/>
          <w:color w:val="404040"/>
        </w:rPr>
        <w:br w:type="page"/>
      </w:r>
      <w:r w:rsidRPr="0024790D">
        <w:rPr>
          <w:rFonts w:ascii="標楷體" w:eastAsia="標楷體" w:hAnsi="標楷體"/>
          <w:b/>
          <w:color w:val="404040"/>
        </w:rPr>
        <w:t>106</w:t>
      </w:r>
      <w:r w:rsidRPr="0024790D">
        <w:rPr>
          <w:rFonts w:ascii="標楷體" w:eastAsia="標楷體" w:hAnsi="標楷體" w:hint="eastAsia"/>
          <w:b/>
          <w:color w:val="404040"/>
        </w:rPr>
        <w:t>學年上學期國民中學葷食</w:t>
      </w:r>
      <w:r w:rsidRPr="0024790D">
        <w:rPr>
          <w:rFonts w:ascii="標楷體" w:eastAsia="標楷體" w:hAnsi="標楷體"/>
          <w:b/>
          <w:color w:val="404040"/>
        </w:rPr>
        <w:t>H</w:t>
      </w:r>
      <w:r w:rsidRPr="0024790D">
        <w:rPr>
          <w:rFonts w:ascii="標楷體" w:eastAsia="標楷體" w:hAnsi="標楷體" w:hint="eastAsia"/>
          <w:b/>
          <w:color w:val="404040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5770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534"/>
        <w:gridCol w:w="1134"/>
        <w:gridCol w:w="1134"/>
        <w:gridCol w:w="1061"/>
        <w:gridCol w:w="1842"/>
        <w:gridCol w:w="1100"/>
        <w:gridCol w:w="2126"/>
        <w:gridCol w:w="1134"/>
        <w:gridCol w:w="1985"/>
        <w:gridCol w:w="708"/>
        <w:gridCol w:w="1276"/>
        <w:gridCol w:w="1736"/>
      </w:tblGrid>
      <w:tr w:rsidR="006A1147" w:rsidRPr="006B76FC" w:rsidTr="00C26918">
        <w:trPr>
          <w:trHeight w:val="271"/>
        </w:trPr>
        <w:tc>
          <w:tcPr>
            <w:tcW w:w="534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134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34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  <w:r w:rsidRPr="00820689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061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1842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  <w:r w:rsidRPr="00820689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100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  <w:r w:rsidRPr="00820689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1985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36" w:type="dxa"/>
            <w:vAlign w:val="center"/>
          </w:tcPr>
          <w:p w:rsidR="006A1147" w:rsidRPr="00820689" w:rsidRDefault="006A1147" w:rsidP="00C2691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6A1147" w:rsidRPr="006B76FC" w:rsidTr="00C26918">
        <w:trPr>
          <w:trHeight w:val="390"/>
        </w:trPr>
        <w:tc>
          <w:tcPr>
            <w:tcW w:w="534" w:type="dxa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H1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C32D59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061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</w:rPr>
              <w:t>京醬絞肉</w:t>
            </w:r>
          </w:p>
        </w:tc>
        <w:tc>
          <w:tcPr>
            <w:tcW w:w="1842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絞肉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筍丁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乾香菇</w:t>
            </w:r>
            <w:r w:rsidRPr="00C32D59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00" w:type="dxa"/>
            <w:vAlign w:val="center"/>
          </w:tcPr>
          <w:p w:rsidR="006A1147" w:rsidRPr="00C32D59" w:rsidRDefault="006A1147" w:rsidP="00C32D5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6A1147" w:rsidRDefault="006A1147" w:rsidP="00C32D5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番茄醬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</w:rPr>
              <w:t>豆皮白菜</w:t>
            </w:r>
          </w:p>
        </w:tc>
        <w:tc>
          <w:tcPr>
            <w:tcW w:w="1985" w:type="dxa"/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豆皮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蘿蔔湯</w:t>
            </w:r>
          </w:p>
        </w:tc>
        <w:tc>
          <w:tcPr>
            <w:tcW w:w="1736" w:type="dxa"/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白蘿蔔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A41EBD">
        <w:trPr>
          <w:trHeight w:val="297"/>
        </w:trPr>
        <w:tc>
          <w:tcPr>
            <w:tcW w:w="534" w:type="dxa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H2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米</w:t>
            </w:r>
            <w:r w:rsidRPr="00C32D59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胚芽</w:t>
            </w:r>
          </w:p>
        </w:tc>
        <w:tc>
          <w:tcPr>
            <w:tcW w:w="1061" w:type="dxa"/>
            <w:vAlign w:val="center"/>
          </w:tcPr>
          <w:p w:rsidR="006A1147" w:rsidRPr="00C32D59" w:rsidRDefault="006A1147" w:rsidP="00C32D59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蠔油燜雞</w:t>
            </w:r>
          </w:p>
        </w:tc>
        <w:tc>
          <w:tcPr>
            <w:tcW w:w="1842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生雞丁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筍片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1100" w:type="dxa"/>
            <w:vAlign w:val="center"/>
          </w:tcPr>
          <w:p w:rsidR="006A1147" w:rsidRPr="00C32D59" w:rsidRDefault="006A1147" w:rsidP="00C32D59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燴時瓜</w:t>
            </w:r>
          </w:p>
        </w:tc>
        <w:tc>
          <w:tcPr>
            <w:tcW w:w="2126" w:type="dxa"/>
            <w:vAlign w:val="center"/>
          </w:tcPr>
          <w:p w:rsidR="006A1147" w:rsidRDefault="006A1147" w:rsidP="00C32D5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時瓜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肉絲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乾香菇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韭香豆干</w:t>
            </w:r>
          </w:p>
        </w:tc>
        <w:tc>
          <w:tcPr>
            <w:tcW w:w="1985" w:type="dxa"/>
            <w:vAlign w:val="center"/>
          </w:tcPr>
          <w:p w:rsidR="006A1147" w:rsidRDefault="006A1147" w:rsidP="00C32D5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豆干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韭菜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豆芽菜</w:t>
            </w:r>
          </w:p>
          <w:p w:rsidR="006A1147" w:rsidRPr="00C32D59" w:rsidRDefault="006A1147" w:rsidP="00C32D59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C32D59" w:rsidRDefault="006A1147" w:rsidP="00C32D59">
            <w:pPr>
              <w:widowControl/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C32D59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柴魚海裙湯</w:t>
            </w:r>
          </w:p>
        </w:tc>
        <w:tc>
          <w:tcPr>
            <w:tcW w:w="1736" w:type="dxa"/>
            <w:vAlign w:val="center"/>
          </w:tcPr>
          <w:p w:rsidR="006A1147" w:rsidRDefault="006A1147" w:rsidP="00C32D59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柴魚片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海裙菜</w:t>
            </w:r>
          </w:p>
          <w:p w:rsidR="006A1147" w:rsidRPr="00C32D59" w:rsidRDefault="006A1147" w:rsidP="00C32D59">
            <w:pPr>
              <w:widowControl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大骨</w:t>
            </w:r>
            <w:r w:rsidRPr="00C32D59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時蔬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C26918">
        <w:trPr>
          <w:trHeight w:val="429"/>
        </w:trPr>
        <w:tc>
          <w:tcPr>
            <w:tcW w:w="534" w:type="dxa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H3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C32D59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刈包</w:t>
            </w:r>
          </w:p>
        </w:tc>
        <w:tc>
          <w:tcPr>
            <w:tcW w:w="1061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C32D59">
              <w:rPr>
                <w:rFonts w:eastAsia="標楷體" w:hint="eastAsia"/>
                <w:color w:val="404040"/>
              </w:rPr>
              <w:t>刈包配料</w:t>
            </w:r>
          </w:p>
        </w:tc>
        <w:tc>
          <w:tcPr>
            <w:tcW w:w="1842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肉片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酸菜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薑</w:t>
            </w:r>
          </w:p>
        </w:tc>
        <w:tc>
          <w:tcPr>
            <w:tcW w:w="1100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翠拌玉米</w:t>
            </w:r>
          </w:p>
        </w:tc>
        <w:tc>
          <w:tcPr>
            <w:tcW w:w="2126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玉米筍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濕白木耳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C32D59">
              <w:rPr>
                <w:rFonts w:eastAsia="標楷體" w:hint="eastAsia"/>
                <w:color w:val="404040"/>
              </w:rPr>
              <w:t>芹香海絲</w:t>
            </w:r>
          </w:p>
        </w:tc>
        <w:tc>
          <w:tcPr>
            <w:tcW w:w="1985" w:type="dxa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海帶絲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芹菜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糙米粥</w:t>
            </w:r>
          </w:p>
        </w:tc>
        <w:tc>
          <w:tcPr>
            <w:tcW w:w="1736" w:type="dxa"/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糙米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</w:p>
        </w:tc>
      </w:tr>
      <w:tr w:rsidR="006A1147" w:rsidRPr="006B76FC" w:rsidTr="00C26918">
        <w:trPr>
          <w:trHeight w:val="408"/>
        </w:trPr>
        <w:tc>
          <w:tcPr>
            <w:tcW w:w="534" w:type="dxa"/>
            <w:shd w:val="clear" w:color="auto" w:fill="FFFFFF"/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C32D59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061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C32D59">
              <w:rPr>
                <w:rFonts w:eastAsia="標楷體" w:hint="eastAsia"/>
                <w:color w:val="404040"/>
              </w:rPr>
              <w:t>條瓜燒雞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C32D59">
              <w:rPr>
                <w:rFonts w:eastAsia="標楷體" w:hint="eastAsia"/>
                <w:bCs/>
                <w:color w:val="404040"/>
                <w:sz w:val="20"/>
                <w:szCs w:val="20"/>
              </w:rPr>
              <w:t>生雞丁</w:t>
            </w:r>
            <w:r w:rsidRPr="00C32D59">
              <w:rPr>
                <w:rFonts w:eastAsia="標楷體"/>
                <w:bCs/>
                <w:color w:val="404040"/>
                <w:sz w:val="20"/>
                <w:szCs w:val="20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sz w:val="20"/>
                <w:szCs w:val="20"/>
              </w:rPr>
              <w:t>條瓜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C32D59">
              <w:rPr>
                <w:rFonts w:eastAsia="標楷體" w:hint="eastAsia"/>
                <w:bCs/>
                <w:color w:val="404040"/>
                <w:sz w:val="20"/>
                <w:szCs w:val="20"/>
              </w:rPr>
              <w:t>薑或蒜</w:t>
            </w:r>
            <w:r w:rsidRPr="00C32D59">
              <w:rPr>
                <w:rFonts w:eastAsia="標楷體"/>
                <w:bCs/>
                <w:color w:val="404040"/>
                <w:sz w:val="20"/>
                <w:szCs w:val="20"/>
              </w:rPr>
              <w:t xml:space="preserve"> </w:t>
            </w:r>
            <w:r w:rsidRPr="00C32D59">
              <w:rPr>
                <w:rFonts w:eastAsia="標楷體" w:hint="eastAsia"/>
                <w:bCs/>
                <w:color w:val="404040"/>
                <w:sz w:val="20"/>
                <w:szCs w:val="20"/>
              </w:rPr>
              <w:t>紅蘿蔔</w:t>
            </w:r>
          </w:p>
        </w:tc>
        <w:tc>
          <w:tcPr>
            <w:tcW w:w="1100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</w:rPr>
              <w:t>銀蘿絞肉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C32D59">
              <w:rPr>
                <w:rFonts w:eastAsia="標楷體" w:hint="eastAsia"/>
                <w:color w:val="404040"/>
              </w:rPr>
              <w:t>珍菇油腐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油豆腐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金針菇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洋蔥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青椒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紅豆西米露</w:t>
            </w:r>
          </w:p>
        </w:tc>
        <w:tc>
          <w:tcPr>
            <w:tcW w:w="1736" w:type="dxa"/>
            <w:shd w:val="clear" w:color="auto" w:fill="FFFFFF"/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紅豆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西谷米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A41EBD">
        <w:trPr>
          <w:trHeight w:val="300"/>
        </w:trPr>
        <w:tc>
          <w:tcPr>
            <w:tcW w:w="534" w:type="dxa"/>
            <w:tcBorders>
              <w:bottom w:val="single" w:sz="4" w:space="0" w:color="auto"/>
            </w:tcBorders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061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梅干肉絲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濕梅干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豆包甘藍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豆包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甘藍菜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蛋香海芽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濕海芽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味噌時蔬湯</w:t>
            </w:r>
          </w:p>
        </w:tc>
        <w:tc>
          <w:tcPr>
            <w:tcW w:w="1736" w:type="dxa"/>
            <w:tcBorders>
              <w:bottom w:val="single" w:sz="4" w:space="0" w:color="auto"/>
            </w:tcBorders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味噌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豆皮</w:t>
            </w:r>
          </w:p>
        </w:tc>
      </w:tr>
      <w:tr w:rsidR="006A1147" w:rsidRPr="006B76FC" w:rsidTr="00C26918">
        <w:trPr>
          <w:trHeight w:val="140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6A1147" w:rsidRPr="006B76FC" w:rsidRDefault="006A1147" w:rsidP="00C32D59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I5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pacing w:line="240" w:lineRule="atLeast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061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C32D59">
              <w:rPr>
                <w:rFonts w:eastAsia="標楷體" w:hint="eastAsia"/>
                <w:color w:val="404040"/>
              </w:rPr>
              <w:t>家常燒雞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6A1147" w:rsidRDefault="006A1147" w:rsidP="002653EB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生雞丁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馬鈴薯</w:t>
            </w:r>
          </w:p>
          <w:p w:rsidR="006A1147" w:rsidRPr="00C32D59" w:rsidRDefault="006A1147" w:rsidP="002653EB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eastAsia="標楷體" w:hint="eastAsia"/>
                <w:color w:val="404040"/>
                <w:sz w:val="20"/>
                <w:szCs w:val="16"/>
              </w:rPr>
              <w:t>蒜或薑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蘿蔔海結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6A1147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海帶結</w:t>
            </w:r>
          </w:p>
          <w:p w:rsidR="006A1147" w:rsidRPr="00C32D59" w:rsidRDefault="006A1147" w:rsidP="00C32D5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C32D59">
              <w:rPr>
                <w:rFonts w:ascii="標楷體" w:eastAsia="標楷體" w:hAnsi="標楷體" w:hint="eastAsia"/>
                <w:color w:val="404040"/>
              </w:rPr>
              <w:t>樹子玉菜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樹子</w:t>
            </w:r>
            <w:r w:rsidRPr="00C32D59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C32D59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C32D5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時蔬大骨湯</w:t>
            </w: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6A1147" w:rsidRPr="00C32D59" w:rsidRDefault="006A1147" w:rsidP="00C32D59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C32D59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C32D59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6B76FC">
      <w:pPr>
        <w:ind w:leftChars="-10" w:left="56" w:hangingChars="40" w:hanging="80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H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>
        <w:rPr>
          <w:rFonts w:ascii="標楷體" w:eastAsia="標楷體" w:hAnsi="標楷體"/>
          <w:color w:val="404040"/>
          <w:sz w:val="20"/>
          <w:szCs w:val="20"/>
        </w:rPr>
        <w:t xml:space="preserve"> 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  <w:r>
        <w:rPr>
          <w:rFonts w:ascii="標楷體" w:eastAsia="標楷體" w:hAnsi="標楷體" w:hint="eastAsia"/>
          <w:bCs/>
          <w:color w:val="404040"/>
          <w:sz w:val="20"/>
          <w:szCs w:val="20"/>
        </w:rPr>
        <w:t>；</w:t>
      </w:r>
      <w:r w:rsidRPr="00FA32EB">
        <w:rPr>
          <w:rFonts w:eastAsia="標楷體" w:hint="eastAsia"/>
          <w:bCs/>
          <w:color w:val="262626"/>
          <w:sz w:val="20"/>
          <w:szCs w:val="20"/>
        </w:rPr>
        <w:t>麵條及米粉</w:t>
      </w:r>
      <w:r w:rsidRPr="00FA32EB">
        <w:rPr>
          <w:rFonts w:eastAsia="標楷體"/>
          <w:bCs/>
          <w:color w:val="262626"/>
          <w:sz w:val="20"/>
          <w:szCs w:val="20"/>
        </w:rPr>
        <w:t>100</w:t>
      </w:r>
      <w:r w:rsidRPr="00FA32EB">
        <w:rPr>
          <w:rFonts w:eastAsia="標楷體" w:hint="eastAsia"/>
          <w:bCs/>
          <w:color w:val="262626"/>
          <w:sz w:val="20"/>
          <w:szCs w:val="20"/>
        </w:rPr>
        <w:t>人份供應量為濕重</w:t>
      </w:r>
    </w:p>
    <w:p w:rsidR="006A1147" w:rsidRPr="006B76FC" w:rsidRDefault="006A1147" w:rsidP="006B76FC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W w:w="15984" w:type="dxa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630"/>
        <w:gridCol w:w="426"/>
        <w:gridCol w:w="1559"/>
        <w:gridCol w:w="425"/>
        <w:gridCol w:w="1418"/>
        <w:gridCol w:w="425"/>
        <w:gridCol w:w="1559"/>
        <w:gridCol w:w="709"/>
        <w:gridCol w:w="567"/>
        <w:gridCol w:w="567"/>
        <w:gridCol w:w="709"/>
        <w:gridCol w:w="425"/>
        <w:gridCol w:w="425"/>
        <w:gridCol w:w="425"/>
      </w:tblGrid>
      <w:tr w:rsidR="006A1147" w:rsidRPr="006B76FC" w:rsidTr="00186E52">
        <w:trPr>
          <w:trHeight w:val="448"/>
          <w:jc w:val="center"/>
        </w:trPr>
        <w:tc>
          <w:tcPr>
            <w:tcW w:w="494" w:type="dxa"/>
            <w:vAlign w:val="center"/>
          </w:tcPr>
          <w:p w:rsidR="006A1147" w:rsidRPr="003F1FFE" w:rsidRDefault="006A1147" w:rsidP="00186E52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6A1147" w:rsidRPr="003F1FFE" w:rsidRDefault="006A1147" w:rsidP="00186E52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6A1147" w:rsidRPr="003F1FFE" w:rsidRDefault="006A1147" w:rsidP="00186E52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28" w:type="dxa"/>
            <w:gridSpan w:val="2"/>
            <w:vAlign w:val="center"/>
          </w:tcPr>
          <w:p w:rsidR="006A1147" w:rsidRPr="003F1FFE" w:rsidRDefault="006A1147" w:rsidP="00186E52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1985" w:type="dxa"/>
            <w:gridSpan w:val="2"/>
            <w:vAlign w:val="center"/>
          </w:tcPr>
          <w:p w:rsidR="006A1147" w:rsidRPr="003F1FFE" w:rsidRDefault="006A1147" w:rsidP="00186E52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1843" w:type="dxa"/>
            <w:gridSpan w:val="2"/>
            <w:vAlign w:val="center"/>
          </w:tcPr>
          <w:p w:rsidR="006A1147" w:rsidRPr="003F1FFE" w:rsidRDefault="006A1147" w:rsidP="00186E52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蔬菜</w:t>
            </w:r>
          </w:p>
        </w:tc>
        <w:tc>
          <w:tcPr>
            <w:tcW w:w="1984" w:type="dxa"/>
            <w:gridSpan w:val="2"/>
            <w:vAlign w:val="center"/>
          </w:tcPr>
          <w:p w:rsidR="006A1147" w:rsidRPr="003F1FFE" w:rsidRDefault="006A1147" w:rsidP="00186E52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709" w:type="dxa"/>
            <w:vAlign w:val="center"/>
          </w:tcPr>
          <w:p w:rsidR="006A1147" w:rsidRPr="00A41EBD" w:rsidRDefault="006A1147" w:rsidP="00186E5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全榖根莖類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A41EBD" w:rsidRDefault="006A1147" w:rsidP="00186E5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A41EBD" w:rsidRDefault="006A1147" w:rsidP="00186E5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豆魚肉蛋類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6A1147" w:rsidRPr="00A41EBD" w:rsidRDefault="006A1147" w:rsidP="00186E5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油脂堅果種子類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A41EBD" w:rsidRDefault="006A1147" w:rsidP="00186E52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6A1147" w:rsidRPr="00A41EBD" w:rsidRDefault="006A1147" w:rsidP="00186E5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6A1147" w:rsidRPr="00A41EBD" w:rsidRDefault="006A1147" w:rsidP="00186E5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5D761C">
        <w:trPr>
          <w:trHeight w:val="1073"/>
          <w:jc w:val="center"/>
        </w:trPr>
        <w:tc>
          <w:tcPr>
            <w:tcW w:w="494" w:type="dxa"/>
            <w:vAlign w:val="center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3/26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1448" w:type="dxa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米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京醬絞肉</w:t>
            </w:r>
          </w:p>
        </w:tc>
        <w:tc>
          <w:tcPr>
            <w:tcW w:w="1581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絞肉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6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筍丁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乾香菇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8" w:type="dxa"/>
            <w:vAlign w:val="center"/>
          </w:tcPr>
          <w:p w:rsidR="006A1147" w:rsidRPr="003F1FFE" w:rsidRDefault="006A1147" w:rsidP="00186E5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番茄炒蛋</w:t>
            </w:r>
          </w:p>
        </w:tc>
        <w:tc>
          <w:tcPr>
            <w:tcW w:w="1630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蛋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番茄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7D41B9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洋蔥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426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豆皮白菜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豆皮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0.6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白菜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6.5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乾香菇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蔬</w:t>
            </w:r>
          </w:p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菜</w:t>
            </w:r>
          </w:p>
        </w:tc>
        <w:tc>
          <w:tcPr>
            <w:tcW w:w="1418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蔬菜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7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蘿蔔湯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白蘿蔔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大骨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0.6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2.7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719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118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138</w:t>
            </w:r>
          </w:p>
        </w:tc>
      </w:tr>
      <w:tr w:rsidR="006A1147" w:rsidRPr="006B76FC" w:rsidTr="00186E52">
        <w:trPr>
          <w:trHeight w:val="1104"/>
          <w:jc w:val="center"/>
        </w:trPr>
        <w:tc>
          <w:tcPr>
            <w:tcW w:w="494" w:type="dxa"/>
            <w:vAlign w:val="center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3/27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胚芽飯</w:t>
            </w:r>
          </w:p>
        </w:tc>
        <w:tc>
          <w:tcPr>
            <w:tcW w:w="1448" w:type="dxa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米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7D41B9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胚芽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蠔油燜雞</w:t>
            </w:r>
          </w:p>
        </w:tc>
        <w:tc>
          <w:tcPr>
            <w:tcW w:w="1581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生雞丁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9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筍片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F1FFE" w:rsidRDefault="006A1147" w:rsidP="00186E52">
            <w:pPr>
              <w:widowControl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燴時瓜</w:t>
            </w:r>
          </w:p>
        </w:tc>
        <w:tc>
          <w:tcPr>
            <w:tcW w:w="1630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時瓜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6.5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肉絲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0.7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乾香菇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6" w:type="dxa"/>
            <w:vAlign w:val="center"/>
          </w:tcPr>
          <w:p w:rsidR="006A1147" w:rsidRPr="003F1FFE" w:rsidRDefault="006A1147" w:rsidP="00186E52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韭香豆干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豆干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2.3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韭菜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豆芽菜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蔬</w:t>
            </w:r>
          </w:p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菜</w:t>
            </w:r>
          </w:p>
        </w:tc>
        <w:tc>
          <w:tcPr>
            <w:tcW w:w="1418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蔬菜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7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柴魚海裙湯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海裙菜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6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大骨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0.6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時蔬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柴魚片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721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308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192</w:t>
            </w:r>
          </w:p>
        </w:tc>
      </w:tr>
      <w:tr w:rsidR="006A1147" w:rsidRPr="006B76FC" w:rsidTr="00186E52">
        <w:trPr>
          <w:trHeight w:val="1051"/>
          <w:jc w:val="center"/>
        </w:trPr>
        <w:tc>
          <w:tcPr>
            <w:tcW w:w="494" w:type="dxa"/>
            <w:vAlign w:val="center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3/28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刈包特餐</w:t>
            </w:r>
          </w:p>
        </w:tc>
        <w:tc>
          <w:tcPr>
            <w:tcW w:w="1448" w:type="dxa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刈包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100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個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刈包配料</w:t>
            </w:r>
          </w:p>
        </w:tc>
        <w:tc>
          <w:tcPr>
            <w:tcW w:w="1581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肉片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6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酸菜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翠拌玉米</w:t>
            </w:r>
          </w:p>
        </w:tc>
        <w:tc>
          <w:tcPr>
            <w:tcW w:w="1630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毛豆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6C6CF1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三色豆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玉米筍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白木耳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0.01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6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芹香海絲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海帶絲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芹菜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蔬</w:t>
            </w:r>
          </w:p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菜</w:t>
            </w:r>
          </w:p>
        </w:tc>
        <w:tc>
          <w:tcPr>
            <w:tcW w:w="1418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蔬菜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7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糙米粥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糙米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蛋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0.55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乾香菇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絞肉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0.7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4.2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624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123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722</w:t>
            </w:r>
          </w:p>
        </w:tc>
      </w:tr>
      <w:tr w:rsidR="006A1147" w:rsidRPr="006B76FC" w:rsidTr="00186E52">
        <w:trPr>
          <w:trHeight w:val="982"/>
          <w:jc w:val="center"/>
        </w:trPr>
        <w:tc>
          <w:tcPr>
            <w:tcW w:w="494" w:type="dxa"/>
            <w:vAlign w:val="center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3/29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1448" w:type="dxa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米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條瓜燒雞</w:t>
            </w:r>
          </w:p>
        </w:tc>
        <w:tc>
          <w:tcPr>
            <w:tcW w:w="1581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生雞丁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9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條瓜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銀蘿絞肉</w:t>
            </w:r>
          </w:p>
        </w:tc>
        <w:tc>
          <w:tcPr>
            <w:tcW w:w="1630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白蘿蔔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6.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絞肉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柴魚片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6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珍菇油腐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油豆腐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金針菇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0.6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洋蔥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青椒</w:t>
            </w:r>
            <w:r w:rsidRPr="003F1FFE">
              <w:rPr>
                <w:rFonts w:ascii="標楷體" w:eastAsia="標楷體" w:hAnsi="標楷體"/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蔬</w:t>
            </w:r>
          </w:p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菜</w:t>
            </w:r>
          </w:p>
        </w:tc>
        <w:tc>
          <w:tcPr>
            <w:tcW w:w="1418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蔬菜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7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紅豆西米露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紅豆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西谷米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糖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2.9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788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145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597</w:t>
            </w:r>
          </w:p>
        </w:tc>
      </w:tr>
      <w:tr w:rsidR="006A1147" w:rsidRPr="006B76FC" w:rsidTr="00C32D59">
        <w:trPr>
          <w:trHeight w:val="1165"/>
          <w:jc w:val="center"/>
        </w:trPr>
        <w:tc>
          <w:tcPr>
            <w:tcW w:w="494" w:type="dxa"/>
            <w:vAlign w:val="center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3/30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1448" w:type="dxa"/>
          </w:tcPr>
          <w:p w:rsidR="006A1147" w:rsidRPr="003F1FFE" w:rsidRDefault="006A1147" w:rsidP="00186E52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米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梅干肉絲</w:t>
            </w:r>
          </w:p>
        </w:tc>
        <w:tc>
          <w:tcPr>
            <w:tcW w:w="1581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肉絲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6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濕梅干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乾香菇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豆包甘藍</w:t>
            </w:r>
          </w:p>
        </w:tc>
        <w:tc>
          <w:tcPr>
            <w:tcW w:w="1630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豆包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0.7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甘藍菜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6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黑木耳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rFonts w:ascii="標楷體" w:eastAsia="標楷體" w:hAnsi="標楷體"/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6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蛋香海芽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蛋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1.8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濕海芽</w:t>
            </w:r>
            <w:r w:rsidRPr="003F1FFE">
              <w:rPr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ascii="標楷體"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蔬菜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7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186E52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味噌時蔬湯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時蔬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紅蘿蔔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0.5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味噌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5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3E12C0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豆皮</w:t>
            </w:r>
            <w:r w:rsidRPr="003F1FFE">
              <w:rPr>
                <w:rFonts w:eastAsia="標楷體" w:hAnsi="標楷體"/>
                <w:bCs/>
                <w:color w:val="404040"/>
                <w:kern w:val="0"/>
                <w:sz w:val="18"/>
                <w:szCs w:val="18"/>
              </w:rPr>
              <w:t>0.45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2.3</w:t>
            </w:r>
          </w:p>
        </w:tc>
        <w:tc>
          <w:tcPr>
            <w:tcW w:w="567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2.6</w:t>
            </w:r>
          </w:p>
        </w:tc>
        <w:tc>
          <w:tcPr>
            <w:tcW w:w="709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2.8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sz w:val="16"/>
                <w:szCs w:val="20"/>
              </w:rPr>
            </w:pPr>
            <w:r w:rsidRPr="00B56ABA">
              <w:rPr>
                <w:sz w:val="16"/>
                <w:szCs w:val="20"/>
              </w:rPr>
              <w:t>729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272</w:t>
            </w:r>
          </w:p>
        </w:tc>
        <w:tc>
          <w:tcPr>
            <w:tcW w:w="425" w:type="dxa"/>
            <w:vAlign w:val="center"/>
          </w:tcPr>
          <w:p w:rsidR="006A1147" w:rsidRPr="00B56ABA" w:rsidRDefault="006A1147" w:rsidP="00186E52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B56ABA">
              <w:rPr>
                <w:color w:val="000000"/>
                <w:sz w:val="16"/>
                <w:szCs w:val="20"/>
              </w:rPr>
              <w:t>468</w:t>
            </w:r>
          </w:p>
        </w:tc>
      </w:tr>
      <w:tr w:rsidR="006A1147" w:rsidRPr="006B76FC" w:rsidTr="00C32D59">
        <w:trPr>
          <w:trHeight w:val="1125"/>
          <w:jc w:val="center"/>
        </w:trPr>
        <w:tc>
          <w:tcPr>
            <w:tcW w:w="494" w:type="dxa"/>
            <w:vAlign w:val="center"/>
          </w:tcPr>
          <w:p w:rsidR="006A1147" w:rsidRPr="003F1FFE" w:rsidRDefault="006A1147" w:rsidP="00A568CB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3/31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A568C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白米飯</w:t>
            </w:r>
          </w:p>
        </w:tc>
        <w:tc>
          <w:tcPr>
            <w:tcW w:w="1448" w:type="dxa"/>
          </w:tcPr>
          <w:p w:rsidR="006A1147" w:rsidRPr="003F1FFE" w:rsidRDefault="006A1147" w:rsidP="00A568CB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米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6A1147" w:rsidRPr="003F1FFE" w:rsidRDefault="006A1147" w:rsidP="00A568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家常燒雞</w:t>
            </w:r>
          </w:p>
        </w:tc>
        <w:tc>
          <w:tcPr>
            <w:tcW w:w="1581" w:type="dxa"/>
          </w:tcPr>
          <w:p w:rsidR="006A1147" w:rsidRPr="003F1FFE" w:rsidRDefault="006A1147" w:rsidP="00A568CB">
            <w:pPr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生雞丁</w:t>
            </w:r>
            <w:r w:rsidRPr="003F1FFE">
              <w:rPr>
                <w:rFonts w:eastAsia="標楷體"/>
                <w:color w:val="404040"/>
                <w:sz w:val="18"/>
                <w:szCs w:val="18"/>
              </w:rPr>
              <w:t>9</w:t>
            </w: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馬鈴薯</w:t>
            </w:r>
            <w:r w:rsidRPr="003F1FFE">
              <w:rPr>
                <w:rFonts w:eastAsia="標楷體"/>
                <w:color w:val="404040"/>
                <w:sz w:val="18"/>
                <w:szCs w:val="18"/>
              </w:rPr>
              <w:t>2</w:t>
            </w: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紅蘿蔔</w:t>
            </w:r>
            <w:r w:rsidRPr="003F1FFE">
              <w:rPr>
                <w:rFonts w:eastAsia="標楷體"/>
                <w:color w:val="404040"/>
                <w:sz w:val="18"/>
                <w:szCs w:val="18"/>
              </w:rPr>
              <w:t>1</w:t>
            </w: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pacing w:line="24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蒜或薑</w:t>
            </w:r>
            <w:r w:rsidRPr="003F1FFE">
              <w:rPr>
                <w:rFonts w:eastAsia="標楷體"/>
                <w:color w:val="40404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color w:val="404040"/>
                <w:sz w:val="18"/>
                <w:szCs w:val="18"/>
              </w:rPr>
              <w:t>公克</w:t>
            </w:r>
          </w:p>
        </w:tc>
        <w:tc>
          <w:tcPr>
            <w:tcW w:w="398" w:type="dxa"/>
            <w:vAlign w:val="center"/>
          </w:tcPr>
          <w:p w:rsidR="006A1147" w:rsidRPr="003F1FFE" w:rsidRDefault="006A1147" w:rsidP="00A568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蘿蔔海結</w:t>
            </w:r>
          </w:p>
        </w:tc>
        <w:tc>
          <w:tcPr>
            <w:tcW w:w="1630" w:type="dxa"/>
          </w:tcPr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白蘿蔔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1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海帶結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4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柴魚片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5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公克</w:t>
            </w:r>
          </w:p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公克</w:t>
            </w:r>
          </w:p>
        </w:tc>
        <w:tc>
          <w:tcPr>
            <w:tcW w:w="426" w:type="dxa"/>
            <w:vAlign w:val="center"/>
          </w:tcPr>
          <w:p w:rsidR="006A1147" w:rsidRPr="003F1FFE" w:rsidRDefault="006A1147" w:rsidP="00186E5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樹子玉菜</w:t>
            </w:r>
          </w:p>
        </w:tc>
        <w:tc>
          <w:tcPr>
            <w:tcW w:w="1559" w:type="dxa"/>
          </w:tcPr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高麗菜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6.5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肉絲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1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紅蘿蔔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0.5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樹子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1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公克</w:t>
            </w:r>
          </w:p>
          <w:p w:rsidR="006A1147" w:rsidRPr="003F1FFE" w:rsidRDefault="006A1147" w:rsidP="00A568CB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/>
                <w:color w:val="40404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hint="eastAsia"/>
                <w:color w:val="40404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A568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蔬</w:t>
            </w:r>
          </w:p>
          <w:p w:rsidR="006A1147" w:rsidRPr="003F1FFE" w:rsidRDefault="006A1147" w:rsidP="00A568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菜</w:t>
            </w:r>
          </w:p>
        </w:tc>
        <w:tc>
          <w:tcPr>
            <w:tcW w:w="1418" w:type="dxa"/>
          </w:tcPr>
          <w:p w:rsidR="006A1147" w:rsidRPr="003F1FFE" w:rsidRDefault="006A1147" w:rsidP="00A568CB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蔬菜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7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A568CB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薑或蒜</w:t>
            </w:r>
            <w:r w:rsidRPr="003F1FFE">
              <w:rPr>
                <w:rFonts w:ascii="標楷體" w:eastAsia="標楷體" w:hAnsi="標楷體" w:cs="新細明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3F1FFE" w:rsidRDefault="006A1147" w:rsidP="00A568CB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 w:val="18"/>
                <w:szCs w:val="18"/>
              </w:rPr>
            </w:pPr>
            <w:r w:rsidRPr="003F1FFE">
              <w:rPr>
                <w:rFonts w:ascii="標楷體" w:eastAsia="標楷體" w:hAnsi="標楷體" w:hint="eastAsia"/>
                <w:bCs/>
                <w:color w:val="404040"/>
                <w:sz w:val="18"/>
                <w:szCs w:val="18"/>
              </w:rPr>
              <w:t>時蔬大骨湯</w:t>
            </w:r>
          </w:p>
        </w:tc>
        <w:tc>
          <w:tcPr>
            <w:tcW w:w="1559" w:type="dxa"/>
          </w:tcPr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時蔬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2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薑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10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公克</w:t>
            </w:r>
          </w:p>
          <w:p w:rsidR="006A1147" w:rsidRPr="003F1FFE" w:rsidRDefault="006A1147" w:rsidP="00186E52">
            <w:pPr>
              <w:widowControl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</w:pPr>
            <w:r w:rsidRPr="003F1FFE">
              <w:rPr>
                <w:rFonts w:eastAsia="標楷體" w:hAnsi="標楷體" w:hint="eastAsia"/>
                <w:bCs/>
                <w:color w:val="404040"/>
                <w:kern w:val="0"/>
                <w:sz w:val="18"/>
                <w:szCs w:val="18"/>
              </w:rPr>
              <w:t>大骨</w:t>
            </w:r>
            <w:r w:rsidRPr="003F1FFE">
              <w:rPr>
                <w:rFonts w:eastAsia="標楷體"/>
                <w:bCs/>
                <w:color w:val="404040"/>
                <w:kern w:val="0"/>
                <w:sz w:val="18"/>
                <w:szCs w:val="18"/>
              </w:rPr>
              <w:t>0.6</w:t>
            </w:r>
            <w:r w:rsidRPr="003F1FFE">
              <w:rPr>
                <w:rFonts w:eastAsia="標楷體" w:hint="eastAsia"/>
                <w:bCs/>
                <w:color w:val="404040"/>
                <w:kern w:val="0"/>
                <w:sz w:val="18"/>
                <w:szCs w:val="18"/>
              </w:rPr>
              <w:t>公斤</w:t>
            </w:r>
          </w:p>
        </w:tc>
        <w:tc>
          <w:tcPr>
            <w:tcW w:w="709" w:type="dxa"/>
            <w:vAlign w:val="center"/>
          </w:tcPr>
          <w:p w:rsidR="006A1147" w:rsidRPr="00404621" w:rsidRDefault="006A1147" w:rsidP="00A568CB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5.2</w:t>
            </w:r>
          </w:p>
        </w:tc>
        <w:tc>
          <w:tcPr>
            <w:tcW w:w="567" w:type="dxa"/>
            <w:vAlign w:val="center"/>
          </w:tcPr>
          <w:p w:rsidR="006A1147" w:rsidRPr="00404621" w:rsidRDefault="006A1147" w:rsidP="00A568CB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6A1147" w:rsidRPr="00404621" w:rsidRDefault="006A1147" w:rsidP="00A568CB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2.4</w:t>
            </w:r>
          </w:p>
        </w:tc>
        <w:tc>
          <w:tcPr>
            <w:tcW w:w="709" w:type="dxa"/>
            <w:vAlign w:val="center"/>
          </w:tcPr>
          <w:p w:rsidR="006A1147" w:rsidRPr="00404621" w:rsidRDefault="006A1147" w:rsidP="00A568CB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2.8</w:t>
            </w:r>
          </w:p>
        </w:tc>
        <w:tc>
          <w:tcPr>
            <w:tcW w:w="425" w:type="dxa"/>
            <w:vAlign w:val="center"/>
          </w:tcPr>
          <w:p w:rsidR="006A1147" w:rsidRPr="00404621" w:rsidRDefault="006A1147" w:rsidP="00A568CB">
            <w:pPr>
              <w:ind w:leftChars="-50" w:left="-120" w:rightChars="-50" w:right="-120"/>
              <w:jc w:val="center"/>
              <w:rPr>
                <w:sz w:val="16"/>
                <w:szCs w:val="22"/>
              </w:rPr>
            </w:pPr>
            <w:r w:rsidRPr="00404621">
              <w:rPr>
                <w:sz w:val="16"/>
                <w:szCs w:val="22"/>
              </w:rPr>
              <w:t>725</w:t>
            </w:r>
          </w:p>
        </w:tc>
        <w:tc>
          <w:tcPr>
            <w:tcW w:w="425" w:type="dxa"/>
            <w:vAlign w:val="center"/>
          </w:tcPr>
          <w:p w:rsidR="006A1147" w:rsidRPr="00404621" w:rsidRDefault="006A1147" w:rsidP="00A568CB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138</w:t>
            </w:r>
          </w:p>
        </w:tc>
        <w:tc>
          <w:tcPr>
            <w:tcW w:w="425" w:type="dxa"/>
            <w:vAlign w:val="center"/>
          </w:tcPr>
          <w:p w:rsidR="006A1147" w:rsidRPr="00404621" w:rsidRDefault="006A1147" w:rsidP="00A568CB">
            <w:pPr>
              <w:ind w:leftChars="-50" w:left="-120" w:rightChars="-50" w:right="-120"/>
              <w:jc w:val="center"/>
              <w:rPr>
                <w:color w:val="000000"/>
                <w:sz w:val="16"/>
                <w:szCs w:val="20"/>
              </w:rPr>
            </w:pPr>
            <w:r w:rsidRPr="00404621">
              <w:rPr>
                <w:color w:val="000000"/>
                <w:sz w:val="16"/>
                <w:szCs w:val="20"/>
              </w:rPr>
              <w:t>200</w:t>
            </w:r>
          </w:p>
        </w:tc>
      </w:tr>
    </w:tbl>
    <w:p w:rsidR="006A1147" w:rsidRPr="003F1FFE" w:rsidRDefault="006A1147" w:rsidP="00186E52">
      <w:pPr>
        <w:rPr>
          <w:rFonts w:eastAsia="標楷體"/>
          <w:b/>
          <w:color w:val="404040"/>
          <w:sz w:val="16"/>
          <w:szCs w:val="16"/>
        </w:rPr>
      </w:pPr>
      <w:r w:rsidRPr="003F1FFE">
        <w:rPr>
          <w:rFonts w:ascii="標楷體" w:eastAsia="標楷體" w:hAnsi="標楷體" w:hint="eastAsia"/>
          <w:b/>
          <w:color w:val="404040"/>
          <w:sz w:val="16"/>
          <w:szCs w:val="16"/>
          <w:shd w:val="clear" w:color="auto" w:fill="FFFFFF"/>
        </w:rPr>
        <w:t>過敏原警語</w:t>
      </w:r>
      <w:r w:rsidRPr="003F1FFE">
        <w:rPr>
          <w:rFonts w:ascii="標楷體" w:eastAsia="標楷體" w:hAnsi="標楷體"/>
          <w:b/>
          <w:color w:val="404040"/>
          <w:sz w:val="16"/>
          <w:szCs w:val="16"/>
          <w:shd w:val="clear" w:color="auto" w:fill="FFFFFF"/>
        </w:rPr>
        <w:t>:</w:t>
      </w:r>
      <w:r w:rsidRPr="003F1FFE">
        <w:rPr>
          <w:rFonts w:ascii="標楷體" w:eastAsia="標楷體" w:hAnsi="標楷體" w:hint="eastAsia"/>
          <w:b/>
          <w:color w:val="404040"/>
          <w:sz w:val="16"/>
          <w:szCs w:val="16"/>
          <w:shd w:val="clear" w:color="auto" w:fill="FFFFFF"/>
        </w:rPr>
        <w:t>「本週產品含有蛋類、海鮮及麩質，不適合其過敏體質者食用」。</w:t>
      </w:r>
      <w:r w:rsidRPr="003F1FFE">
        <w:rPr>
          <w:rFonts w:eastAsia="標楷體"/>
          <w:b/>
          <w:color w:val="404040"/>
          <w:sz w:val="16"/>
          <w:szCs w:val="16"/>
        </w:rPr>
        <w:br w:type="page"/>
      </w:r>
    </w:p>
    <w:p w:rsidR="006A1147" w:rsidRPr="006B76FC" w:rsidRDefault="006A1147" w:rsidP="009C2E37">
      <w:pPr>
        <w:snapToGrid w:val="0"/>
        <w:spacing w:line="280" w:lineRule="exact"/>
        <w:jc w:val="center"/>
        <w:rPr>
          <w:rFonts w:eastAsia="標楷體"/>
          <w:b/>
          <w:color w:val="404040"/>
          <w:sz w:val="28"/>
          <w:szCs w:val="28"/>
        </w:rPr>
      </w:pPr>
      <w:r w:rsidRPr="006B76FC">
        <w:rPr>
          <w:rFonts w:eastAsia="標楷體"/>
          <w:b/>
          <w:color w:val="404040"/>
          <w:sz w:val="28"/>
          <w:szCs w:val="28"/>
        </w:rPr>
        <w:t>106</w:t>
      </w:r>
      <w:r w:rsidRPr="006B76FC">
        <w:rPr>
          <w:rFonts w:eastAsia="標楷體" w:hint="eastAsia"/>
          <w:b/>
          <w:color w:val="404040"/>
          <w:sz w:val="28"/>
          <w:szCs w:val="28"/>
        </w:rPr>
        <w:t>學年度</w:t>
      </w:r>
      <w:r>
        <w:rPr>
          <w:rFonts w:eastAsia="標楷體" w:hint="eastAsia"/>
          <w:b/>
          <w:color w:val="404040"/>
          <w:sz w:val="28"/>
          <w:szCs w:val="28"/>
        </w:rPr>
        <w:t>下</w:t>
      </w:r>
      <w:r w:rsidRPr="006B76FC">
        <w:rPr>
          <w:rFonts w:eastAsia="標楷體" w:hint="eastAsia"/>
          <w:b/>
          <w:color w:val="404040"/>
          <w:sz w:val="28"/>
          <w:szCs w:val="28"/>
        </w:rPr>
        <w:t>學期國民小學</w:t>
      </w:r>
      <w:r>
        <w:rPr>
          <w:rFonts w:eastAsia="標楷體"/>
          <w:b/>
          <w:color w:val="404040"/>
          <w:sz w:val="28"/>
          <w:szCs w:val="28"/>
        </w:rPr>
        <w:t>2</w:t>
      </w:r>
      <w:r w:rsidRPr="006B76FC">
        <w:rPr>
          <w:rFonts w:eastAsia="標楷體"/>
          <w:b/>
          <w:color w:val="404040"/>
          <w:sz w:val="28"/>
          <w:szCs w:val="28"/>
        </w:rPr>
        <w:t>-</w:t>
      </w:r>
      <w:r>
        <w:rPr>
          <w:rFonts w:eastAsia="標楷體"/>
          <w:b/>
          <w:color w:val="404040"/>
          <w:sz w:val="28"/>
          <w:szCs w:val="28"/>
        </w:rPr>
        <w:t>3</w:t>
      </w:r>
      <w:r w:rsidRPr="006B76FC">
        <w:rPr>
          <w:rFonts w:eastAsia="標楷體" w:hint="eastAsia"/>
          <w:b/>
          <w:color w:val="404040"/>
          <w:sz w:val="28"/>
          <w:szCs w:val="28"/>
        </w:rPr>
        <w:t>月份葷食菜單</w:t>
      </w:r>
      <w:r w:rsidRPr="006B76FC">
        <w:rPr>
          <w:rFonts w:eastAsia="標楷體"/>
          <w:b/>
          <w:color w:val="404040"/>
          <w:sz w:val="28"/>
          <w:szCs w:val="28"/>
        </w:rPr>
        <w:t>-</w:t>
      </w:r>
      <w:r w:rsidRPr="006B76FC">
        <w:rPr>
          <w:rFonts w:eastAsia="標楷體" w:hint="eastAsia"/>
          <w:b/>
          <w:color w:val="404040"/>
          <w:sz w:val="28"/>
          <w:szCs w:val="28"/>
        </w:rPr>
        <w:t>津吉</w:t>
      </w:r>
    </w:p>
    <w:tbl>
      <w:tblPr>
        <w:tblW w:w="4790" w:type="pct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3"/>
        <w:gridCol w:w="276"/>
        <w:gridCol w:w="407"/>
        <w:gridCol w:w="949"/>
        <w:gridCol w:w="949"/>
        <w:gridCol w:w="1114"/>
        <w:gridCol w:w="1883"/>
        <w:gridCol w:w="974"/>
        <w:gridCol w:w="1809"/>
        <w:gridCol w:w="276"/>
        <w:gridCol w:w="1393"/>
        <w:gridCol w:w="1531"/>
        <w:gridCol w:w="419"/>
        <w:gridCol w:w="419"/>
        <w:gridCol w:w="416"/>
        <w:gridCol w:w="557"/>
        <w:gridCol w:w="419"/>
        <w:gridCol w:w="419"/>
        <w:gridCol w:w="426"/>
        <w:gridCol w:w="398"/>
      </w:tblGrid>
      <w:tr w:rsidR="006A1147" w:rsidRPr="006B76FC" w:rsidTr="003F1FFE">
        <w:trPr>
          <w:trHeight w:val="190"/>
        </w:trPr>
        <w:tc>
          <w:tcPr>
            <w:tcW w:w="89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日期</w:t>
            </w:r>
          </w:p>
        </w:tc>
        <w:tc>
          <w:tcPr>
            <w:tcW w:w="90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星期</w:t>
            </w:r>
          </w:p>
        </w:tc>
        <w:tc>
          <w:tcPr>
            <w:tcW w:w="133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循</w:t>
            </w:r>
          </w:p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環</w:t>
            </w:r>
          </w:p>
        </w:tc>
        <w:tc>
          <w:tcPr>
            <w:tcW w:w="310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食</w:t>
            </w:r>
          </w:p>
        </w:tc>
        <w:tc>
          <w:tcPr>
            <w:tcW w:w="310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主食</w:t>
            </w:r>
          </w:p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64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主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 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</w:p>
        </w:tc>
        <w:tc>
          <w:tcPr>
            <w:tcW w:w="615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主菜</w:t>
            </w:r>
          </w:p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318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副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菜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591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副菜一</w:t>
            </w:r>
          </w:p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90" w:type="pct"/>
            <w:vAlign w:val="center"/>
          </w:tcPr>
          <w:p w:rsidR="006A1147" w:rsidRPr="00DF7E48" w:rsidRDefault="006A1147" w:rsidP="00DF7E4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F7E48">
              <w:rPr>
                <w:rFonts w:eastAsia="標楷體" w:hAnsi="標楷體" w:hint="eastAsia"/>
                <w:color w:val="404040"/>
                <w:sz w:val="12"/>
                <w:szCs w:val="12"/>
              </w:rPr>
              <w:t>時蔬</w:t>
            </w:r>
          </w:p>
        </w:tc>
        <w:tc>
          <w:tcPr>
            <w:tcW w:w="455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湯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品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color w:val="404040"/>
                <w:sz w:val="16"/>
                <w:szCs w:val="16"/>
              </w:rPr>
              <w:t>類</w:t>
            </w:r>
          </w:p>
        </w:tc>
        <w:tc>
          <w:tcPr>
            <w:tcW w:w="500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湯品</w:t>
            </w:r>
          </w:p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食材明細</w:t>
            </w:r>
          </w:p>
        </w:tc>
        <w:tc>
          <w:tcPr>
            <w:tcW w:w="137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全榖</w:t>
            </w:r>
          </w:p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7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6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豆魚</w:t>
            </w:r>
          </w:p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82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7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color w:val="404040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7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9" w:type="pct"/>
            <w:vAlign w:val="center"/>
          </w:tcPr>
          <w:p w:rsidR="006A1147" w:rsidRPr="006B76FC" w:rsidRDefault="006A1147" w:rsidP="005224FA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鈉</w:t>
            </w:r>
          </w:p>
        </w:tc>
        <w:tc>
          <w:tcPr>
            <w:tcW w:w="134" w:type="pct"/>
            <w:vAlign w:val="center"/>
          </w:tcPr>
          <w:p w:rsidR="006A1147" w:rsidRPr="006B76FC" w:rsidRDefault="006A1147" w:rsidP="00DF7E48">
            <w:pPr>
              <w:snapToGrid w:val="0"/>
              <w:spacing w:line="140" w:lineRule="exact"/>
              <w:ind w:rightChars="-50" w:right="-120"/>
              <w:jc w:val="center"/>
              <w:rPr>
                <w:rFonts w:eastAsia="標楷體"/>
                <w:color w:val="404040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/>
                <w:spacing w:val="-10"/>
                <w:sz w:val="16"/>
                <w:szCs w:val="16"/>
              </w:rPr>
              <w:t>附餐</w:t>
            </w:r>
          </w:p>
        </w:tc>
      </w:tr>
      <w:tr w:rsidR="006A1147" w:rsidRPr="006B76FC" w:rsidTr="003F1FFE">
        <w:trPr>
          <w:trHeight w:val="263"/>
        </w:trPr>
        <w:tc>
          <w:tcPr>
            <w:tcW w:w="89" w:type="pct"/>
            <w:vAlign w:val="center"/>
          </w:tcPr>
          <w:p w:rsidR="006A1147" w:rsidRPr="006B76FC" w:rsidRDefault="006A1147" w:rsidP="001978D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90" w:type="pct"/>
            <w:vAlign w:val="center"/>
          </w:tcPr>
          <w:p w:rsidR="006A1147" w:rsidRPr="006B76FC" w:rsidRDefault="006A1147" w:rsidP="001978D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3" w:type="pct"/>
            <w:vAlign w:val="center"/>
          </w:tcPr>
          <w:p w:rsidR="006A1147" w:rsidRPr="003E2128" w:rsidRDefault="006A1147" w:rsidP="001978DD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C3</w:t>
            </w:r>
          </w:p>
        </w:tc>
        <w:tc>
          <w:tcPr>
            <w:tcW w:w="310" w:type="pct"/>
            <w:vAlign w:val="center"/>
          </w:tcPr>
          <w:p w:rsidR="006A1147" w:rsidRPr="006B76FC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BB60E2">
              <w:rPr>
                <w:rFonts w:eastAsia="標楷體" w:hint="eastAsia"/>
                <w:color w:val="FF0000"/>
                <w:szCs w:val="20"/>
              </w:rPr>
              <w:t>白米飯</w:t>
            </w:r>
          </w:p>
        </w:tc>
        <w:tc>
          <w:tcPr>
            <w:tcW w:w="310" w:type="pct"/>
            <w:vAlign w:val="center"/>
          </w:tcPr>
          <w:p w:rsidR="006A1147" w:rsidRPr="003E2128" w:rsidRDefault="006A1147" w:rsidP="00DF7E4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vAlign w:val="center"/>
          </w:tcPr>
          <w:p w:rsidR="006A1147" w:rsidRPr="006B76FC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柳葉魚</w:t>
            </w:r>
          </w:p>
        </w:tc>
        <w:tc>
          <w:tcPr>
            <w:tcW w:w="615" w:type="pct"/>
            <w:vAlign w:val="center"/>
          </w:tcPr>
          <w:p w:rsidR="006A1147" w:rsidRPr="006B76FC" w:rsidRDefault="006A1147" w:rsidP="00DF7E4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柳葉魚</w:t>
            </w:r>
          </w:p>
        </w:tc>
        <w:tc>
          <w:tcPr>
            <w:tcW w:w="318" w:type="pct"/>
            <w:vAlign w:val="center"/>
          </w:tcPr>
          <w:p w:rsidR="006A1147" w:rsidRPr="006B76FC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黑椒</w:t>
            </w:r>
            <w:r w:rsidRPr="00BB60E2">
              <w:rPr>
                <w:rFonts w:ascii="標楷體" w:eastAsia="標楷體" w:hAnsi="標楷體" w:hint="eastAsia"/>
                <w:color w:val="FF0000"/>
              </w:rPr>
              <w:t>蛋</w:t>
            </w:r>
            <w:r>
              <w:rPr>
                <w:rFonts w:ascii="標楷體" w:eastAsia="標楷體" w:hAnsi="標楷體" w:hint="eastAsia"/>
                <w:color w:val="FF0000"/>
              </w:rPr>
              <w:t>香</w:t>
            </w:r>
          </w:p>
        </w:tc>
        <w:tc>
          <w:tcPr>
            <w:tcW w:w="591" w:type="pct"/>
            <w:vAlign w:val="center"/>
          </w:tcPr>
          <w:p w:rsidR="006A1147" w:rsidRPr="006B76FC" w:rsidRDefault="006A1147" w:rsidP="00DF7E4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玉米筍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黑椒粒</w:t>
            </w:r>
          </w:p>
        </w:tc>
        <w:tc>
          <w:tcPr>
            <w:tcW w:w="90" w:type="pct"/>
            <w:vAlign w:val="center"/>
          </w:tcPr>
          <w:p w:rsidR="006A1147" w:rsidRPr="00DF7E48" w:rsidRDefault="006A1147" w:rsidP="00DF7E4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vAlign w:val="center"/>
          </w:tcPr>
          <w:p w:rsidR="006A1147" w:rsidRPr="00DF31B3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羅宋湯</w:t>
            </w:r>
          </w:p>
        </w:tc>
        <w:tc>
          <w:tcPr>
            <w:tcW w:w="500" w:type="pct"/>
            <w:vAlign w:val="center"/>
          </w:tcPr>
          <w:p w:rsidR="006A1147" w:rsidRPr="006B76FC" w:rsidRDefault="006A1147" w:rsidP="00DF7E4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大骨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4.8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1.6</w:t>
            </w:r>
          </w:p>
        </w:tc>
        <w:tc>
          <w:tcPr>
            <w:tcW w:w="136" w:type="pct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2.1</w:t>
            </w:r>
          </w:p>
        </w:tc>
        <w:tc>
          <w:tcPr>
            <w:tcW w:w="182" w:type="pct"/>
            <w:vAlign w:val="center"/>
          </w:tcPr>
          <w:p w:rsidR="006A1147" w:rsidRPr="0072578F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646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293</w:t>
            </w:r>
          </w:p>
        </w:tc>
        <w:tc>
          <w:tcPr>
            <w:tcW w:w="139" w:type="pct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748</w:t>
            </w:r>
          </w:p>
        </w:tc>
        <w:tc>
          <w:tcPr>
            <w:tcW w:w="134" w:type="pct"/>
            <w:vAlign w:val="center"/>
          </w:tcPr>
          <w:p w:rsidR="006A1147" w:rsidRPr="006B76FC" w:rsidRDefault="006A1147" w:rsidP="00DF7E48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67"/>
        </w:trPr>
        <w:tc>
          <w:tcPr>
            <w:tcW w:w="89" w:type="pct"/>
            <w:vAlign w:val="center"/>
          </w:tcPr>
          <w:p w:rsidR="006A1147" w:rsidRPr="006B76FC" w:rsidRDefault="006A1147" w:rsidP="001978D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90" w:type="pct"/>
            <w:vAlign w:val="center"/>
          </w:tcPr>
          <w:p w:rsidR="006A1147" w:rsidRPr="006B76FC" w:rsidRDefault="006A1147" w:rsidP="001978D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3" w:type="pct"/>
            <w:vAlign w:val="center"/>
          </w:tcPr>
          <w:p w:rsidR="006A1147" w:rsidRPr="003E2128" w:rsidRDefault="006A1147" w:rsidP="001978DD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C4</w:t>
            </w:r>
          </w:p>
        </w:tc>
        <w:tc>
          <w:tcPr>
            <w:tcW w:w="310" w:type="pct"/>
            <w:vAlign w:val="center"/>
          </w:tcPr>
          <w:p w:rsidR="006A1147" w:rsidRPr="006B76FC" w:rsidRDefault="006A1147" w:rsidP="001978DD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vAlign w:val="center"/>
          </w:tcPr>
          <w:p w:rsidR="006A1147" w:rsidRPr="003E2128" w:rsidRDefault="006A1147" w:rsidP="00DF7E4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vAlign w:val="center"/>
          </w:tcPr>
          <w:p w:rsidR="006A1147" w:rsidRPr="006B76FC" w:rsidRDefault="006A1147" w:rsidP="003642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燒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雞</w:t>
            </w:r>
          </w:p>
        </w:tc>
        <w:tc>
          <w:tcPr>
            <w:tcW w:w="615" w:type="pct"/>
            <w:vAlign w:val="center"/>
          </w:tcPr>
          <w:p w:rsidR="006A1147" w:rsidRPr="006B76FC" w:rsidRDefault="006A1147" w:rsidP="00DF7E4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濕海帶結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豆瓣醬</w:t>
            </w:r>
          </w:p>
        </w:tc>
        <w:tc>
          <w:tcPr>
            <w:tcW w:w="318" w:type="pct"/>
            <w:vAlign w:val="center"/>
          </w:tcPr>
          <w:p w:rsidR="006A1147" w:rsidRPr="006B76FC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毛豆西滷</w:t>
            </w:r>
          </w:p>
        </w:tc>
        <w:tc>
          <w:tcPr>
            <w:tcW w:w="591" w:type="pct"/>
            <w:vAlign w:val="center"/>
          </w:tcPr>
          <w:p w:rsidR="006A1147" w:rsidRPr="006B76FC" w:rsidRDefault="006A1147" w:rsidP="00DF7E4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vAlign w:val="center"/>
          </w:tcPr>
          <w:p w:rsidR="006A1147" w:rsidRPr="00DF7E48" w:rsidRDefault="006A1147" w:rsidP="00DF7E4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vAlign w:val="center"/>
          </w:tcPr>
          <w:p w:rsidR="006A1147" w:rsidRPr="00DF31B3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銀耳枸杞湯</w:t>
            </w:r>
          </w:p>
        </w:tc>
        <w:tc>
          <w:tcPr>
            <w:tcW w:w="500" w:type="pct"/>
            <w:vAlign w:val="center"/>
          </w:tcPr>
          <w:p w:rsidR="006A1147" w:rsidRPr="006B76FC" w:rsidRDefault="006A1147" w:rsidP="00DF7E4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濕白木耳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枸杞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4.2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1.7</w:t>
            </w:r>
          </w:p>
        </w:tc>
        <w:tc>
          <w:tcPr>
            <w:tcW w:w="136" w:type="pct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</w:t>
            </w:r>
          </w:p>
        </w:tc>
        <w:tc>
          <w:tcPr>
            <w:tcW w:w="182" w:type="pct"/>
            <w:vAlign w:val="center"/>
          </w:tcPr>
          <w:p w:rsidR="006A1147" w:rsidRPr="0072578F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599</w:t>
            </w:r>
          </w:p>
        </w:tc>
        <w:tc>
          <w:tcPr>
            <w:tcW w:w="137" w:type="pct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120</w:t>
            </w:r>
          </w:p>
        </w:tc>
        <w:tc>
          <w:tcPr>
            <w:tcW w:w="139" w:type="pct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150</w:t>
            </w:r>
          </w:p>
        </w:tc>
        <w:tc>
          <w:tcPr>
            <w:tcW w:w="134" w:type="pct"/>
            <w:vAlign w:val="center"/>
          </w:tcPr>
          <w:p w:rsidR="006A1147" w:rsidRPr="006B76FC" w:rsidRDefault="006A1147" w:rsidP="00DF7E48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89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1978DD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1978DD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1978DD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C5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1978DD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BB60E2">
              <w:rPr>
                <w:rFonts w:eastAsia="標楷體" w:hAnsi="標楷體" w:hint="eastAsia"/>
                <w:bCs/>
                <w:color w:val="FF0000"/>
                <w:kern w:val="0"/>
                <w:sz w:val="22"/>
                <w:szCs w:val="22"/>
              </w:rPr>
              <w:t>胚芽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DF7E48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季豆</w:t>
            </w:r>
            <w:r w:rsidRPr="00BB60E2">
              <w:rPr>
                <w:rFonts w:ascii="標楷體" w:eastAsia="標楷體" w:hAnsi="標楷體" w:hint="eastAsia"/>
                <w:color w:val="FF0000"/>
              </w:rPr>
              <w:t>肉絲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DF7E48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敏豆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番茄炒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蛋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DF7E48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BB60E2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番茄醬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DF7E4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1978D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柴魚紫菜湯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DF7E48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乾紫菜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1.6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592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134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155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DF7E48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293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咖哩肉片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馬鈴薯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咖哩黺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蛋香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花椰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F46A0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敏豆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番茄時蔬湯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4"/>
                <w:szCs w:val="20"/>
              </w:rPr>
              <w:t>4.5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4"/>
                <w:szCs w:val="20"/>
              </w:rPr>
              <w:t>1.8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4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618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142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162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241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香滷棒腿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棒棒腿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滷包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42642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紅白雙絲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牛蒡薏仁湯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牛蒡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薏仁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骨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枸杞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645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105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238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422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9F00FF">
              <w:rPr>
                <w:rFonts w:ascii="標楷體" w:eastAsia="標楷體" w:hAnsi="標楷體" w:hint="eastAsia"/>
                <w:bCs/>
                <w:color w:val="FF0000"/>
              </w:rPr>
              <w:t>梅干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燒肉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濕梅干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白菜毛豆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仙草湯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仙草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620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107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171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51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D5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42642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海茸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九層塔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42642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肉絲高力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紫菜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金針菇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4.7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620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161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188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422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5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海結肉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丁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濕海帶結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A843F0">
              <w:rPr>
                <w:rFonts w:ascii="標楷體" w:eastAsia="標楷體" w:hAnsi="標楷體" w:hint="eastAsia"/>
                <w:bCs/>
                <w:color w:val="FF0000"/>
              </w:rPr>
              <w:t>金珠翠玉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玉米筍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木須豆</w:t>
            </w: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皮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豆皮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623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167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230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燕麥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A843F0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骨腿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家常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豆</w:t>
            </w:r>
            <w:r>
              <w:rPr>
                <w:rFonts w:ascii="標楷體" w:eastAsia="標楷體" w:hAnsi="標楷體" w:hint="eastAsia"/>
                <w:color w:val="404040"/>
              </w:rPr>
              <w:t>腐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榨菜肉絲湯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榨菜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4.7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1.6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642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119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780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糙米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A568CB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白玉燒雞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A568CB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生雞丁</w:t>
            </w:r>
            <w:r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丼飯配料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海苔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粉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</w:t>
            </w: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蛋花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650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129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121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8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筍干肉片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筍干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A843F0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鮮拌</w:t>
            </w:r>
            <w:r w:rsidRPr="00F46A0D">
              <w:rPr>
                <w:rFonts w:ascii="標楷體" w:eastAsia="標楷體" w:hAnsi="標楷體" w:hint="eastAsia"/>
                <w:bCs/>
                <w:color w:val="FF0000"/>
              </w:rPr>
              <w:t>花椰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花椰菜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敏豆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綠豆湯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綠豆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1.6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643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180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104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E5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茄汁雞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番茄醬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玉菜肉絲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時瓜湯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時瓜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4.8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644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115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jc w:val="center"/>
              <w:rPr>
                <w:rFonts w:ascii="標楷體" w:eastAsia="標楷體" w:hAnsi="標楷體" w:cs="新細明體"/>
                <w:sz w:val="14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4"/>
                <w:szCs w:val="20"/>
              </w:rPr>
              <w:t>142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62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12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魚香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肉絲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敏豆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毛豆西滷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金針湯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乾金針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C81EED">
              <w:rPr>
                <w:rFonts w:ascii="標楷體" w:eastAsia="標楷體" w:hAnsi="標楷體" w:cs="新細明體" w:hint="eastAsia"/>
                <w:color w:val="FF0000"/>
                <w:sz w:val="16"/>
                <w:szCs w:val="16"/>
              </w:rPr>
              <w:t>大骨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5.0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2.1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4"/>
                <w:szCs w:val="21"/>
              </w:rPr>
            </w:pPr>
            <w:r w:rsidRPr="0072578F">
              <w:rPr>
                <w:color w:val="000000"/>
                <w:sz w:val="14"/>
                <w:szCs w:val="21"/>
              </w:rPr>
              <w:t>668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127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128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right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13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小米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馬鈴薯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咖哩粉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鮮燴蘿蔔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樹子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味噌海芽湯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濕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海芽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味噌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4"/>
                <w:szCs w:val="21"/>
              </w:rPr>
            </w:pPr>
            <w:r w:rsidRPr="0072578F">
              <w:rPr>
                <w:color w:val="000000"/>
                <w:sz w:val="14"/>
                <w:szCs w:val="21"/>
              </w:rPr>
              <w:t>649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103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281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14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6B76FC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炊粉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柳葉魚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炊粉配料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高麗菜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油蔥酥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三絲羹湯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筍絲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金針菇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4"/>
                <w:szCs w:val="21"/>
              </w:rPr>
            </w:pPr>
            <w:r w:rsidRPr="0072578F">
              <w:rPr>
                <w:color w:val="000000"/>
                <w:sz w:val="14"/>
                <w:szCs w:val="21"/>
              </w:rPr>
              <w:t>631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260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155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15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黑芝麻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菜頭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燒雞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36421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豆皮時瓜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豆皮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黑糖雙耳露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濕白木耳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濕黑木耳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黑糖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4"/>
                <w:szCs w:val="21"/>
              </w:rPr>
            </w:pPr>
            <w:r w:rsidRPr="0072578F">
              <w:rPr>
                <w:color w:val="000000"/>
                <w:sz w:val="14"/>
                <w:szCs w:val="21"/>
              </w:rPr>
              <w:t>639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90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4"/>
                <w:szCs w:val="20"/>
              </w:rPr>
            </w:pPr>
            <w:r w:rsidRPr="0072578F">
              <w:rPr>
                <w:rFonts w:eastAsia="標楷體"/>
                <w:sz w:val="14"/>
                <w:szCs w:val="20"/>
              </w:rPr>
              <w:t>107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16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F5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泡菜肉片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高麗菜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泡菜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醬燒</w:t>
            </w:r>
            <w:r w:rsidRPr="00973021">
              <w:rPr>
                <w:rFonts w:ascii="標楷體" w:eastAsia="標楷體" w:hAnsi="標楷體" w:hint="eastAsia"/>
                <w:bCs/>
                <w:color w:val="FF0000"/>
              </w:rPr>
              <w:t>油</w:t>
            </w: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腐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番茄肉絲湯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肉絲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4.0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1.8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4"/>
                <w:szCs w:val="21"/>
              </w:rPr>
            </w:pPr>
            <w:r w:rsidRPr="0072578F">
              <w:rPr>
                <w:color w:val="000000"/>
                <w:sz w:val="14"/>
                <w:szCs w:val="21"/>
              </w:rPr>
              <w:t>633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205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color w:val="000000"/>
                <w:sz w:val="14"/>
                <w:szCs w:val="20"/>
              </w:rPr>
            </w:pPr>
            <w:r w:rsidRPr="0072578F">
              <w:rPr>
                <w:rFonts w:eastAsia="標楷體"/>
                <w:color w:val="000000"/>
                <w:sz w:val="14"/>
                <w:szCs w:val="20"/>
              </w:rPr>
              <w:t>96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19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筍干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蛋香白菜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紫菜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金針菇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4.0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1.8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595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150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117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20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麥片飯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  <w:r w:rsidRPr="003E2128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麥片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香滷</w:t>
            </w:r>
            <w:r w:rsidRPr="00DF31B3">
              <w:rPr>
                <w:rFonts w:ascii="標楷體" w:eastAsia="標楷體" w:hAnsi="標楷體" w:hint="eastAsia"/>
                <w:color w:val="FF0000"/>
              </w:rPr>
              <w:t>腿排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雞腿排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麻婆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豆腐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36421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豆腐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茄子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青豆仁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A34B0F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雪蓮</w:t>
            </w:r>
            <w:r w:rsidRPr="00DF31B3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蒡</w:t>
            </w: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牛蒡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雪蓮子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大骨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5.0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2.8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710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135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177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21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濕麵條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A568CB" w:rsidRDefault="006A1147" w:rsidP="0072578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22"/>
                <w:szCs w:val="22"/>
              </w:rPr>
              <w:t>時瓜燒雞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A568CB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時瓜</w:t>
            </w:r>
            <w:r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紅蘿蔔</w:t>
            </w:r>
            <w:r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FF000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茄汁肉醬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絞肉</w:t>
            </w:r>
            <w:r w:rsidRPr="006B76FC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洋蔥</w:t>
            </w:r>
            <w:r w:rsidRPr="006B76FC">
              <w:rPr>
                <w:rFonts w:eastAsia="標楷體" w:hAnsi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三色丁</w:t>
            </w:r>
            <w:r w:rsidRPr="006B76FC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2"/>
                <w:szCs w:val="22"/>
              </w:rPr>
            </w:pPr>
            <w:r w:rsidRPr="00DF31B3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22"/>
                <w:szCs w:val="22"/>
              </w:rPr>
              <w:t>玉米</w:t>
            </w:r>
            <w:r w:rsidRPr="00DF31B3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2"/>
                <w:szCs w:val="22"/>
              </w:rPr>
              <w:t>濃湯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玉米筍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玉米醬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5.3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712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116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612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22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生雞丁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海根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九層塔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color w:val="FF0000"/>
                <w:kern w:val="0"/>
                <w:szCs w:val="22"/>
              </w:rPr>
              <w:t>絞肉</w:t>
            </w:r>
            <w:r w:rsidRPr="00973021">
              <w:rPr>
                <w:rFonts w:eastAsia="標楷體" w:hAnsi="標楷體" w:hint="eastAsia"/>
                <w:bCs/>
                <w:color w:val="FF0000"/>
                <w:kern w:val="0"/>
                <w:szCs w:val="22"/>
              </w:rPr>
              <w:t>玉菜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絞肉</w:t>
            </w:r>
            <w:r w:rsidRPr="006B76FC">
              <w:rPr>
                <w:rFonts w:eastAsia="標楷體" w:hAnsi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高麗菜</w:t>
            </w:r>
            <w:r w:rsidRPr="006B76FC">
              <w:rPr>
                <w:rFonts w:eastAsia="標楷體" w:hAnsi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枸杞愛玉湯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愛玉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枸杞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5.6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20" w:lineRule="exact"/>
              <w:ind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2.7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740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95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98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23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G5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黑椒</w:t>
            </w:r>
            <w:r>
              <w:rPr>
                <w:rFonts w:ascii="標楷體" w:eastAsia="標楷體" w:hAnsi="標楷體" w:hint="eastAsia"/>
                <w:color w:val="FF0000"/>
              </w:rPr>
              <w:t>肉絲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洋蔥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黑椒粒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820689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芝麻海結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濕海帶結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白芝麻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青菜豆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皮</w:t>
            </w:r>
            <w:r w:rsidRPr="00DF31B3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皮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時蔬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4.0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2.0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576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103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6"/>
              </w:rPr>
            </w:pPr>
            <w:r w:rsidRPr="0072578F">
              <w:rPr>
                <w:rFonts w:eastAsia="標楷體"/>
                <w:color w:val="000000"/>
                <w:sz w:val="14"/>
                <w:szCs w:val="16"/>
              </w:rPr>
              <w:t>125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26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一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H1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京醬</w:t>
            </w:r>
            <w:r w:rsidRPr="00A34B0F">
              <w:rPr>
                <w:rFonts w:ascii="標楷體" w:eastAsia="標楷體" w:hAnsi="標楷體" w:hint="eastAsia"/>
                <w:bCs/>
                <w:color w:val="FF0000"/>
              </w:rPr>
              <w:t>絞肉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9F00FF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筍丁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>
              <w:rPr>
                <w:rFonts w:ascii="標楷體" w:eastAsia="標楷體" w:hAnsi="標楷體" w:hint="eastAsia"/>
                <w:color w:val="404040"/>
              </w:rPr>
              <w:t>番茄炒</w:t>
            </w:r>
            <w:r w:rsidRPr="006B76FC">
              <w:rPr>
                <w:rFonts w:ascii="標楷體" w:eastAsia="標楷體" w:hAnsi="標楷體" w:hint="eastAsia"/>
                <w:color w:val="404040"/>
              </w:rPr>
              <w:t>蛋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紅蘿蔔</w:t>
            </w:r>
            <w:r w:rsidRPr="00BB60E2">
              <w:rPr>
                <w:rFonts w:ascii="標楷體" w:eastAsia="標楷體" w:hAnsi="標楷體"/>
                <w:color w:val="FF0000"/>
                <w:sz w:val="16"/>
                <w:szCs w:val="16"/>
              </w:rPr>
              <w:t xml:space="preserve"> </w:t>
            </w:r>
            <w:r w:rsidRPr="00BB60E2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番茄醬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蘿蔔湯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白蘿蔔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1.7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605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80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124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jc w:val="center"/>
              <w:rPr>
                <w:rFonts w:ascii="標楷體" w:eastAsia="標楷體" w:hAnsi="標楷體" w:cs="新細明體"/>
                <w:color w:val="404040"/>
                <w:sz w:val="14"/>
                <w:szCs w:val="20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27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二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H2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</w:pPr>
            <w:r w:rsidRPr="003E2128"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米</w:t>
            </w:r>
            <w:r w:rsidRPr="003E2128">
              <w:rPr>
                <w:rFonts w:eastAsia="標楷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/>
                <w:kern w:val="0"/>
                <w:sz w:val="16"/>
                <w:szCs w:val="16"/>
              </w:rPr>
              <w:t>胚芽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A568CB" w:rsidRDefault="006A1147" w:rsidP="0072578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kern w:val="0"/>
                <w:sz w:val="22"/>
                <w:szCs w:val="22"/>
              </w:rPr>
            </w:pPr>
            <w:r w:rsidRPr="00A568CB">
              <w:rPr>
                <w:rFonts w:eastAsia="標楷體" w:hAnsi="標楷體" w:hint="eastAsia"/>
                <w:bCs/>
                <w:color w:val="FF0000"/>
                <w:kern w:val="0"/>
                <w:szCs w:val="22"/>
              </w:rPr>
              <w:t>蠔油燜雞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A568CB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</w:pPr>
            <w:r w:rsidRPr="00A568CB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生雞丁</w:t>
            </w:r>
            <w:r w:rsidRPr="00A568CB">
              <w:rPr>
                <w:rFonts w:ascii="標楷體" w:eastAsia="標楷體" w:hAnsi="標楷體" w:cs="新細明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568CB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筍片</w:t>
            </w:r>
            <w:r w:rsidRPr="00A568CB">
              <w:rPr>
                <w:rFonts w:ascii="標楷體" w:eastAsia="標楷體" w:hAnsi="標楷體" w:cs="新細明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A568CB">
              <w:rPr>
                <w:rFonts w:ascii="標楷體" w:eastAsia="標楷體" w:hAnsi="標楷體" w:cs="新細明體" w:hint="eastAsia"/>
                <w:bCs/>
                <w:color w:val="FF000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燴時瓜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時瓜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DF31B3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柴魚海裙湯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widowControl/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柴魚片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海裙菜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大骨</w:t>
            </w:r>
            <w:r w:rsidRPr="006B76FC">
              <w:rPr>
                <w:rFonts w:ascii="標楷體" w:eastAsia="標楷體" w:hAnsi="標楷體" w:cs="新細明體"/>
                <w:bCs/>
                <w:color w:val="404040"/>
                <w:kern w:val="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16"/>
                <w:szCs w:val="16"/>
              </w:rPr>
              <w:t>時蔬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4.2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2.6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649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 xml:space="preserve">130 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157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4"/>
                <w:szCs w:val="22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28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三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H3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刈包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 w:hint="eastAsia"/>
                <w:color w:val="404040"/>
              </w:rPr>
              <w:t>刈包配料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肉片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酸菜</w:t>
            </w:r>
            <w:r w:rsidRPr="006B76FC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翠拌玉米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毛豆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玉米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筍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三色豆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糙米粥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糙米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蛋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4.2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1.4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2.1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2.6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604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 xml:space="preserve">92 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643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4"/>
                <w:szCs w:val="22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29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四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color w:val="404040"/>
                <w:sz w:val="12"/>
                <w:szCs w:val="12"/>
              </w:rPr>
            </w:pPr>
            <w:r w:rsidRPr="003E2128">
              <w:rPr>
                <w:color w:val="404040"/>
                <w:sz w:val="12"/>
                <w:szCs w:val="12"/>
              </w:rPr>
              <w:t>H4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6B76FC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 w:hint="eastAsia"/>
                <w:color w:val="404040"/>
              </w:rPr>
              <w:t>條瓜燒雞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生雞丁</w:t>
            </w:r>
            <w:r w:rsidRPr="00404621">
              <w:rPr>
                <w:rFonts w:eastAsia="標楷體"/>
                <w:bCs/>
                <w:color w:val="404040"/>
                <w:sz w:val="16"/>
                <w:szCs w:val="20"/>
              </w:rPr>
              <w:t xml:space="preserve"> </w:t>
            </w: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條瓜</w:t>
            </w:r>
            <w:r w:rsidRPr="00404621">
              <w:rPr>
                <w:rFonts w:eastAsia="標楷體"/>
                <w:bCs/>
                <w:color w:val="404040"/>
                <w:sz w:val="16"/>
                <w:szCs w:val="20"/>
              </w:rPr>
              <w:t xml:space="preserve"> </w:t>
            </w: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薑或蒜</w:t>
            </w:r>
            <w:r w:rsidRPr="00404621">
              <w:rPr>
                <w:rFonts w:eastAsia="標楷體"/>
                <w:bCs/>
                <w:color w:val="404040"/>
                <w:sz w:val="16"/>
                <w:szCs w:val="20"/>
              </w:rPr>
              <w:t xml:space="preserve"> </w:t>
            </w:r>
            <w:r w:rsidRPr="00404621">
              <w:rPr>
                <w:rFonts w:eastAsia="標楷體" w:hint="eastAsia"/>
                <w:bCs/>
                <w:color w:val="404040"/>
                <w:sz w:val="16"/>
                <w:szCs w:val="20"/>
              </w:rPr>
              <w:t>紅蘿蔔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</w:rPr>
              <w:t>銀蘿絞肉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絞肉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紅豆</w:t>
            </w:r>
            <w:r w:rsidRPr="00AE7CF8">
              <w:rPr>
                <w:rFonts w:ascii="標楷體" w:eastAsia="標楷體" w:hAnsi="標楷體" w:hint="eastAsia"/>
                <w:bCs/>
                <w:color w:val="FF0000"/>
                <w:sz w:val="22"/>
                <w:szCs w:val="22"/>
              </w:rPr>
              <w:t>西米露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紅豆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西谷米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1.8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2.6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703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 xml:space="preserve">98 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595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4"/>
                <w:szCs w:val="22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30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16"/>
              </w:rPr>
              <w:t>五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="-50" w:right="-5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3E2128">
              <w:rPr>
                <w:rFonts w:eastAsia="標楷體"/>
                <w:color w:val="404040"/>
                <w:sz w:val="12"/>
                <w:szCs w:val="12"/>
              </w:rPr>
              <w:t>H5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3E2128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3E2128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梅干肉絲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肉絲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濕梅干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乾香菇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6B76FC">
              <w:rPr>
                <w:rFonts w:ascii="標楷體" w:eastAsia="標楷體" w:hAnsi="標楷體" w:hint="eastAsia"/>
                <w:color w:val="404040"/>
              </w:rPr>
              <w:t>豆包甘藍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豆包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甘藍菜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黑木耳</w:t>
            </w:r>
            <w:r w:rsidRPr="006B76FC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味噌時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6B76FC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 w:rsidRPr="006B76FC"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紅蘿蔔</w:t>
            </w:r>
            <w:r w:rsidRPr="006B76FC"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豆皮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4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2.5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600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 xml:space="preserve">204 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795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4"/>
                <w:szCs w:val="22"/>
              </w:rPr>
            </w:pPr>
          </w:p>
        </w:tc>
      </w:tr>
      <w:tr w:rsidR="006A1147" w:rsidRPr="006B76FC" w:rsidTr="003F1FFE">
        <w:trPr>
          <w:trHeight w:val="340"/>
        </w:trPr>
        <w:tc>
          <w:tcPr>
            <w:tcW w:w="89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31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  <w:r>
              <w:rPr>
                <w:rFonts w:eastAsia="標楷體" w:hint="eastAsia"/>
                <w:color w:val="404040"/>
                <w:sz w:val="16"/>
                <w:szCs w:val="16"/>
              </w:rPr>
              <w:t>六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color w:val="404040"/>
                <w:sz w:val="12"/>
                <w:szCs w:val="12"/>
              </w:rPr>
            </w:pPr>
            <w:r w:rsidRPr="00F93FED">
              <w:rPr>
                <w:color w:val="404040"/>
                <w:sz w:val="12"/>
                <w:szCs w:val="12"/>
              </w:rPr>
              <w:t>I5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F93FED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310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240" w:lineRule="atLeast"/>
              <w:ind w:leftChars="-50" w:left="-120" w:rightChars="-50" w:right="-120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F93FED">
              <w:rPr>
                <w:rFonts w:ascii="標楷體" w:eastAsia="標楷體" w:hAnsi="標楷體" w:hint="eastAsia"/>
                <w:bCs/>
                <w:color w:val="404040"/>
                <w:sz w:val="16"/>
                <w:szCs w:val="16"/>
              </w:rPr>
              <w:t>米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F93FED">
              <w:rPr>
                <w:rFonts w:eastAsia="標楷體" w:hint="eastAsia"/>
                <w:color w:val="404040"/>
              </w:rPr>
              <w:t>家常燒雞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/>
                <w:sz w:val="16"/>
                <w:szCs w:val="16"/>
              </w:rPr>
            </w:pPr>
            <w:r w:rsidRPr="00F93FED">
              <w:rPr>
                <w:rFonts w:eastAsia="標楷體" w:hint="eastAsia"/>
                <w:color w:val="404040"/>
                <w:sz w:val="16"/>
                <w:szCs w:val="16"/>
              </w:rPr>
              <w:t>生雞丁</w:t>
            </w:r>
            <w:r w:rsidRPr="00F93FED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/>
                <w:sz w:val="16"/>
                <w:szCs w:val="16"/>
              </w:rPr>
              <w:t>馬鈴薯</w:t>
            </w:r>
            <w:r w:rsidRPr="00F93FED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eastAsia="標楷體" w:hint="eastAsia"/>
                <w:color w:val="404040"/>
                <w:sz w:val="16"/>
                <w:szCs w:val="16"/>
              </w:rPr>
              <w:t>紅蘿蔔</w:t>
            </w:r>
            <w:r w:rsidRPr="00F93FED">
              <w:rPr>
                <w:rFonts w:eastAsia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eastAsia="標楷體" w:hint="eastAsia"/>
                <w:color w:val="404040"/>
                <w:sz w:val="16"/>
                <w:szCs w:val="16"/>
              </w:rPr>
              <w:t>蒜或薑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93FED">
              <w:rPr>
                <w:rFonts w:ascii="標楷體" w:eastAsia="標楷體" w:hAnsi="標楷體" w:hint="eastAsia"/>
                <w:color w:val="404040"/>
              </w:rPr>
              <w:t>蘿蔔海結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F93FE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白蘿蔔</w:t>
            </w:r>
            <w:r w:rsidRPr="00F93FED"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 w:rsidRPr="00F93FED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柴魚片</w:t>
            </w:r>
            <w:r>
              <w:rPr>
                <w:rFonts w:ascii="標楷體" w:eastAsia="標楷體" w:hAnsi="標楷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薑或蒜</w:t>
            </w:r>
          </w:p>
        </w:tc>
        <w:tc>
          <w:tcPr>
            <w:tcW w:w="90" w:type="pct"/>
            <w:shd w:val="clear" w:color="auto" w:fill="FFFFFF"/>
            <w:vAlign w:val="center"/>
          </w:tcPr>
          <w:p w:rsidR="006A1147" w:rsidRPr="00DF7E48" w:rsidRDefault="006A1147" w:rsidP="0072578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2"/>
                <w:szCs w:val="12"/>
              </w:rPr>
            </w:pPr>
            <w:r w:rsidRPr="00DF7E48">
              <w:rPr>
                <w:rFonts w:ascii="標楷體" w:eastAsia="標楷體" w:hAnsi="標楷體" w:hint="eastAsia"/>
                <w:color w:val="404040"/>
                <w:sz w:val="12"/>
                <w:szCs w:val="12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A1147" w:rsidRPr="00DF31B3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時蔬大骨</w:t>
            </w:r>
            <w:r w:rsidRPr="00DF31B3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湯</w:t>
            </w:r>
          </w:p>
        </w:tc>
        <w:tc>
          <w:tcPr>
            <w:tcW w:w="500" w:type="pct"/>
            <w:shd w:val="clear" w:color="auto" w:fill="FFFFFF"/>
            <w:vAlign w:val="center"/>
          </w:tcPr>
          <w:p w:rsidR="006A1147" w:rsidRPr="00F93FED" w:rsidRDefault="006A1147" w:rsidP="0072578F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cs="新細明體"/>
                <w:color w:val="40404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/>
                <w:sz w:val="16"/>
                <w:szCs w:val="16"/>
              </w:rPr>
              <w:t>薑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4.2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1.5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2.2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sz w:val="14"/>
                <w:szCs w:val="16"/>
              </w:rPr>
            </w:pPr>
            <w:r w:rsidRPr="0072578F">
              <w:rPr>
                <w:sz w:val="14"/>
                <w:szCs w:val="16"/>
              </w:rPr>
              <w:t>611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105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  <w:r w:rsidRPr="0072578F">
              <w:rPr>
                <w:color w:val="000000"/>
                <w:sz w:val="14"/>
                <w:szCs w:val="16"/>
              </w:rPr>
              <w:t>184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6A1147" w:rsidRPr="0072578F" w:rsidRDefault="006A1147" w:rsidP="00E37F3A">
            <w:pPr>
              <w:ind w:leftChars="-50" w:left="-120" w:rightChars="-50" w:right="-120"/>
              <w:jc w:val="center"/>
              <w:rPr>
                <w:color w:val="000000"/>
                <w:sz w:val="14"/>
                <w:szCs w:val="16"/>
              </w:rPr>
            </w:pPr>
          </w:p>
        </w:tc>
      </w:tr>
    </w:tbl>
    <w:p w:rsidR="006A1147" w:rsidRPr="003F1FFE" w:rsidRDefault="006A1147" w:rsidP="003A539F">
      <w:pPr>
        <w:snapToGrid w:val="0"/>
        <w:spacing w:line="200" w:lineRule="exact"/>
        <w:rPr>
          <w:rFonts w:ascii="標楷體" w:eastAsia="標楷體" w:hAnsi="標楷體"/>
          <w:b/>
          <w:color w:val="FF0000"/>
        </w:rPr>
      </w:pPr>
      <w:r w:rsidRPr="003F1FFE">
        <w:rPr>
          <w:rFonts w:ascii="標楷體" w:eastAsia="標楷體" w:hAnsi="標楷體" w:hint="eastAsia"/>
          <w:b/>
          <w:color w:val="FF0000"/>
          <w:shd w:val="clear" w:color="auto" w:fill="FFFFFF"/>
        </w:rPr>
        <w:t>過敏原警語</w:t>
      </w:r>
      <w:r w:rsidRPr="003F1FFE">
        <w:rPr>
          <w:rFonts w:ascii="標楷體" w:eastAsia="標楷體" w:hAnsi="標楷體"/>
          <w:b/>
          <w:color w:val="FF0000"/>
          <w:shd w:val="clear" w:color="auto" w:fill="FFFFFF"/>
        </w:rPr>
        <w:t>:</w:t>
      </w:r>
      <w:r w:rsidRPr="003F1FFE">
        <w:rPr>
          <w:rFonts w:ascii="標楷體" w:eastAsia="標楷體" w:hAnsi="標楷體" w:hint="eastAsia"/>
          <w:b/>
          <w:color w:val="FF0000"/>
          <w:shd w:val="clear" w:color="auto" w:fill="FFFFFF"/>
        </w:rPr>
        <w:t>「本月產品含有蛋類、海鮮及麩質，不適合其過敏體質者食用」。</w:t>
      </w:r>
    </w:p>
    <w:p w:rsidR="006A1147" w:rsidRPr="002D48A8" w:rsidRDefault="006A1147" w:rsidP="005D48AB">
      <w:pPr>
        <w:adjustRightInd w:val="0"/>
        <w:snapToGrid w:val="0"/>
        <w:rPr>
          <w:rFonts w:eastAsia="標楷體"/>
          <w:color w:val="404040"/>
        </w:rPr>
      </w:pPr>
      <w:r w:rsidRPr="002D48A8">
        <w:rPr>
          <w:rFonts w:eastAsia="標楷體" w:hint="eastAsia"/>
          <w:color w:val="404040"/>
        </w:rPr>
        <w:t>說明</w:t>
      </w:r>
      <w:r w:rsidRPr="002D48A8">
        <w:rPr>
          <w:rFonts w:eastAsia="標楷體"/>
          <w:color w:val="404040"/>
        </w:rPr>
        <w:t>:2-3</w:t>
      </w:r>
      <w:r w:rsidRPr="002D48A8">
        <w:rPr>
          <w:rFonts w:eastAsia="標楷體" w:hint="eastAsia"/>
          <w:color w:val="404040"/>
        </w:rPr>
        <w:t>月份菜單編排說明如下</w:t>
      </w:r>
      <w:r w:rsidRPr="002D48A8">
        <w:rPr>
          <w:rFonts w:eastAsia="標楷體"/>
          <w:color w:val="404040"/>
        </w:rPr>
        <w:t>:</w:t>
      </w:r>
    </w:p>
    <w:p w:rsidR="006A1147" w:rsidRPr="002D48A8" w:rsidRDefault="006A1147" w:rsidP="005D48AB">
      <w:pPr>
        <w:adjustRightInd w:val="0"/>
        <w:snapToGrid w:val="0"/>
        <w:rPr>
          <w:rFonts w:eastAsia="標楷體"/>
          <w:color w:val="404040"/>
        </w:rPr>
      </w:pPr>
      <w:r w:rsidRPr="002D48A8">
        <w:rPr>
          <w:rFonts w:eastAsia="標楷體" w:hint="eastAsia"/>
          <w:color w:val="404040"/>
        </w:rPr>
        <w:t>一、為符合每月第一週的週二吃大雞腿，將</w:t>
      </w:r>
      <w:r w:rsidRPr="002D48A8">
        <w:rPr>
          <w:rFonts w:eastAsia="標楷體"/>
          <w:color w:val="404040"/>
        </w:rPr>
        <w:t>E2</w:t>
      </w:r>
      <w:r w:rsidRPr="002D48A8">
        <w:rPr>
          <w:rFonts w:eastAsia="標楷體" w:hint="eastAsia"/>
          <w:color w:val="404040"/>
        </w:rPr>
        <w:t>主菜調整為大雞腿。</w:t>
      </w:r>
    </w:p>
    <w:p w:rsidR="006A1147" w:rsidRPr="002D48A8" w:rsidRDefault="006A1147" w:rsidP="005D48AB">
      <w:pPr>
        <w:adjustRightInd w:val="0"/>
        <w:snapToGrid w:val="0"/>
        <w:rPr>
          <w:rFonts w:eastAsia="標楷體"/>
          <w:color w:val="404040"/>
        </w:rPr>
      </w:pPr>
      <w:r w:rsidRPr="002D48A8">
        <w:rPr>
          <w:rFonts w:eastAsia="標楷體" w:hint="eastAsia"/>
          <w:color w:val="404040"/>
        </w:rPr>
        <w:t>二、避免食材重複與配合食材認證，故將</w:t>
      </w:r>
      <w:r w:rsidRPr="00F46A0D">
        <w:rPr>
          <w:rFonts w:eastAsia="標楷體" w:hint="eastAsia"/>
          <w:color w:val="404040"/>
          <w:bdr w:val="single" w:sz="4" w:space="0" w:color="auto"/>
        </w:rPr>
        <w:t>主食</w:t>
      </w:r>
      <w:r w:rsidRPr="002D48A8">
        <w:rPr>
          <w:rFonts w:eastAsia="標楷體" w:hint="eastAsia"/>
          <w:color w:val="404040"/>
        </w:rPr>
        <w:t>調整：</w:t>
      </w:r>
      <w:r w:rsidRPr="002D48A8">
        <w:rPr>
          <w:rFonts w:eastAsia="標楷體"/>
          <w:color w:val="404040"/>
        </w:rPr>
        <w:t>C3</w:t>
      </w:r>
      <w:r w:rsidRPr="002D48A8">
        <w:rPr>
          <w:rFonts w:eastAsia="標楷體" w:hint="eastAsia"/>
          <w:color w:val="404040"/>
        </w:rPr>
        <w:t>｢西式特餐｣調整為｢白米飯｣、</w:t>
      </w:r>
      <w:r w:rsidRPr="002D48A8">
        <w:rPr>
          <w:rFonts w:eastAsia="標楷體"/>
          <w:color w:val="404040"/>
        </w:rPr>
        <w:t>C5</w:t>
      </w:r>
      <w:r w:rsidRPr="002D48A8">
        <w:rPr>
          <w:rFonts w:eastAsia="標楷體" w:hint="eastAsia"/>
          <w:color w:val="404040"/>
        </w:rPr>
        <w:t>｢燕麥飯｣調整為｢胚芽飯｣；主菜調整：</w:t>
      </w:r>
      <w:r w:rsidRPr="002D48A8">
        <w:rPr>
          <w:rFonts w:eastAsia="標楷體"/>
          <w:color w:val="404040"/>
        </w:rPr>
        <w:t>C5</w:t>
      </w:r>
      <w:r w:rsidRPr="002D48A8">
        <w:rPr>
          <w:rFonts w:eastAsia="標楷體" w:hint="eastAsia"/>
          <w:color w:val="404040"/>
        </w:rPr>
        <w:t>｢蔥燒豬柳｣調整為｢</w:t>
      </w:r>
      <w:r>
        <w:rPr>
          <w:rFonts w:eastAsia="標楷體" w:hint="eastAsia"/>
          <w:color w:val="404040"/>
        </w:rPr>
        <w:t>敏豆</w:t>
      </w:r>
      <w:r w:rsidRPr="002D48A8">
        <w:rPr>
          <w:rFonts w:eastAsia="標楷體" w:hint="eastAsia"/>
          <w:color w:val="404040"/>
        </w:rPr>
        <w:t>肉絲｣、</w:t>
      </w:r>
      <w:r w:rsidRPr="002D48A8">
        <w:rPr>
          <w:rFonts w:eastAsia="標楷體"/>
          <w:color w:val="404040"/>
        </w:rPr>
        <w:t>D4</w:t>
      </w:r>
      <w:r w:rsidRPr="002D48A8">
        <w:rPr>
          <w:rFonts w:eastAsia="標楷體" w:hint="eastAsia"/>
          <w:color w:val="404040"/>
        </w:rPr>
        <w:t>｢時瓜燒肉｣調整為｢梅干燒肉｣</w:t>
      </w:r>
      <w:r>
        <w:rPr>
          <w:rFonts w:eastAsia="標楷體" w:hint="eastAsia"/>
          <w:color w:val="404040"/>
        </w:rPr>
        <w:t>、</w:t>
      </w:r>
      <w:r>
        <w:rPr>
          <w:rFonts w:eastAsia="標楷體"/>
          <w:color w:val="404040"/>
        </w:rPr>
        <w:t>E3</w:t>
      </w:r>
      <w:r w:rsidRPr="002D48A8">
        <w:rPr>
          <w:rFonts w:eastAsia="標楷體" w:hint="eastAsia"/>
          <w:color w:val="404040"/>
        </w:rPr>
        <w:t>｢魚</w:t>
      </w:r>
      <w:r>
        <w:rPr>
          <w:rFonts w:eastAsia="標楷體" w:hint="eastAsia"/>
          <w:color w:val="404040"/>
        </w:rPr>
        <w:t>排</w:t>
      </w:r>
      <w:r w:rsidRPr="002D48A8">
        <w:rPr>
          <w:rFonts w:eastAsia="標楷體" w:hint="eastAsia"/>
          <w:color w:val="404040"/>
        </w:rPr>
        <w:t>｣調整為｢</w:t>
      </w:r>
      <w:r>
        <w:rPr>
          <w:rFonts w:eastAsia="標楷體" w:hint="eastAsia"/>
          <w:color w:val="404040"/>
        </w:rPr>
        <w:t>白玉燒雞</w:t>
      </w:r>
      <w:r w:rsidRPr="002D48A8">
        <w:rPr>
          <w:rFonts w:eastAsia="標楷體" w:hint="eastAsia"/>
          <w:color w:val="404040"/>
        </w:rPr>
        <w:t>｣、</w:t>
      </w:r>
      <w:r w:rsidRPr="002D48A8">
        <w:rPr>
          <w:rFonts w:eastAsia="標楷體"/>
          <w:color w:val="404040"/>
        </w:rPr>
        <w:t>F1</w:t>
      </w:r>
      <w:r w:rsidRPr="002D48A8">
        <w:rPr>
          <w:rFonts w:eastAsia="標楷體" w:hint="eastAsia"/>
          <w:color w:val="404040"/>
        </w:rPr>
        <w:t>｢魚香豬柳｣調整為｢魚香肉絲｣、</w:t>
      </w:r>
      <w:r w:rsidRPr="002D48A8">
        <w:rPr>
          <w:rFonts w:eastAsia="標楷體"/>
          <w:color w:val="404040"/>
        </w:rPr>
        <w:t>F4</w:t>
      </w:r>
      <w:r>
        <w:rPr>
          <w:rFonts w:eastAsia="標楷體" w:hint="eastAsia"/>
          <w:color w:val="404040"/>
        </w:rPr>
        <w:t>｢豆薯燒雞｣調整為｢菜頭</w:t>
      </w:r>
      <w:r w:rsidRPr="002D48A8">
        <w:rPr>
          <w:rFonts w:eastAsia="標楷體" w:hint="eastAsia"/>
          <w:color w:val="404040"/>
        </w:rPr>
        <w:t>燒雞｣、</w:t>
      </w:r>
      <w:r>
        <w:rPr>
          <w:rFonts w:eastAsia="標楷體"/>
          <w:color w:val="404040"/>
        </w:rPr>
        <w:t>G3</w:t>
      </w:r>
      <w:r w:rsidRPr="002D48A8">
        <w:rPr>
          <w:rFonts w:eastAsia="標楷體" w:hint="eastAsia"/>
          <w:color w:val="404040"/>
        </w:rPr>
        <w:t>｢</w:t>
      </w:r>
      <w:r>
        <w:rPr>
          <w:rFonts w:eastAsia="標楷體" w:hint="eastAsia"/>
          <w:color w:val="404040"/>
        </w:rPr>
        <w:t>椒鹽</w:t>
      </w:r>
      <w:r w:rsidRPr="002D48A8">
        <w:rPr>
          <w:rFonts w:eastAsia="標楷體" w:hint="eastAsia"/>
          <w:color w:val="404040"/>
        </w:rPr>
        <w:t>魚</w:t>
      </w:r>
      <w:r>
        <w:rPr>
          <w:rFonts w:eastAsia="標楷體" w:hint="eastAsia"/>
          <w:color w:val="404040"/>
        </w:rPr>
        <w:t>條</w:t>
      </w:r>
      <w:r w:rsidRPr="002D48A8">
        <w:rPr>
          <w:rFonts w:eastAsia="標楷體" w:hint="eastAsia"/>
          <w:color w:val="404040"/>
        </w:rPr>
        <w:t>｣調整為｢</w:t>
      </w:r>
      <w:r>
        <w:rPr>
          <w:rFonts w:eastAsia="標楷體" w:hint="eastAsia"/>
          <w:color w:val="404040"/>
        </w:rPr>
        <w:t>時瓜燒雞</w:t>
      </w:r>
      <w:r w:rsidRPr="002D48A8">
        <w:rPr>
          <w:rFonts w:eastAsia="標楷體" w:hint="eastAsia"/>
          <w:color w:val="404040"/>
        </w:rPr>
        <w:t>｣</w:t>
      </w:r>
      <w:r>
        <w:rPr>
          <w:rFonts w:eastAsia="標楷體" w:hint="eastAsia"/>
          <w:color w:val="404040"/>
        </w:rPr>
        <w:t>、</w:t>
      </w:r>
      <w:r w:rsidRPr="002D48A8">
        <w:rPr>
          <w:rFonts w:eastAsia="標楷體"/>
          <w:color w:val="404040"/>
        </w:rPr>
        <w:t>G5</w:t>
      </w:r>
      <w:r w:rsidRPr="002D48A8">
        <w:rPr>
          <w:rFonts w:eastAsia="標楷體" w:hint="eastAsia"/>
          <w:color w:val="404040"/>
        </w:rPr>
        <w:t>｢黑椒豬柳｣調整為｢黑椒肉絲｣、</w:t>
      </w:r>
      <w:r w:rsidRPr="002D48A8">
        <w:rPr>
          <w:rFonts w:eastAsia="標楷體"/>
          <w:color w:val="404040"/>
        </w:rPr>
        <w:t>H1</w:t>
      </w:r>
      <w:r w:rsidRPr="002D48A8">
        <w:rPr>
          <w:rFonts w:eastAsia="標楷體" w:hint="eastAsia"/>
          <w:color w:val="404040"/>
        </w:rPr>
        <w:t>｢京醬肉片｣調整為｢京醬絞肉｣；</w:t>
      </w:r>
      <w:r w:rsidRPr="00F46A0D">
        <w:rPr>
          <w:rFonts w:eastAsia="標楷體" w:hint="eastAsia"/>
          <w:color w:val="404040"/>
          <w:bdr w:val="single" w:sz="4" w:space="0" w:color="auto"/>
        </w:rPr>
        <w:t>副菜一</w:t>
      </w:r>
      <w:r w:rsidRPr="002D48A8">
        <w:rPr>
          <w:rFonts w:eastAsia="標楷體" w:hint="eastAsia"/>
          <w:color w:val="404040"/>
        </w:rPr>
        <w:t>調整：</w:t>
      </w:r>
      <w:r w:rsidRPr="002D48A8">
        <w:rPr>
          <w:rFonts w:eastAsia="標楷體"/>
          <w:color w:val="404040"/>
        </w:rPr>
        <w:t>C3</w:t>
      </w:r>
      <w:r w:rsidRPr="002D48A8">
        <w:rPr>
          <w:rFonts w:eastAsia="標楷體" w:hint="eastAsia"/>
          <w:color w:val="404040"/>
        </w:rPr>
        <w:t>｢黑椒肉醬｣調整為｢黑椒蛋香｣、</w:t>
      </w:r>
      <w:r w:rsidRPr="002D48A8">
        <w:rPr>
          <w:rFonts w:eastAsia="標楷體"/>
          <w:color w:val="404040"/>
        </w:rPr>
        <w:t>D5</w:t>
      </w:r>
      <w:r w:rsidRPr="002D48A8">
        <w:rPr>
          <w:rFonts w:eastAsia="標楷體" w:hint="eastAsia"/>
          <w:color w:val="404040"/>
        </w:rPr>
        <w:t>｢沙茶海茸｣調整為｢肉絲玉菜｣、</w:t>
      </w:r>
      <w:r w:rsidRPr="002D48A8">
        <w:rPr>
          <w:rFonts w:eastAsia="標楷體"/>
          <w:color w:val="404040"/>
        </w:rPr>
        <w:t>E1</w:t>
      </w:r>
      <w:r w:rsidRPr="002D48A8">
        <w:rPr>
          <w:rFonts w:eastAsia="標楷體" w:hint="eastAsia"/>
          <w:color w:val="404040"/>
        </w:rPr>
        <w:t>｢雙絲炒蛋｣調整為｢金珠翠玉｣、</w:t>
      </w:r>
      <w:r w:rsidRPr="002D48A8">
        <w:rPr>
          <w:rFonts w:eastAsia="標楷體"/>
          <w:color w:val="404040"/>
        </w:rPr>
        <w:t>E2</w:t>
      </w:r>
      <w:r w:rsidRPr="002D48A8">
        <w:rPr>
          <w:rFonts w:eastAsia="標楷體" w:hint="eastAsia"/>
          <w:color w:val="404040"/>
        </w:rPr>
        <w:t>｢沙茶凍腐｣調整為｢家常豆腐｣、</w:t>
      </w:r>
      <w:r w:rsidRPr="002D48A8">
        <w:rPr>
          <w:rFonts w:eastAsia="標楷體"/>
          <w:color w:val="404040"/>
        </w:rPr>
        <w:t>E4</w:t>
      </w:r>
      <w:r w:rsidRPr="002D48A8">
        <w:rPr>
          <w:rFonts w:eastAsia="標楷體" w:hint="eastAsia"/>
          <w:color w:val="404040"/>
        </w:rPr>
        <w:t>｢鮮拌豆腐｣調整為｢鮮拌</w:t>
      </w:r>
      <w:r>
        <w:rPr>
          <w:rFonts w:eastAsia="標楷體" w:hint="eastAsia"/>
          <w:color w:val="404040"/>
        </w:rPr>
        <w:t>花椰</w:t>
      </w:r>
      <w:r w:rsidRPr="002D48A8">
        <w:rPr>
          <w:rFonts w:eastAsia="標楷體" w:hint="eastAsia"/>
          <w:color w:val="404040"/>
        </w:rPr>
        <w:t>｣、</w:t>
      </w:r>
      <w:r w:rsidRPr="002D48A8">
        <w:rPr>
          <w:rFonts w:eastAsia="標楷體"/>
          <w:color w:val="404040"/>
        </w:rPr>
        <w:t>F5</w:t>
      </w:r>
      <w:r w:rsidRPr="002D48A8">
        <w:rPr>
          <w:rFonts w:eastAsia="標楷體" w:hint="eastAsia"/>
          <w:color w:val="404040"/>
        </w:rPr>
        <w:t>｢醬燒凍腐｣調整為｢醬燒油腐｣、</w:t>
      </w:r>
      <w:r w:rsidRPr="002D48A8">
        <w:rPr>
          <w:rFonts w:eastAsia="標楷體"/>
          <w:color w:val="404040"/>
        </w:rPr>
        <w:t>G2</w:t>
      </w:r>
      <w:r w:rsidRPr="002D48A8">
        <w:rPr>
          <w:rFonts w:eastAsia="標楷體" w:hint="eastAsia"/>
          <w:color w:val="404040"/>
        </w:rPr>
        <w:t>｢玉筍豆腐｣調整為｢麻婆豆腐｣、</w:t>
      </w:r>
      <w:r w:rsidRPr="002D48A8">
        <w:rPr>
          <w:rFonts w:eastAsia="標楷體"/>
          <w:color w:val="404040"/>
        </w:rPr>
        <w:t>G4</w:t>
      </w:r>
      <w:r w:rsidRPr="002D48A8">
        <w:rPr>
          <w:rFonts w:eastAsia="標楷體" w:hint="eastAsia"/>
          <w:color w:val="404040"/>
        </w:rPr>
        <w:t>｢絞肉時瓜｣調整為｢絞肉玉菜｣；</w:t>
      </w:r>
      <w:r w:rsidRPr="00F46A0D">
        <w:rPr>
          <w:rFonts w:eastAsia="標楷體" w:hint="eastAsia"/>
          <w:color w:val="404040"/>
          <w:bdr w:val="single" w:sz="4" w:space="0" w:color="auto"/>
        </w:rPr>
        <w:t>湯品</w:t>
      </w:r>
      <w:r>
        <w:rPr>
          <w:rFonts w:eastAsia="標楷體" w:hint="eastAsia"/>
          <w:color w:val="404040"/>
        </w:rPr>
        <w:t>調整：</w:t>
      </w:r>
      <w:r>
        <w:rPr>
          <w:rFonts w:eastAsia="標楷體"/>
          <w:color w:val="404040"/>
        </w:rPr>
        <w:t>E1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木須豆腐湯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木須豆皮湯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E3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時蔬雞湯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時蔬蛋花湯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F1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金針肉絲湯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金針湯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F4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銀耳枸杞湯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黑糖雙耳露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G2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雪蓮瓜湯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雪蓮蒡湯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G3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田園濃湯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玉米濃湯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G4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綠豆地瓜湯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枸杞愛玉湯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G5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青菜豆腐湯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青菜豆皮湯</w:t>
      </w:r>
      <w:r w:rsidRPr="006E5F50">
        <w:rPr>
          <w:rFonts w:ascii="標楷體" w:eastAsia="標楷體" w:hAnsi="標楷體" w:hint="eastAsia"/>
          <w:color w:val="404040"/>
        </w:rPr>
        <w:t>｣</w:t>
      </w:r>
      <w:r>
        <w:rPr>
          <w:rFonts w:ascii="標楷體" w:eastAsia="標楷體" w:hAnsi="標楷體" w:hint="eastAsia"/>
          <w:color w:val="404040"/>
        </w:rPr>
        <w:t>、</w:t>
      </w:r>
      <w:r>
        <w:rPr>
          <w:rFonts w:ascii="標楷體" w:eastAsia="標楷體" w:hAnsi="標楷體"/>
          <w:color w:val="404040"/>
        </w:rPr>
        <w:t>H4</w:t>
      </w:r>
      <w:r w:rsidRPr="006E5F50">
        <w:rPr>
          <w:rFonts w:ascii="標楷體" w:eastAsia="標楷體" w:hAnsi="標楷體" w:hint="eastAsia"/>
          <w:color w:val="404040"/>
        </w:rPr>
        <w:t>｢</w:t>
      </w:r>
      <w:r>
        <w:rPr>
          <w:rFonts w:ascii="標楷體" w:eastAsia="標楷體" w:hAnsi="標楷體" w:hint="eastAsia"/>
          <w:color w:val="404040"/>
        </w:rPr>
        <w:t>紅豆湯</w:t>
      </w:r>
      <w:r w:rsidRPr="006E5F50">
        <w:rPr>
          <w:rFonts w:ascii="標楷體" w:eastAsia="標楷體" w:hAnsi="標楷體" w:hint="eastAsia"/>
          <w:color w:val="404040"/>
        </w:rPr>
        <w:t>｣調整為｢</w:t>
      </w:r>
      <w:r>
        <w:rPr>
          <w:rFonts w:ascii="標楷體" w:eastAsia="標楷體" w:hAnsi="標楷體" w:hint="eastAsia"/>
          <w:color w:val="404040"/>
        </w:rPr>
        <w:t>紅豆西米露</w:t>
      </w:r>
      <w:r w:rsidRPr="006E5F50">
        <w:rPr>
          <w:rFonts w:ascii="標楷體" w:eastAsia="標楷體" w:hAnsi="標楷體" w:hint="eastAsia"/>
          <w:color w:val="404040"/>
        </w:rPr>
        <w:t>｣</w:t>
      </w:r>
      <w:r w:rsidRPr="002D48A8">
        <w:rPr>
          <w:rFonts w:eastAsia="標楷體" w:hint="eastAsia"/>
          <w:color w:val="404040"/>
        </w:rPr>
        <w:t>。</w:t>
      </w:r>
    </w:p>
    <w:p w:rsidR="006A1147" w:rsidRPr="005D48AB" w:rsidRDefault="006A1147" w:rsidP="006F3F8B">
      <w:pPr>
        <w:snapToGrid w:val="0"/>
        <w:rPr>
          <w:rFonts w:eastAsia="標楷體"/>
          <w:b/>
          <w:color w:val="404040"/>
          <w:sz w:val="28"/>
        </w:rPr>
      </w:pPr>
    </w:p>
    <w:p w:rsidR="006A1147" w:rsidRDefault="006A1147">
      <w:pPr>
        <w:widowControl/>
        <w:rPr>
          <w:b/>
          <w:color w:val="404040"/>
        </w:rPr>
      </w:pPr>
      <w:r>
        <w:rPr>
          <w:b/>
          <w:color w:val="404040"/>
        </w:rPr>
        <w:br w:type="page"/>
      </w:r>
    </w:p>
    <w:p w:rsidR="006A1147" w:rsidRPr="006B76FC" w:rsidRDefault="006A1147" w:rsidP="00C4397A">
      <w:pPr>
        <w:snapToGrid w:val="0"/>
        <w:rPr>
          <w:rFonts w:eastAsia="標楷體"/>
          <w:b/>
          <w:color w:val="404040"/>
          <w:sz w:val="28"/>
        </w:rPr>
      </w:pPr>
      <w:r w:rsidRPr="006B76FC">
        <w:rPr>
          <w:rFonts w:eastAsia="標楷體"/>
          <w:b/>
          <w:color w:val="404040"/>
          <w:sz w:val="28"/>
        </w:rPr>
        <w:t>106</w:t>
      </w:r>
      <w:r>
        <w:rPr>
          <w:rFonts w:eastAsia="標楷體" w:hint="eastAsia"/>
          <w:b/>
          <w:color w:val="404040"/>
          <w:sz w:val="28"/>
        </w:rPr>
        <w:t>學年國民小</w:t>
      </w:r>
      <w:r w:rsidRPr="006B76FC">
        <w:rPr>
          <w:rFonts w:eastAsia="標楷體" w:hint="eastAsia"/>
          <w:b/>
          <w:color w:val="404040"/>
          <w:sz w:val="28"/>
        </w:rPr>
        <w:t>學葷食</w:t>
      </w:r>
      <w:r w:rsidRPr="006B76FC">
        <w:rPr>
          <w:rFonts w:eastAsia="標楷體"/>
          <w:b/>
          <w:color w:val="404040"/>
          <w:sz w:val="28"/>
        </w:rPr>
        <w:t>C</w:t>
      </w:r>
      <w:r w:rsidRPr="006B76FC">
        <w:rPr>
          <w:rFonts w:eastAsia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4679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677"/>
        <w:gridCol w:w="1316"/>
        <w:gridCol w:w="1277"/>
        <w:gridCol w:w="1417"/>
        <w:gridCol w:w="2084"/>
        <w:gridCol w:w="1417"/>
        <w:gridCol w:w="2306"/>
        <w:gridCol w:w="852"/>
        <w:gridCol w:w="1417"/>
        <w:gridCol w:w="2189"/>
      </w:tblGrid>
      <w:tr w:rsidR="006A1147" w:rsidRPr="006B76FC" w:rsidTr="0072578F">
        <w:trPr>
          <w:trHeight w:val="170"/>
        </w:trPr>
        <w:tc>
          <w:tcPr>
            <w:tcW w:w="226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循環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ind w:leftChars="-62" w:left="-149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主食食材明細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主菜食材明細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副菜一</w:t>
            </w:r>
          </w:p>
        </w:tc>
        <w:tc>
          <w:tcPr>
            <w:tcW w:w="771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副菜一食材明細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蔬菜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湯品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6A1147" w:rsidRPr="00AB0A04" w:rsidRDefault="006A1147" w:rsidP="00C4397A">
            <w:pPr>
              <w:snapToGrid w:val="0"/>
              <w:ind w:leftChars="-50" w:left="-120" w:rightChars="-50" w:right="-120"/>
              <w:rPr>
                <w:rFonts w:eastAsia="標楷體"/>
                <w:color w:val="404040"/>
                <w:sz w:val="18"/>
                <w:szCs w:val="20"/>
              </w:rPr>
            </w:pPr>
            <w:r w:rsidRPr="00AB0A04">
              <w:rPr>
                <w:rFonts w:eastAsia="標楷體" w:hint="eastAsia"/>
                <w:color w:val="404040"/>
                <w:sz w:val="18"/>
                <w:szCs w:val="20"/>
              </w:rPr>
              <w:t>湯品食材明細</w:t>
            </w:r>
          </w:p>
        </w:tc>
      </w:tr>
      <w:tr w:rsidR="006A1147" w:rsidRPr="006B76FC" w:rsidTr="0072578F">
        <w:trPr>
          <w:trHeight w:val="170"/>
        </w:trPr>
        <w:tc>
          <w:tcPr>
            <w:tcW w:w="226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440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/>
              <w:rPr>
                <w:rFonts w:eastAsia="標楷體"/>
                <w:color w:val="404040"/>
              </w:rPr>
            </w:pPr>
          </w:p>
        </w:tc>
        <w:tc>
          <w:tcPr>
            <w:tcW w:w="427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/>
              </w:rPr>
            </w:pPr>
          </w:p>
        </w:tc>
        <w:tc>
          <w:tcPr>
            <w:tcW w:w="697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27" w:left="-65"/>
              <w:rPr>
                <w:rFonts w:eastAsia="標楷體"/>
                <w:bCs/>
                <w:color w:val="404040"/>
              </w:rPr>
            </w:pPr>
          </w:p>
        </w:tc>
        <w:tc>
          <w:tcPr>
            <w:tcW w:w="771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732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6A1147" w:rsidRPr="006B76FC" w:rsidTr="0072578F">
        <w:trPr>
          <w:trHeight w:val="169"/>
        </w:trPr>
        <w:tc>
          <w:tcPr>
            <w:tcW w:w="226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440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62" w:left="-149"/>
              <w:jc w:val="center"/>
              <w:rPr>
                <w:rFonts w:eastAsia="標楷體"/>
                <w:bCs/>
                <w:color w:val="404040"/>
              </w:rPr>
            </w:pPr>
          </w:p>
        </w:tc>
        <w:tc>
          <w:tcPr>
            <w:tcW w:w="427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/>
              </w:rPr>
            </w:pPr>
          </w:p>
        </w:tc>
        <w:tc>
          <w:tcPr>
            <w:tcW w:w="697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40" w:left="-96"/>
              <w:rPr>
                <w:rFonts w:eastAsia="標楷體"/>
                <w:bCs/>
                <w:color w:val="404040"/>
              </w:rPr>
            </w:pPr>
          </w:p>
        </w:tc>
        <w:tc>
          <w:tcPr>
            <w:tcW w:w="771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285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</w:rPr>
            </w:pPr>
          </w:p>
        </w:tc>
        <w:tc>
          <w:tcPr>
            <w:tcW w:w="732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47" w:left="-113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</w:tr>
      <w:tr w:rsidR="006A1147" w:rsidRPr="006B76FC" w:rsidTr="0072578F">
        <w:trPr>
          <w:trHeight w:val="496"/>
        </w:trPr>
        <w:tc>
          <w:tcPr>
            <w:tcW w:w="226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C3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DA25B5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DA25B5">
              <w:rPr>
                <w:rFonts w:ascii="標楷體" w:eastAsia="標楷體" w:hAnsi="標楷體" w:hint="eastAsia"/>
                <w:color w:val="404040"/>
              </w:rPr>
              <w:t>柳葉魚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柳葉魚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DA25B5">
              <w:rPr>
                <w:rFonts w:ascii="標楷體" w:eastAsia="標楷體" w:hAnsi="標楷體" w:hint="eastAsia"/>
                <w:color w:val="404040"/>
              </w:rPr>
              <w:t>黑椒蛋香</w:t>
            </w:r>
          </w:p>
        </w:tc>
        <w:tc>
          <w:tcPr>
            <w:tcW w:w="771" w:type="pct"/>
            <w:shd w:val="clear" w:color="auto" w:fill="FFFFFF"/>
            <w:vAlign w:val="center"/>
          </w:tcPr>
          <w:p w:rsidR="006A1147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</w:p>
          <w:p w:rsidR="006A1147" w:rsidRPr="00DA25B5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玉米筍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黑椒粒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羅宋湯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大骨</w:t>
            </w:r>
          </w:p>
        </w:tc>
      </w:tr>
      <w:tr w:rsidR="006A1147" w:rsidRPr="006B76FC" w:rsidTr="0072578F">
        <w:trPr>
          <w:trHeight w:val="484"/>
        </w:trPr>
        <w:tc>
          <w:tcPr>
            <w:tcW w:w="226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C4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3642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A25B5">
              <w:rPr>
                <w:rFonts w:ascii="標楷體" w:eastAsia="標楷體" w:hAnsi="標楷體" w:hint="eastAsia"/>
                <w:bCs/>
                <w:color w:val="404040"/>
              </w:rPr>
              <w:t>豆瓣</w:t>
            </w:r>
            <w:r>
              <w:rPr>
                <w:rFonts w:ascii="標楷體" w:eastAsia="標楷體" w:hAnsi="標楷體" w:hint="eastAsia"/>
                <w:bCs/>
                <w:color w:val="404040"/>
              </w:rPr>
              <w:t>燒</w:t>
            </w:r>
            <w:r w:rsidRPr="00DA25B5">
              <w:rPr>
                <w:rFonts w:ascii="標楷體" w:eastAsia="標楷體" w:hAnsi="標楷體" w:hint="eastAsia"/>
                <w:bCs/>
                <w:color w:val="404040"/>
              </w:rPr>
              <w:t>雞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DA25B5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DA25B5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濕海帶結</w:t>
            </w:r>
            <w:r w:rsidRPr="00DA25B5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豆瓣醬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DA25B5">
              <w:rPr>
                <w:rFonts w:ascii="標楷體" w:eastAsia="標楷體" w:hAnsi="標楷體" w:hint="eastAsia"/>
                <w:color w:val="404040"/>
              </w:rPr>
              <w:t>毛豆西滷</w:t>
            </w:r>
          </w:p>
        </w:tc>
        <w:tc>
          <w:tcPr>
            <w:tcW w:w="771" w:type="pct"/>
            <w:shd w:val="clear" w:color="auto" w:fill="FFFFFF"/>
            <w:vAlign w:val="center"/>
          </w:tcPr>
          <w:p w:rsidR="006A1147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</w:p>
          <w:p w:rsidR="006A1147" w:rsidRPr="00DA25B5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銀耳枸杞湯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濕白木耳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枸杞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72578F">
        <w:trPr>
          <w:trHeight w:val="416"/>
        </w:trPr>
        <w:tc>
          <w:tcPr>
            <w:tcW w:w="226" w:type="pct"/>
            <w:shd w:val="clear" w:color="auto" w:fill="FFFFFF"/>
            <w:vAlign w:val="center"/>
          </w:tcPr>
          <w:p w:rsidR="006A1147" w:rsidRPr="006B76FC" w:rsidRDefault="006A1147" w:rsidP="00C4397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C5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DA25B5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DA25B5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米</w:t>
            </w:r>
            <w:r w:rsidRPr="00DA25B5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DA25B5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胚芽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DA25B5">
              <w:rPr>
                <w:rFonts w:ascii="標楷體" w:eastAsia="標楷體" w:hAnsi="標楷體" w:hint="eastAsia"/>
                <w:color w:val="404040"/>
              </w:rPr>
              <w:t>季豆肉絲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6A1147" w:rsidRDefault="006A1147" w:rsidP="00DA25B5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敏豆</w:t>
            </w:r>
          </w:p>
          <w:p w:rsidR="006A1147" w:rsidRPr="00DA25B5" w:rsidRDefault="006A1147" w:rsidP="00DA25B5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DA25B5">
              <w:rPr>
                <w:rFonts w:ascii="標楷體" w:eastAsia="標楷體" w:hAnsi="標楷體" w:hint="eastAsia"/>
                <w:color w:val="404040"/>
              </w:rPr>
              <w:t>番茄炒蛋</w:t>
            </w:r>
          </w:p>
        </w:tc>
        <w:tc>
          <w:tcPr>
            <w:tcW w:w="771" w:type="pct"/>
            <w:shd w:val="clear" w:color="auto" w:fill="FFFFFF"/>
            <w:vAlign w:val="center"/>
          </w:tcPr>
          <w:p w:rsidR="006A1147" w:rsidRDefault="006A1147" w:rsidP="00DA25B5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DA25B5" w:rsidRDefault="006A1147" w:rsidP="00DA25B5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柴魚紫菜湯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6A1147" w:rsidRPr="00DA25B5" w:rsidRDefault="006A1147" w:rsidP="00DA25B5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乾紫菜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  <w:r w:rsidRPr="00DA25B5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DA25B5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72578F" w:rsidRDefault="006A1147" w:rsidP="0072578F">
      <w:pPr>
        <w:ind w:leftChars="177" w:left="425"/>
        <w:rPr>
          <w:rFonts w:eastAsia="標楷體"/>
          <w:color w:val="404040"/>
          <w:sz w:val="16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C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</w:t>
      </w:r>
      <w:r w:rsidRPr="006B76FC">
        <w:rPr>
          <w:rFonts w:eastAsia="標楷體" w:hint="eastAsia"/>
          <w:color w:val="404040"/>
          <w:sz w:val="16"/>
          <w:szCs w:val="20"/>
        </w:rPr>
        <w:t>（食材重量以</w:t>
      </w:r>
      <w:r w:rsidRPr="006B76FC">
        <w:rPr>
          <w:rFonts w:eastAsia="標楷體"/>
          <w:color w:val="404040"/>
          <w:sz w:val="16"/>
          <w:szCs w:val="20"/>
        </w:rPr>
        <w:t>100</w:t>
      </w:r>
      <w:r w:rsidRPr="006B76FC">
        <w:rPr>
          <w:rFonts w:eastAsia="標楷體" w:hint="eastAsia"/>
          <w:color w:val="404040"/>
          <w:sz w:val="16"/>
          <w:szCs w:val="20"/>
        </w:rPr>
        <w:t>人份計量，營養分析以個人計量）</w:t>
      </w:r>
      <w:r w:rsidRPr="006B76FC">
        <w:rPr>
          <w:rFonts w:eastAsia="標楷體" w:hint="eastAsia"/>
          <w:bCs/>
          <w:color w:val="404040"/>
          <w:sz w:val="16"/>
          <w:szCs w:val="20"/>
        </w:rPr>
        <w:t>其中生雞丁為包含</w:t>
      </w:r>
      <w:r w:rsidRPr="006B76FC">
        <w:rPr>
          <w:rFonts w:eastAsia="標楷體"/>
          <w:bCs/>
          <w:color w:val="404040"/>
          <w:sz w:val="16"/>
          <w:szCs w:val="20"/>
        </w:rPr>
        <w:t>23%</w:t>
      </w:r>
      <w:r w:rsidRPr="006B76FC">
        <w:rPr>
          <w:rFonts w:eastAsia="標楷體" w:hint="eastAsia"/>
          <w:bCs/>
          <w:color w:val="404040"/>
          <w:sz w:val="16"/>
          <w:szCs w:val="20"/>
        </w:rPr>
        <w:t>骨頭之採購量</w:t>
      </w:r>
      <w:r w:rsidRPr="006B76FC">
        <w:rPr>
          <w:rFonts w:eastAsia="標楷體"/>
          <w:color w:val="404040"/>
          <w:sz w:val="16"/>
          <w:szCs w:val="20"/>
        </w:rPr>
        <w:t xml:space="preserve">                 </w:t>
      </w:r>
      <w:r w:rsidRPr="006B76FC">
        <w:rPr>
          <w:rFonts w:eastAsia="標楷體" w:hint="eastAsia"/>
          <w:color w:val="404040"/>
          <w:sz w:val="16"/>
          <w:szCs w:val="20"/>
        </w:rPr>
        <w:t>每週供應特餐一次，當日主食及副菜一得混搭供應，國中</w:t>
      </w:r>
      <w:r w:rsidRPr="006B76FC">
        <w:rPr>
          <w:rFonts w:eastAsia="標楷體"/>
          <w:color w:val="404040"/>
          <w:sz w:val="16"/>
          <w:szCs w:val="20"/>
        </w:rPr>
        <w:t>:4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湯，國小</w:t>
      </w:r>
      <w:r w:rsidRPr="006B76FC">
        <w:rPr>
          <w:rFonts w:eastAsia="標楷體"/>
          <w:color w:val="404040"/>
          <w:sz w:val="16"/>
          <w:szCs w:val="20"/>
        </w:rPr>
        <w:t>:3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</w:t>
      </w:r>
    </w:p>
    <w:tbl>
      <w:tblPr>
        <w:tblpPr w:leftFromText="180" w:rightFromText="180" w:vertAnchor="text" w:horzAnchor="margin" w:tblpXSpec="center" w:tblpY="110"/>
        <w:tblOverlap w:val="never"/>
        <w:tblW w:w="4647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674"/>
        <w:gridCol w:w="564"/>
        <w:gridCol w:w="1420"/>
        <w:gridCol w:w="567"/>
        <w:gridCol w:w="1702"/>
        <w:gridCol w:w="567"/>
        <w:gridCol w:w="1702"/>
        <w:gridCol w:w="567"/>
        <w:gridCol w:w="1559"/>
        <w:gridCol w:w="567"/>
        <w:gridCol w:w="1559"/>
        <w:gridCol w:w="428"/>
        <w:gridCol w:w="425"/>
        <w:gridCol w:w="567"/>
        <w:gridCol w:w="710"/>
        <w:gridCol w:w="425"/>
        <w:gridCol w:w="425"/>
        <w:gridCol w:w="422"/>
      </w:tblGrid>
      <w:tr w:rsidR="006A1147" w:rsidRPr="006B76FC" w:rsidTr="00AB0A04">
        <w:trPr>
          <w:trHeight w:val="313"/>
        </w:trPr>
        <w:tc>
          <w:tcPr>
            <w:tcW w:w="22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全榖根莖類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豆魚肉蛋類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油脂堅果種子類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AB0A04">
        <w:trPr>
          <w:trHeight w:val="1005"/>
        </w:trPr>
        <w:tc>
          <w:tcPr>
            <w:tcW w:w="22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478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6" w:left="-134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239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6A1147" w:rsidRPr="006B76FC" w:rsidTr="00AB0A04">
        <w:trPr>
          <w:trHeight w:val="1073"/>
        </w:trPr>
        <w:tc>
          <w:tcPr>
            <w:tcW w:w="22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478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bCs/>
                <w:color w:val="404040"/>
                <w:sz w:val="20"/>
                <w:szCs w:val="20"/>
              </w:rPr>
            </w:pP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3" w:left="-127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6" w:left="-134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239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jc w:val="center"/>
              <w:rPr>
                <w:rFonts w:eastAsia="標楷體"/>
                <w:color w:val="404040"/>
                <w:sz w:val="16"/>
                <w:szCs w:val="16"/>
              </w:rPr>
            </w:pPr>
          </w:p>
        </w:tc>
      </w:tr>
      <w:tr w:rsidR="006A1147" w:rsidRPr="006B76FC" w:rsidTr="00542197">
        <w:trPr>
          <w:trHeight w:val="1243"/>
        </w:trPr>
        <w:tc>
          <w:tcPr>
            <w:tcW w:w="22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78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AB0A0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柳葉魚</w:t>
            </w: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柳葉魚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/>
                <w:color w:val="404040"/>
                <w:sz w:val="20"/>
                <w:szCs w:val="20"/>
              </w:rPr>
              <w:t>(65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人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)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AB0A0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黑椒蛋香</w:t>
            </w: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2.4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B40B40">
              <w:rPr>
                <w:rFonts w:eastAsia="標楷體" w:hint="eastAsia"/>
                <w:color w:val="404040"/>
                <w:sz w:val="20"/>
                <w:szCs w:val="20"/>
              </w:rPr>
              <w:t>黑胡椒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羅宋湯</w:t>
            </w: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4.8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1.6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2.1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646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ind w:left="-50" w:right="-50"/>
              <w:jc w:val="center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1B4C8B">
              <w:rPr>
                <w:rFonts w:ascii="標楷體" w:eastAsia="標楷體" w:hAnsi="標楷體" w:cs="新細明體"/>
                <w:sz w:val="18"/>
                <w:szCs w:val="20"/>
              </w:rPr>
              <w:t>293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ind w:left="-50" w:right="-50"/>
              <w:jc w:val="center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1B4C8B">
              <w:rPr>
                <w:rFonts w:ascii="標楷體" w:eastAsia="標楷體" w:hAnsi="標楷體" w:cs="新細明體"/>
                <w:sz w:val="18"/>
                <w:szCs w:val="20"/>
              </w:rPr>
              <w:t>748</w:t>
            </w:r>
          </w:p>
        </w:tc>
      </w:tr>
      <w:tr w:rsidR="006A1147" w:rsidRPr="006B76FC" w:rsidTr="00AB0A04">
        <w:trPr>
          <w:trHeight w:val="1309"/>
        </w:trPr>
        <w:tc>
          <w:tcPr>
            <w:tcW w:w="22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78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364217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豆瓣</w:t>
            </w:r>
            <w:r>
              <w:rPr>
                <w:rFonts w:eastAsia="標楷體" w:hint="eastAsia"/>
                <w:bCs/>
                <w:color w:val="404040"/>
                <w:szCs w:val="20"/>
              </w:rPr>
              <w:t>燒</w:t>
            </w:r>
            <w:r w:rsidRPr="00013A39">
              <w:rPr>
                <w:rFonts w:eastAsia="標楷體" w:hint="eastAsia"/>
                <w:bCs/>
                <w:color w:val="404040"/>
                <w:szCs w:val="20"/>
              </w:rPr>
              <w:t>雞</w:t>
            </w: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濕海帶結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豆瓣醬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AB0A0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毛豆西滷</w:t>
            </w: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毛豆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白菜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</w:tcPr>
          <w:p w:rsidR="006A1147" w:rsidRPr="00013A39" w:rsidRDefault="006A1147" w:rsidP="00E37F3A">
            <w:pPr>
              <w:snapToGrid w:val="0"/>
              <w:spacing w:line="220" w:lineRule="exact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銀耳枸杞湯</w:t>
            </w: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濕白木耳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枸杞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>
              <w:rPr>
                <w:rFonts w:eastAsia="標楷體"/>
                <w:color w:val="404040"/>
                <w:sz w:val="20"/>
                <w:szCs w:val="20"/>
              </w:rPr>
              <w:t>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糖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4.2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1.7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2.5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599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ind w:left="-50" w:right="-50"/>
              <w:jc w:val="center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1B4C8B">
              <w:rPr>
                <w:rFonts w:ascii="標楷體" w:eastAsia="標楷體" w:hAnsi="標楷體" w:cs="新細明體"/>
                <w:sz w:val="18"/>
                <w:szCs w:val="20"/>
              </w:rPr>
              <w:t>120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ind w:left="-50" w:right="-50"/>
              <w:jc w:val="center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1B4C8B">
              <w:rPr>
                <w:rFonts w:ascii="標楷體" w:eastAsia="標楷體" w:hAnsi="標楷體" w:cs="新細明體"/>
                <w:sz w:val="18"/>
                <w:szCs w:val="20"/>
              </w:rPr>
              <w:t>150</w:t>
            </w:r>
          </w:p>
        </w:tc>
      </w:tr>
      <w:tr w:rsidR="006A1147" w:rsidRPr="006B76FC" w:rsidTr="00542197">
        <w:trPr>
          <w:trHeight w:val="1350"/>
        </w:trPr>
        <w:tc>
          <w:tcPr>
            <w:tcW w:w="22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胚芽飯</w:t>
            </w:r>
          </w:p>
        </w:tc>
        <w:tc>
          <w:tcPr>
            <w:tcW w:w="478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胚芽</w:t>
            </w:r>
            <w:r>
              <w:rPr>
                <w:rFonts w:eastAsia="標楷體"/>
                <w:color w:val="40404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AB0A0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013A39">
              <w:rPr>
                <w:rFonts w:eastAsia="標楷體" w:hint="eastAsia"/>
                <w:bCs/>
                <w:color w:val="404040"/>
                <w:szCs w:val="20"/>
              </w:rPr>
              <w:t>季豆肉絲</w:t>
            </w: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敏豆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29" w:left="-7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薑或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AB0A04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番茄炒蛋</w:t>
            </w:r>
          </w:p>
        </w:tc>
        <w:tc>
          <w:tcPr>
            <w:tcW w:w="573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番茄</w:t>
            </w:r>
            <w:r>
              <w:rPr>
                <w:rFonts w:eastAsia="標楷體"/>
                <w:color w:val="404040"/>
                <w:sz w:val="20"/>
                <w:szCs w:val="20"/>
              </w:rPr>
              <w:t>1.5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45" w:left="-108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013A39" w:rsidRDefault="006A1147" w:rsidP="00E37F3A">
            <w:pPr>
              <w:snapToGrid w:val="0"/>
              <w:spacing w:line="220" w:lineRule="exact"/>
              <w:rPr>
                <w:rFonts w:eastAsia="標楷體"/>
                <w:color w:val="404040"/>
                <w:szCs w:val="20"/>
              </w:rPr>
            </w:pPr>
            <w:r w:rsidRPr="00013A39">
              <w:rPr>
                <w:rFonts w:eastAsia="標楷體" w:hint="eastAsia"/>
                <w:color w:val="404040"/>
                <w:szCs w:val="20"/>
              </w:rPr>
              <w:t>柴魚紫菜湯</w:t>
            </w:r>
          </w:p>
        </w:tc>
        <w:tc>
          <w:tcPr>
            <w:tcW w:w="525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柴魚片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乾紫菜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4.2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1.6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2</w:t>
            </w:r>
          </w:p>
        </w:tc>
        <w:tc>
          <w:tcPr>
            <w:tcW w:w="239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2.4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20"/>
              </w:rPr>
            </w:pPr>
            <w:r w:rsidRPr="001B4C8B">
              <w:rPr>
                <w:rFonts w:eastAsia="標楷體"/>
                <w:color w:val="000000"/>
                <w:sz w:val="18"/>
                <w:szCs w:val="20"/>
              </w:rPr>
              <w:t>592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ind w:left="-50" w:right="-50"/>
              <w:jc w:val="center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1B4C8B">
              <w:rPr>
                <w:rFonts w:ascii="標楷體" w:eastAsia="標楷體" w:hAnsi="標楷體" w:cs="新細明體"/>
                <w:sz w:val="18"/>
                <w:szCs w:val="20"/>
              </w:rPr>
              <w:t>134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6A1147" w:rsidRPr="001B4C8B" w:rsidRDefault="006A1147" w:rsidP="001B4C8B">
            <w:pPr>
              <w:ind w:left="-50" w:right="-50"/>
              <w:jc w:val="center"/>
              <w:rPr>
                <w:rFonts w:ascii="標楷體" w:eastAsia="標楷體" w:hAnsi="標楷體" w:cs="新細明體"/>
                <w:sz w:val="18"/>
                <w:szCs w:val="20"/>
              </w:rPr>
            </w:pPr>
            <w:r w:rsidRPr="001B4C8B">
              <w:rPr>
                <w:rFonts w:ascii="標楷體" w:eastAsia="標楷體" w:hAnsi="標楷體" w:cs="新細明體"/>
                <w:sz w:val="18"/>
                <w:szCs w:val="20"/>
              </w:rPr>
              <w:t>155</w:t>
            </w:r>
          </w:p>
        </w:tc>
      </w:tr>
    </w:tbl>
    <w:p w:rsidR="006A1147" w:rsidRPr="00AB0A04" w:rsidRDefault="006A1147" w:rsidP="0072578F">
      <w:pPr>
        <w:snapToGrid w:val="0"/>
        <w:ind w:leftChars="118" w:left="283"/>
        <w:rPr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</w:t>
      </w:r>
      <w:r>
        <w:rPr>
          <w:rFonts w:ascii="標楷體" w:eastAsia="標楷體" w:hAnsi="標楷體" w:hint="eastAsia"/>
          <w:b/>
          <w:color w:val="404040"/>
          <w:shd w:val="clear" w:color="auto" w:fill="FFFFFF"/>
        </w:rPr>
        <w:t>及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海鮮，不適合其過敏體質者食用」。</w:t>
      </w:r>
    </w:p>
    <w:p w:rsidR="006A1147" w:rsidRPr="006B76FC" w:rsidRDefault="006A1147" w:rsidP="00AB0A04">
      <w:pPr>
        <w:widowControl/>
        <w:rPr>
          <w:rFonts w:eastAsia="標楷體"/>
          <w:b/>
          <w:color w:val="404040"/>
          <w:sz w:val="28"/>
        </w:rPr>
      </w:pPr>
      <w:r w:rsidRPr="006B76FC">
        <w:rPr>
          <w:rFonts w:eastAsia="標楷體"/>
          <w:b/>
          <w:color w:val="404040"/>
          <w:sz w:val="28"/>
        </w:rPr>
        <w:br w:type="page"/>
        <w:t>106</w:t>
      </w:r>
      <w:r w:rsidRPr="006B76FC">
        <w:rPr>
          <w:rFonts w:eastAsia="標楷體" w:hint="eastAsia"/>
          <w:b/>
          <w:color w:val="404040"/>
          <w:sz w:val="28"/>
        </w:rPr>
        <w:t>學年國民小學葷食</w:t>
      </w:r>
      <w:r w:rsidRPr="006B76FC">
        <w:rPr>
          <w:rFonts w:eastAsia="標楷體"/>
          <w:b/>
          <w:color w:val="404040"/>
          <w:sz w:val="28"/>
        </w:rPr>
        <w:t>D</w:t>
      </w:r>
      <w:r w:rsidRPr="006B76FC">
        <w:rPr>
          <w:rFonts w:eastAsia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4647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678"/>
        <w:gridCol w:w="1132"/>
        <w:gridCol w:w="1274"/>
        <w:gridCol w:w="1348"/>
        <w:gridCol w:w="2269"/>
        <w:gridCol w:w="1274"/>
        <w:gridCol w:w="2409"/>
        <w:gridCol w:w="852"/>
        <w:gridCol w:w="1559"/>
        <w:gridCol w:w="2055"/>
      </w:tblGrid>
      <w:tr w:rsidR="006A1147" w:rsidRPr="006B76FC" w:rsidTr="0072578F">
        <w:trPr>
          <w:trHeight w:val="480"/>
        </w:trPr>
        <w:tc>
          <w:tcPr>
            <w:tcW w:w="22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764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6A1147" w:rsidRPr="006B76FC" w:rsidTr="0072578F">
        <w:trPr>
          <w:trHeight w:val="480"/>
        </w:trPr>
        <w:tc>
          <w:tcPr>
            <w:tcW w:w="22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D1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4790D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</w:rPr>
              <w:t>咖哩肉片</w:t>
            </w:r>
          </w:p>
        </w:tc>
        <w:tc>
          <w:tcPr>
            <w:tcW w:w="764" w:type="pct"/>
            <w:shd w:val="clear" w:color="auto" w:fill="FFFFFF"/>
            <w:vAlign w:val="center"/>
          </w:tcPr>
          <w:p w:rsidR="006A1147" w:rsidRDefault="006A1147" w:rsidP="0024790D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肉片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馬鈴薯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</w:p>
          <w:p w:rsidR="006A1147" w:rsidRPr="0024790D" w:rsidRDefault="006A1147" w:rsidP="0024790D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咖哩黺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</w:rPr>
              <w:t>蛋香花椰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6A1147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敏豆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花椰菜</w:t>
            </w:r>
          </w:p>
          <w:p w:rsidR="006A1147" w:rsidRPr="0024790D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番茄時蔬湯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番茄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</w:p>
        </w:tc>
      </w:tr>
      <w:tr w:rsidR="006A1147" w:rsidRPr="006B76FC" w:rsidTr="0072578F">
        <w:trPr>
          <w:trHeight w:val="480"/>
        </w:trPr>
        <w:tc>
          <w:tcPr>
            <w:tcW w:w="22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D2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4790D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糙米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</w:rPr>
              <w:t>香滷棒腿</w:t>
            </w:r>
          </w:p>
        </w:tc>
        <w:tc>
          <w:tcPr>
            <w:tcW w:w="76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棒棒腿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滷包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highlight w:val="yellow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</w:rPr>
              <w:t>紅白雙絲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6A1147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24790D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牛蒡薏仁湯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牛蒡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薏仁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枸杞</w:t>
            </w:r>
          </w:p>
        </w:tc>
      </w:tr>
      <w:tr w:rsidR="006A1147" w:rsidRPr="006B76FC" w:rsidTr="0072578F">
        <w:trPr>
          <w:trHeight w:val="480"/>
        </w:trPr>
        <w:tc>
          <w:tcPr>
            <w:tcW w:w="22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</w:p>
        </w:tc>
        <w:tc>
          <w:tcPr>
            <w:tcW w:w="381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</w:p>
        </w:tc>
        <w:tc>
          <w:tcPr>
            <w:tcW w:w="45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</w:p>
        </w:tc>
        <w:tc>
          <w:tcPr>
            <w:tcW w:w="76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</w:p>
        </w:tc>
        <w:tc>
          <w:tcPr>
            <w:tcW w:w="811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</w:p>
        </w:tc>
        <w:tc>
          <w:tcPr>
            <w:tcW w:w="287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</w:p>
        </w:tc>
        <w:tc>
          <w:tcPr>
            <w:tcW w:w="525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</w:p>
        </w:tc>
        <w:tc>
          <w:tcPr>
            <w:tcW w:w="692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</w:p>
        </w:tc>
      </w:tr>
      <w:tr w:rsidR="006A1147" w:rsidRPr="006B76FC" w:rsidTr="0072578F">
        <w:trPr>
          <w:trHeight w:val="480"/>
        </w:trPr>
        <w:tc>
          <w:tcPr>
            <w:tcW w:w="228" w:type="pct"/>
            <w:shd w:val="clear" w:color="auto" w:fill="FFFFFF"/>
            <w:vAlign w:val="center"/>
          </w:tcPr>
          <w:p w:rsidR="006A1147" w:rsidRPr="006B76FC" w:rsidRDefault="006A1147" w:rsidP="002479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D4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4790D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</w:rPr>
              <w:t>梅干燒肉</w:t>
            </w:r>
          </w:p>
        </w:tc>
        <w:tc>
          <w:tcPr>
            <w:tcW w:w="76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肉丁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濕梅干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</w:rPr>
              <w:t>白菜毛豆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6A1147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24790D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仙草湯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仙草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72578F">
        <w:trPr>
          <w:trHeight w:val="480"/>
        </w:trPr>
        <w:tc>
          <w:tcPr>
            <w:tcW w:w="228" w:type="pct"/>
            <w:shd w:val="clear" w:color="auto" w:fill="FFFFFF"/>
            <w:vAlign w:val="center"/>
          </w:tcPr>
          <w:p w:rsidR="006A1147" w:rsidRPr="006B76FC" w:rsidRDefault="006A1147" w:rsidP="0024790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D5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24790D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麥片</w:t>
            </w:r>
          </w:p>
        </w:tc>
        <w:tc>
          <w:tcPr>
            <w:tcW w:w="454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764" w:type="pct"/>
            <w:shd w:val="clear" w:color="auto" w:fill="FFFFFF"/>
            <w:vAlign w:val="center"/>
          </w:tcPr>
          <w:p w:rsidR="006A1147" w:rsidRDefault="006A1147" w:rsidP="0024790D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海茸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</w:p>
          <w:p w:rsidR="006A1147" w:rsidRPr="0024790D" w:rsidRDefault="006A1147" w:rsidP="0024790D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九層塔</w:t>
            </w:r>
            <w:r w:rsidRPr="0024790D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24790D">
              <w:rPr>
                <w:rFonts w:ascii="標楷體" w:eastAsia="標楷體" w:hAnsi="標楷體" w:hint="eastAsia"/>
                <w:color w:val="404040"/>
              </w:rPr>
              <w:t>肉絲高力</w:t>
            </w:r>
          </w:p>
        </w:tc>
        <w:tc>
          <w:tcPr>
            <w:tcW w:w="811" w:type="pct"/>
            <w:shd w:val="clear" w:color="auto" w:fill="FFFFFF"/>
            <w:vAlign w:val="center"/>
          </w:tcPr>
          <w:p w:rsidR="006A1147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</w:p>
          <w:p w:rsidR="006A1147" w:rsidRPr="0024790D" w:rsidRDefault="006A1147" w:rsidP="0024790D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24790D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287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24790D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24790D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6A1147" w:rsidRPr="0024790D" w:rsidRDefault="006A1147" w:rsidP="0024790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紫菜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金針菇</w:t>
            </w:r>
            <w:r w:rsidRPr="0024790D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24790D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1B4C8B">
      <w:pPr>
        <w:ind w:leftChars="118" w:left="283"/>
        <w:rPr>
          <w:rFonts w:eastAsia="標楷體"/>
          <w:color w:val="404040"/>
          <w:sz w:val="16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D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</w:t>
      </w:r>
      <w:r w:rsidRPr="006B76FC">
        <w:rPr>
          <w:rFonts w:eastAsia="標楷體" w:hint="eastAsia"/>
          <w:color w:val="404040"/>
          <w:sz w:val="16"/>
          <w:szCs w:val="20"/>
        </w:rPr>
        <w:t>（食材重量以</w:t>
      </w:r>
      <w:r w:rsidRPr="006B76FC">
        <w:rPr>
          <w:rFonts w:eastAsia="標楷體"/>
          <w:color w:val="404040"/>
          <w:sz w:val="16"/>
          <w:szCs w:val="20"/>
        </w:rPr>
        <w:t>100</w:t>
      </w:r>
      <w:r w:rsidRPr="006B76FC">
        <w:rPr>
          <w:rFonts w:eastAsia="標楷體" w:hint="eastAsia"/>
          <w:color w:val="404040"/>
          <w:sz w:val="16"/>
          <w:szCs w:val="20"/>
        </w:rPr>
        <w:t>人份計量，營養分析以個人計量）</w:t>
      </w:r>
      <w:r w:rsidRPr="006B76FC">
        <w:rPr>
          <w:rFonts w:eastAsia="標楷體" w:hint="eastAsia"/>
          <w:bCs/>
          <w:color w:val="404040"/>
          <w:sz w:val="16"/>
          <w:szCs w:val="20"/>
        </w:rPr>
        <w:t>其中生雞丁為包含</w:t>
      </w:r>
      <w:r w:rsidRPr="006B76FC">
        <w:rPr>
          <w:rFonts w:eastAsia="標楷體"/>
          <w:bCs/>
          <w:color w:val="404040"/>
          <w:sz w:val="16"/>
          <w:szCs w:val="20"/>
        </w:rPr>
        <w:t>23%</w:t>
      </w:r>
      <w:r w:rsidRPr="006B76FC">
        <w:rPr>
          <w:rFonts w:eastAsia="標楷體" w:hint="eastAsia"/>
          <w:bCs/>
          <w:color w:val="404040"/>
          <w:sz w:val="16"/>
          <w:szCs w:val="20"/>
        </w:rPr>
        <w:t>骨頭之採購量</w:t>
      </w:r>
      <w:r w:rsidRPr="006B76FC">
        <w:rPr>
          <w:rFonts w:eastAsia="標楷體"/>
          <w:color w:val="404040"/>
          <w:sz w:val="16"/>
          <w:szCs w:val="20"/>
        </w:rPr>
        <w:t xml:space="preserve">                 </w:t>
      </w:r>
      <w:r w:rsidRPr="006B76FC">
        <w:rPr>
          <w:rFonts w:eastAsia="標楷體" w:hint="eastAsia"/>
          <w:color w:val="404040"/>
          <w:sz w:val="16"/>
          <w:szCs w:val="20"/>
        </w:rPr>
        <w:t>每週供應特餐一次，當日主食及副菜一得混搭供應，國中</w:t>
      </w:r>
      <w:r w:rsidRPr="006B76FC">
        <w:rPr>
          <w:rFonts w:eastAsia="標楷體"/>
          <w:color w:val="404040"/>
          <w:sz w:val="16"/>
          <w:szCs w:val="20"/>
        </w:rPr>
        <w:t>:4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湯，國小</w:t>
      </w:r>
      <w:r w:rsidRPr="006B76FC">
        <w:rPr>
          <w:rFonts w:eastAsia="標楷體"/>
          <w:color w:val="404040"/>
          <w:sz w:val="16"/>
          <w:szCs w:val="20"/>
        </w:rPr>
        <w:t>:3</w:t>
      </w:r>
      <w:r w:rsidRPr="006B76FC">
        <w:rPr>
          <w:rFonts w:eastAsia="標楷體" w:hint="eastAsia"/>
          <w:color w:val="404040"/>
          <w:sz w:val="16"/>
          <w:szCs w:val="20"/>
        </w:rPr>
        <w:t>菜</w:t>
      </w:r>
      <w:r w:rsidRPr="006B76FC">
        <w:rPr>
          <w:rFonts w:eastAsia="標楷體"/>
          <w:color w:val="404040"/>
          <w:sz w:val="16"/>
          <w:szCs w:val="20"/>
        </w:rPr>
        <w:t>1</w:t>
      </w:r>
      <w:r w:rsidRPr="006B76FC">
        <w:rPr>
          <w:rFonts w:eastAsia="標楷體" w:hint="eastAsia"/>
          <w:color w:val="404040"/>
          <w:sz w:val="16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4679" w:type="pct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711"/>
        <w:gridCol w:w="529"/>
        <w:gridCol w:w="1417"/>
        <w:gridCol w:w="568"/>
        <w:gridCol w:w="1702"/>
        <w:gridCol w:w="568"/>
        <w:gridCol w:w="1702"/>
        <w:gridCol w:w="565"/>
        <w:gridCol w:w="1561"/>
        <w:gridCol w:w="565"/>
        <w:gridCol w:w="1546"/>
        <w:gridCol w:w="568"/>
        <w:gridCol w:w="422"/>
        <w:gridCol w:w="565"/>
        <w:gridCol w:w="709"/>
        <w:gridCol w:w="419"/>
        <w:gridCol w:w="422"/>
        <w:gridCol w:w="413"/>
      </w:tblGrid>
      <w:tr w:rsidR="006A1147" w:rsidRPr="006B76FC" w:rsidTr="00AB0A04">
        <w:trPr>
          <w:trHeight w:val="412"/>
        </w:trPr>
        <w:tc>
          <w:tcPr>
            <w:tcW w:w="23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全榖根莖類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蔬菜類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豆魚肉蛋類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油脂堅果種子類</w:t>
            </w:r>
            <w:r w:rsidRPr="006B76FC">
              <w:rPr>
                <w:rFonts w:eastAsia="標楷體"/>
                <w:color w:val="404040"/>
                <w:sz w:val="16"/>
                <w:szCs w:val="20"/>
              </w:rPr>
              <w:t>/</w:t>
            </w: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AB0A04">
        <w:trPr>
          <w:trHeight w:val="1254"/>
        </w:trPr>
        <w:tc>
          <w:tcPr>
            <w:tcW w:w="23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74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咖哩肉片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肉片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馬鈴薯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1.8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蛋香花椰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蛋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敏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花椰菜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522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番茄時蔬湯</w:t>
            </w:r>
          </w:p>
        </w:tc>
        <w:tc>
          <w:tcPr>
            <w:tcW w:w="517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6"/>
                <w:szCs w:val="20"/>
              </w:rPr>
              <w:t>4.5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6"/>
                <w:szCs w:val="20"/>
              </w:rPr>
              <w:t>1.8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6"/>
                <w:szCs w:val="20"/>
              </w:rPr>
              <w:t>2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before="24" w:after="24"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pacing w:val="-1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pacing w:val="-10"/>
                <w:sz w:val="16"/>
                <w:szCs w:val="20"/>
              </w:rPr>
              <w:t>2.4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618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142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162</w:t>
            </w:r>
          </w:p>
        </w:tc>
      </w:tr>
      <w:tr w:rsidR="006A1147" w:rsidRPr="006B76FC" w:rsidTr="00AB0A04">
        <w:trPr>
          <w:trHeight w:val="1130"/>
        </w:trPr>
        <w:tc>
          <w:tcPr>
            <w:tcW w:w="23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2/27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糙米飯</w:t>
            </w:r>
          </w:p>
        </w:tc>
        <w:tc>
          <w:tcPr>
            <w:tcW w:w="474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糙米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香滷棒腿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棒棒腿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或蒜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滷包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紅白雙絲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白蘿蔔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柴魚片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522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牛蒡薏仁湯</w:t>
            </w:r>
          </w:p>
        </w:tc>
        <w:tc>
          <w:tcPr>
            <w:tcW w:w="517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牛蒡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薏仁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大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骨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枸杞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645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105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238</w:t>
            </w:r>
          </w:p>
        </w:tc>
      </w:tr>
      <w:tr w:rsidR="006A1147" w:rsidRPr="006B76FC" w:rsidTr="00AB0A04">
        <w:trPr>
          <w:trHeight w:val="1001"/>
        </w:trPr>
        <w:tc>
          <w:tcPr>
            <w:tcW w:w="23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</w:p>
        </w:tc>
        <w:tc>
          <w:tcPr>
            <w:tcW w:w="474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</w:p>
        </w:tc>
        <w:tc>
          <w:tcPr>
            <w:tcW w:w="522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</w:p>
        </w:tc>
        <w:tc>
          <w:tcPr>
            <w:tcW w:w="517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2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4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</w:p>
        </w:tc>
      </w:tr>
      <w:tr w:rsidR="006A1147" w:rsidRPr="006B76FC" w:rsidTr="0024790D">
        <w:trPr>
          <w:trHeight w:val="1130"/>
        </w:trPr>
        <w:tc>
          <w:tcPr>
            <w:tcW w:w="23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474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梅干燒肉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濕梅干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白菜毛豆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毛豆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白菜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522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仙草湯</w:t>
            </w:r>
          </w:p>
        </w:tc>
        <w:tc>
          <w:tcPr>
            <w:tcW w:w="517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仙草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糖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1.4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620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107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171</w:t>
            </w:r>
          </w:p>
        </w:tc>
      </w:tr>
      <w:tr w:rsidR="006A1147" w:rsidRPr="006B76FC" w:rsidTr="00EA6158">
        <w:trPr>
          <w:trHeight w:val="1135"/>
        </w:trPr>
        <w:tc>
          <w:tcPr>
            <w:tcW w:w="238" w:type="pct"/>
            <w:shd w:val="clear" w:color="auto" w:fill="FFFFFF"/>
            <w:vAlign w:val="center"/>
          </w:tcPr>
          <w:p w:rsidR="006A1147" w:rsidRPr="006B76FC" w:rsidRDefault="006A1147" w:rsidP="00E37F3A">
            <w:pPr>
              <w:spacing w:line="180" w:lineRule="exact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pacing w:line="200" w:lineRule="exact"/>
              <w:jc w:val="center"/>
              <w:rPr>
                <w:rFonts w:eastAsia="標楷體"/>
                <w:bCs/>
                <w:color w:val="40404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szCs w:val="20"/>
              </w:rPr>
              <w:t>麥片飯</w:t>
            </w:r>
          </w:p>
        </w:tc>
        <w:tc>
          <w:tcPr>
            <w:tcW w:w="474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麥片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三杯雞丁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海茸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九層塔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薑或蒜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肉絲高力</w:t>
            </w:r>
          </w:p>
        </w:tc>
        <w:tc>
          <w:tcPr>
            <w:tcW w:w="569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高麗菜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乾香菇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薑或蒜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2F389B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522" w:type="pct"/>
            <w:shd w:val="clear" w:color="auto" w:fill="FFFFFF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2F389B" w:rsidRDefault="006A1147" w:rsidP="00E37F3A">
            <w:pPr>
              <w:widowControl/>
              <w:spacing w:line="200" w:lineRule="exact"/>
              <w:jc w:val="center"/>
              <w:rPr>
                <w:rFonts w:eastAsia="標楷體"/>
                <w:bCs/>
                <w:color w:val="404040"/>
                <w:kern w:val="0"/>
                <w:szCs w:val="20"/>
              </w:rPr>
            </w:pPr>
            <w:r w:rsidRPr="002F389B">
              <w:rPr>
                <w:rFonts w:eastAsia="標楷體" w:hint="eastAsia"/>
                <w:bCs/>
                <w:color w:val="404040"/>
                <w:kern w:val="0"/>
                <w:szCs w:val="20"/>
              </w:rPr>
              <w:t>珍菇紫菜湯</w:t>
            </w:r>
          </w:p>
        </w:tc>
        <w:tc>
          <w:tcPr>
            <w:tcW w:w="517" w:type="pct"/>
            <w:shd w:val="clear" w:color="auto" w:fill="FFFFFF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紫菜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金針菇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237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620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161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188</w:t>
            </w:r>
          </w:p>
        </w:tc>
      </w:tr>
    </w:tbl>
    <w:p w:rsidR="006A1147" w:rsidRPr="00AB0A04" w:rsidRDefault="006A1147" w:rsidP="00AB0A04">
      <w:pPr>
        <w:rPr>
          <w:rFonts w:ascii="標楷體" w:eastAsia="標楷體" w:hAnsi="標楷體"/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「本週產品含有蛋類及麩質，不適合其過敏體質者食用」。</w:t>
      </w:r>
    </w:p>
    <w:p w:rsidR="006A1147" w:rsidRPr="0024790D" w:rsidRDefault="006A1147" w:rsidP="00EA6158">
      <w:pPr>
        <w:adjustRightInd w:val="0"/>
        <w:snapToGrid w:val="0"/>
        <w:rPr>
          <w:rFonts w:ascii="標楷體" w:eastAsia="標楷體" w:hAnsi="標楷體"/>
          <w:color w:val="404040"/>
          <w:sz w:val="16"/>
          <w:szCs w:val="16"/>
        </w:rPr>
      </w:pPr>
      <w:r w:rsidRPr="006B76FC">
        <w:rPr>
          <w:rFonts w:ascii="微軟正黑體" w:eastAsia="微軟正黑體" w:hAnsi="微軟正黑體"/>
          <w:b/>
          <w:color w:val="404040"/>
          <w:shd w:val="clear" w:color="auto" w:fill="FFFFFF"/>
        </w:rPr>
        <w:br w:type="page"/>
      </w:r>
      <w:r w:rsidRPr="0024790D">
        <w:rPr>
          <w:rFonts w:ascii="標楷體" w:eastAsia="標楷體" w:hAnsi="標楷體"/>
          <w:b/>
          <w:color w:val="404040"/>
          <w:sz w:val="28"/>
        </w:rPr>
        <w:t>106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學年上學期國民小學葷食</w:t>
      </w:r>
      <w:r w:rsidRPr="0024790D">
        <w:rPr>
          <w:rFonts w:ascii="標楷體" w:eastAsia="標楷體" w:hAnsi="標楷體"/>
          <w:b/>
          <w:color w:val="404040"/>
          <w:sz w:val="28"/>
        </w:rPr>
        <w:t>E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5026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675"/>
        <w:gridCol w:w="1276"/>
        <w:gridCol w:w="1418"/>
        <w:gridCol w:w="1451"/>
        <w:gridCol w:w="1985"/>
        <w:gridCol w:w="1559"/>
        <w:gridCol w:w="2234"/>
        <w:gridCol w:w="709"/>
        <w:gridCol w:w="1559"/>
        <w:gridCol w:w="2160"/>
      </w:tblGrid>
      <w:tr w:rsidR="006A1147" w:rsidRPr="006B76FC" w:rsidTr="00BB4E19">
        <w:trPr>
          <w:trHeight w:val="411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276" w:type="dxa"/>
            <w:vAlign w:val="center"/>
          </w:tcPr>
          <w:p w:rsidR="006A1147" w:rsidRPr="006B76FC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418" w:type="dxa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451" w:type="dxa"/>
            <w:vAlign w:val="center"/>
          </w:tcPr>
          <w:p w:rsidR="006A1147" w:rsidRPr="006B76FC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85" w:type="dxa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559" w:type="dxa"/>
            <w:vAlign w:val="center"/>
          </w:tcPr>
          <w:p w:rsidR="006A1147" w:rsidRPr="006B76FC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234" w:type="dxa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6A1147" w:rsidRPr="006B76FC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6A1147" w:rsidRPr="006B76FC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160" w:type="dxa"/>
            <w:vAlign w:val="center"/>
          </w:tcPr>
          <w:p w:rsidR="006A1147" w:rsidRPr="006B76FC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color w:val="404040"/>
                <w:sz w:val="20"/>
                <w:szCs w:val="20"/>
              </w:rPr>
              <w:t>湯品食材明細</w:t>
            </w:r>
          </w:p>
        </w:tc>
      </w:tr>
      <w:tr w:rsidR="006A1147" w:rsidRPr="006B76FC" w:rsidTr="0024790D">
        <w:trPr>
          <w:trHeight w:val="480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E1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37F3A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51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海結肉丁</w:t>
            </w:r>
          </w:p>
        </w:tc>
        <w:tc>
          <w:tcPr>
            <w:tcW w:w="1985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肉丁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濕海帶結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金珠翠玉</w:t>
            </w:r>
          </w:p>
        </w:tc>
        <w:tc>
          <w:tcPr>
            <w:tcW w:w="2234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玉米筍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</w:p>
        </w:tc>
        <w:tc>
          <w:tcPr>
            <w:tcW w:w="70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木須豆皮湯</w:t>
            </w:r>
          </w:p>
        </w:tc>
        <w:tc>
          <w:tcPr>
            <w:tcW w:w="2160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豆皮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黑木耳</w:t>
            </w:r>
            <w:r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24790D">
        <w:trPr>
          <w:trHeight w:val="480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E2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37F3A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燕麥</w:t>
            </w:r>
          </w:p>
        </w:tc>
        <w:tc>
          <w:tcPr>
            <w:tcW w:w="1451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E37F3A">
              <w:rPr>
                <w:rFonts w:ascii="標楷體" w:eastAsia="標楷體" w:hAnsi="標楷體" w:hint="eastAsia"/>
                <w:color w:val="404040"/>
              </w:rPr>
              <w:t>大雞腿</w:t>
            </w:r>
          </w:p>
        </w:tc>
        <w:tc>
          <w:tcPr>
            <w:tcW w:w="1985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骨腿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E37F3A">
              <w:rPr>
                <w:rFonts w:ascii="標楷體" w:eastAsia="標楷體" w:hAnsi="標楷體" w:hint="eastAsia"/>
                <w:color w:val="404040"/>
              </w:rPr>
              <w:t>家常豆腐</w:t>
            </w:r>
          </w:p>
        </w:tc>
        <w:tc>
          <w:tcPr>
            <w:tcW w:w="2234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豆腐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榨菜肉絲湯</w:t>
            </w:r>
          </w:p>
        </w:tc>
        <w:tc>
          <w:tcPr>
            <w:tcW w:w="2160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肉絲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榨菜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24790D">
        <w:trPr>
          <w:trHeight w:val="480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E3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糙米</w:t>
            </w:r>
          </w:p>
        </w:tc>
        <w:tc>
          <w:tcPr>
            <w:tcW w:w="1451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白玉燒雞</w:t>
            </w:r>
          </w:p>
        </w:tc>
        <w:tc>
          <w:tcPr>
            <w:tcW w:w="1985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白蘿蔔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丼飯配料</w:t>
            </w:r>
          </w:p>
        </w:tc>
        <w:tc>
          <w:tcPr>
            <w:tcW w:w="2234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海苔粉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時蔬蛋花湯</w:t>
            </w:r>
          </w:p>
        </w:tc>
        <w:tc>
          <w:tcPr>
            <w:tcW w:w="2160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蛋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24790D">
        <w:trPr>
          <w:trHeight w:val="480"/>
        </w:trPr>
        <w:tc>
          <w:tcPr>
            <w:tcW w:w="675" w:type="dxa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37F3A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51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筍干肉片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肉片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筍干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鮮拌花椰</w:t>
            </w:r>
          </w:p>
        </w:tc>
        <w:tc>
          <w:tcPr>
            <w:tcW w:w="2234" w:type="dxa"/>
            <w:shd w:val="clear" w:color="auto" w:fill="FFFFFF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花椰菜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敏豆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綠豆湯</w:t>
            </w:r>
          </w:p>
        </w:tc>
        <w:tc>
          <w:tcPr>
            <w:tcW w:w="2160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綠豆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24790D">
        <w:trPr>
          <w:trHeight w:val="480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E5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37F3A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51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茄汁雞</w:t>
            </w:r>
          </w:p>
        </w:tc>
        <w:tc>
          <w:tcPr>
            <w:tcW w:w="1985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番茄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番茄醬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玉菜肉絲</w:t>
            </w:r>
          </w:p>
        </w:tc>
        <w:tc>
          <w:tcPr>
            <w:tcW w:w="2234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時瓜湯</w:t>
            </w:r>
          </w:p>
        </w:tc>
        <w:tc>
          <w:tcPr>
            <w:tcW w:w="2160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時瓜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EA6158">
      <w:pPr>
        <w:ind w:leftChars="-10" w:left="56" w:hangingChars="40" w:hanging="80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E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6B76FC">
        <w:rPr>
          <w:rFonts w:ascii="標楷體" w:eastAsia="標楷體" w:hAnsi="標楷體"/>
          <w:color w:val="404040"/>
          <w:sz w:val="20"/>
          <w:szCs w:val="20"/>
        </w:rPr>
        <w:t xml:space="preserve">                                                             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</w:p>
    <w:p w:rsidR="006A1147" w:rsidRPr="006B76FC" w:rsidRDefault="006A1147" w:rsidP="00EA6158">
      <w:pPr>
        <w:snapToGrid w:val="0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15276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534"/>
        <w:gridCol w:w="567"/>
        <w:gridCol w:w="1417"/>
        <w:gridCol w:w="601"/>
        <w:gridCol w:w="1559"/>
        <w:gridCol w:w="533"/>
        <w:gridCol w:w="1701"/>
        <w:gridCol w:w="567"/>
        <w:gridCol w:w="1560"/>
        <w:gridCol w:w="567"/>
        <w:gridCol w:w="1701"/>
        <w:gridCol w:w="567"/>
        <w:gridCol w:w="425"/>
        <w:gridCol w:w="567"/>
        <w:gridCol w:w="709"/>
        <w:gridCol w:w="567"/>
        <w:gridCol w:w="567"/>
        <w:gridCol w:w="567"/>
      </w:tblGrid>
      <w:tr w:rsidR="006A1147" w:rsidRPr="006B76FC" w:rsidTr="00A407F4">
        <w:trPr>
          <w:trHeight w:val="448"/>
        </w:trPr>
        <w:tc>
          <w:tcPr>
            <w:tcW w:w="534" w:type="dxa"/>
            <w:vAlign w:val="center"/>
          </w:tcPr>
          <w:p w:rsidR="006A1147" w:rsidRPr="003C2B47" w:rsidRDefault="006A1147" w:rsidP="00E37F3A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6A1147" w:rsidRPr="003C2B47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2160" w:type="dxa"/>
            <w:gridSpan w:val="2"/>
            <w:vAlign w:val="center"/>
          </w:tcPr>
          <w:p w:rsidR="006A1147" w:rsidRPr="003C2B47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234" w:type="dxa"/>
            <w:gridSpan w:val="2"/>
            <w:vAlign w:val="center"/>
          </w:tcPr>
          <w:p w:rsidR="006A1147" w:rsidRPr="003C2B47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6A1147" w:rsidRPr="003C2B47" w:rsidRDefault="006A1147" w:rsidP="00E37F3A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A1147" w:rsidRPr="003C2B47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全榖根莖類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3C2B47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豆魚肉蛋類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6A1147" w:rsidRPr="003C2B47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油脂堅果種子類</w:t>
            </w:r>
            <w:r w:rsidRPr="003C2B47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6A1147" w:rsidRPr="003C2B47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3C2B47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A407F4">
        <w:trPr>
          <w:cantSplit/>
          <w:trHeight w:val="1235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3/5</w:t>
            </w:r>
          </w:p>
        </w:tc>
        <w:tc>
          <w:tcPr>
            <w:tcW w:w="567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417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01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海結肉丁</w:t>
            </w:r>
          </w:p>
        </w:tc>
        <w:tc>
          <w:tcPr>
            <w:tcW w:w="1559" w:type="dxa"/>
          </w:tcPr>
          <w:p w:rsidR="006A1147" w:rsidRPr="00E37F3A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E37F3A">
              <w:rPr>
                <w:rFonts w:eastAsia="標楷體" w:hint="eastAsia"/>
                <w:color w:val="404040"/>
                <w:sz w:val="20"/>
                <w:szCs w:val="20"/>
              </w:rPr>
              <w:t>肉丁</w:t>
            </w:r>
            <w:r w:rsidRPr="00E37F3A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E37F3A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E37F3A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E37F3A">
              <w:rPr>
                <w:rFonts w:eastAsia="標楷體" w:hint="eastAsia"/>
                <w:color w:val="404040"/>
                <w:sz w:val="20"/>
                <w:szCs w:val="20"/>
              </w:rPr>
              <w:t>濕海帶結</w:t>
            </w:r>
            <w:r w:rsidRPr="00E37F3A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E37F3A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E37F3A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E37F3A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E37F3A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E37F3A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金珠翠玉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玉米筍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r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EA6158">
            <w:pPr>
              <w:snapToGrid w:val="0"/>
              <w:spacing w:line="220" w:lineRule="exact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2F389B" w:rsidRDefault="006A1147" w:rsidP="00EA615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木須豆皮湯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豆皮</w:t>
            </w:r>
            <w:r>
              <w:rPr>
                <w:rFonts w:eastAsia="標楷體"/>
                <w:color w:val="404040"/>
                <w:sz w:val="20"/>
                <w:szCs w:val="20"/>
              </w:rPr>
              <w:t>0.45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623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167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230</w:t>
            </w:r>
          </w:p>
        </w:tc>
      </w:tr>
      <w:tr w:rsidR="006A1147" w:rsidRPr="006B76FC" w:rsidTr="00A407F4">
        <w:trPr>
          <w:cantSplit/>
          <w:trHeight w:val="1154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3/6</w:t>
            </w:r>
          </w:p>
        </w:tc>
        <w:tc>
          <w:tcPr>
            <w:tcW w:w="567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燕麥飯</w:t>
            </w:r>
          </w:p>
        </w:tc>
        <w:tc>
          <w:tcPr>
            <w:tcW w:w="1417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燕麥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01" w:type="dxa"/>
            <w:vAlign w:val="center"/>
          </w:tcPr>
          <w:p w:rsidR="006A1147" w:rsidRPr="00DB29BB" w:rsidRDefault="006A1147" w:rsidP="00DA25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DB29BB">
              <w:rPr>
                <w:rFonts w:ascii="標楷體" w:eastAsia="標楷體" w:hAnsi="標楷體" w:hint="eastAsia"/>
                <w:color w:val="404040"/>
              </w:rPr>
              <w:t>大雞腿</w:t>
            </w:r>
          </w:p>
        </w:tc>
        <w:tc>
          <w:tcPr>
            <w:tcW w:w="1559" w:type="dxa"/>
          </w:tcPr>
          <w:p w:rsidR="006A1147" w:rsidRPr="00E37F3A" w:rsidRDefault="006A1147" w:rsidP="00DA25B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E37F3A">
              <w:rPr>
                <w:rFonts w:eastAsia="標楷體" w:hAnsi="標楷體" w:hint="eastAsia"/>
                <w:color w:val="404040"/>
                <w:sz w:val="20"/>
                <w:szCs w:val="20"/>
              </w:rPr>
              <w:t>骨腿</w:t>
            </w:r>
            <w:r w:rsidRPr="00E37F3A">
              <w:rPr>
                <w:rFonts w:eastAsia="標楷體"/>
                <w:color w:val="404040"/>
                <w:sz w:val="20"/>
                <w:szCs w:val="20"/>
              </w:rPr>
              <w:t>100</w:t>
            </w:r>
            <w:r w:rsidRPr="00E37F3A">
              <w:rPr>
                <w:rFonts w:eastAsia="標楷體" w:hAnsi="標楷體" w:hint="eastAsia"/>
                <w:color w:val="404040"/>
                <w:sz w:val="20"/>
                <w:szCs w:val="20"/>
              </w:rPr>
              <w:t>隻</w:t>
            </w:r>
          </w:p>
          <w:p w:rsidR="006A1147" w:rsidRPr="00E37F3A" w:rsidRDefault="006A1147" w:rsidP="00DA25B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E37F3A">
              <w:rPr>
                <w:rFonts w:eastAsia="標楷體"/>
                <w:color w:val="404040"/>
                <w:sz w:val="20"/>
                <w:szCs w:val="20"/>
              </w:rPr>
              <w:t>(150</w:t>
            </w:r>
            <w:r w:rsidRPr="00E37F3A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  <w:r w:rsidRPr="00E37F3A">
              <w:rPr>
                <w:rFonts w:eastAsia="標楷體"/>
                <w:color w:val="404040"/>
                <w:sz w:val="20"/>
                <w:szCs w:val="20"/>
              </w:rPr>
              <w:t>/</w:t>
            </w:r>
            <w:r w:rsidRPr="00E37F3A">
              <w:rPr>
                <w:rFonts w:eastAsia="標楷體" w:hAnsi="標楷體" w:hint="eastAsia"/>
                <w:color w:val="404040"/>
                <w:sz w:val="20"/>
                <w:szCs w:val="20"/>
              </w:rPr>
              <w:t>隻</w:t>
            </w:r>
            <w:r w:rsidRPr="00E37F3A">
              <w:rPr>
                <w:rFonts w:eastAsia="標楷體"/>
                <w:color w:val="404040"/>
                <w:sz w:val="20"/>
                <w:szCs w:val="20"/>
              </w:rPr>
              <w:t>)</w:t>
            </w:r>
          </w:p>
          <w:p w:rsidR="006A1147" w:rsidRPr="00E37F3A" w:rsidRDefault="006A1147" w:rsidP="00DA25B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E37F3A">
              <w:rPr>
                <w:rFonts w:eastAsia="標楷體" w:hAnsi="標楷體" w:hint="eastAsia"/>
                <w:color w:val="404040"/>
                <w:sz w:val="20"/>
                <w:szCs w:val="20"/>
              </w:rPr>
              <w:t>薑</w:t>
            </w:r>
            <w:r w:rsidRPr="00E37F3A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E37F3A">
              <w:rPr>
                <w:rFonts w:eastAsia="標楷體" w:hAnsi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DB29BB">
              <w:rPr>
                <w:rFonts w:ascii="標楷體" w:eastAsia="標楷體" w:hAnsi="標楷體" w:hint="eastAsia"/>
                <w:color w:val="404040"/>
              </w:rPr>
              <w:t>家常豆腐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>
              <w:rPr>
                <w:rFonts w:eastAsia="標楷體"/>
                <w:color w:val="40404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EA6158">
            <w:pPr>
              <w:snapToGrid w:val="0"/>
              <w:spacing w:line="220" w:lineRule="exact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2F389B" w:rsidRDefault="006A1147" w:rsidP="00EA615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榨菜肉絲湯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榨菜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4.7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642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119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780</w:t>
            </w:r>
          </w:p>
        </w:tc>
      </w:tr>
      <w:tr w:rsidR="006A1147" w:rsidRPr="006B76FC" w:rsidTr="00DA25B5">
        <w:trPr>
          <w:cantSplit/>
          <w:trHeight w:val="1266"/>
        </w:trPr>
        <w:tc>
          <w:tcPr>
            <w:tcW w:w="534" w:type="dxa"/>
            <w:vAlign w:val="center"/>
          </w:tcPr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3/7</w:t>
            </w:r>
          </w:p>
        </w:tc>
        <w:tc>
          <w:tcPr>
            <w:tcW w:w="567" w:type="dxa"/>
            <w:vAlign w:val="center"/>
          </w:tcPr>
          <w:p w:rsidR="006A1147" w:rsidRPr="00DB29BB" w:rsidRDefault="006A1147" w:rsidP="00DA25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DB29BB">
              <w:rPr>
                <w:rFonts w:ascii="標楷體" w:eastAsia="標楷體" w:hAnsi="標楷體" w:hint="eastAsia"/>
                <w:color w:val="404040"/>
                <w:szCs w:val="20"/>
              </w:rPr>
              <w:t>丼飯特餐</w:t>
            </w:r>
          </w:p>
        </w:tc>
        <w:tc>
          <w:tcPr>
            <w:tcW w:w="1417" w:type="dxa"/>
          </w:tcPr>
          <w:p w:rsidR="006A1147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糙米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01" w:type="dxa"/>
            <w:vAlign w:val="center"/>
          </w:tcPr>
          <w:p w:rsidR="006A1147" w:rsidRPr="00DA25B5" w:rsidRDefault="006A1147" w:rsidP="00DA25B5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A25B5">
              <w:rPr>
                <w:rFonts w:ascii="標楷體" w:eastAsia="標楷體" w:hAnsi="標楷體" w:hint="eastAsia"/>
                <w:bCs/>
                <w:color w:val="404040"/>
              </w:rPr>
              <w:t>白玉燒雞</w:t>
            </w:r>
          </w:p>
        </w:tc>
        <w:tc>
          <w:tcPr>
            <w:tcW w:w="1559" w:type="dxa"/>
          </w:tcPr>
          <w:p w:rsidR="006A1147" w:rsidRPr="00E37F3A" w:rsidRDefault="006A1147" w:rsidP="00DA25B5">
            <w:pPr>
              <w:snapToGrid w:val="0"/>
              <w:spacing w:line="22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>9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公斤</w:t>
            </w:r>
          </w:p>
          <w:p w:rsidR="006A1147" w:rsidRPr="00E37F3A" w:rsidRDefault="006A1147" w:rsidP="00DA25B5">
            <w:pPr>
              <w:snapToGrid w:val="0"/>
              <w:spacing w:line="22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白蘿蔔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>2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公斤</w:t>
            </w:r>
          </w:p>
          <w:p w:rsidR="006A1147" w:rsidRPr="00E37F3A" w:rsidRDefault="006A1147" w:rsidP="00DA25B5">
            <w:pPr>
              <w:snapToGrid w:val="0"/>
              <w:spacing w:line="22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>0.5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公斤</w:t>
            </w:r>
          </w:p>
          <w:p w:rsidR="006A1147" w:rsidRPr="00E37F3A" w:rsidRDefault="006A1147" w:rsidP="00DA25B5">
            <w:pPr>
              <w:snapToGrid w:val="0"/>
              <w:spacing w:line="220" w:lineRule="exact"/>
              <w:ind w:left="-119" w:rightChars="-50" w:right="-120"/>
              <w:jc w:val="both"/>
              <w:rPr>
                <w:rFonts w:ascii="標楷體" w:eastAsia="標楷體" w:hAnsi="標楷體"/>
                <w:bCs/>
                <w:color w:val="404040"/>
                <w:sz w:val="16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>10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公克</w:t>
            </w:r>
          </w:p>
        </w:tc>
        <w:tc>
          <w:tcPr>
            <w:tcW w:w="533" w:type="dxa"/>
            <w:vAlign w:val="center"/>
          </w:tcPr>
          <w:p w:rsidR="006A1147" w:rsidRPr="00DB29BB" w:rsidRDefault="006A1147" w:rsidP="00DA25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丼飯配料</w:t>
            </w:r>
          </w:p>
        </w:tc>
        <w:tc>
          <w:tcPr>
            <w:tcW w:w="1701" w:type="dxa"/>
          </w:tcPr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絞肉</w:t>
            </w:r>
            <w:r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三色豆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海苔粉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2322F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2322F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2322F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DA25B5">
            <w:pPr>
              <w:snapToGrid w:val="0"/>
              <w:spacing w:line="220" w:lineRule="exact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2F389B" w:rsidRDefault="006A1147" w:rsidP="00DA25B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時蔬蛋花湯</w:t>
            </w:r>
          </w:p>
        </w:tc>
        <w:tc>
          <w:tcPr>
            <w:tcW w:w="1701" w:type="dxa"/>
          </w:tcPr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DA25B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DA25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DA25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DA25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DA25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DA25B5">
            <w:pPr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650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DA25B5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129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DA25B5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121</w:t>
            </w:r>
          </w:p>
        </w:tc>
      </w:tr>
      <w:tr w:rsidR="006A1147" w:rsidRPr="006B76FC" w:rsidTr="00A407F4">
        <w:trPr>
          <w:cantSplit/>
          <w:trHeight w:val="1073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3/8</w:t>
            </w:r>
          </w:p>
        </w:tc>
        <w:tc>
          <w:tcPr>
            <w:tcW w:w="567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417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01" w:type="dxa"/>
            <w:vAlign w:val="center"/>
          </w:tcPr>
          <w:p w:rsidR="006A1147" w:rsidRPr="00DB29BB" w:rsidRDefault="006A1147" w:rsidP="00DA25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筍干肉片</w:t>
            </w:r>
          </w:p>
        </w:tc>
        <w:tc>
          <w:tcPr>
            <w:tcW w:w="1559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肉片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筍干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533671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533671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533671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33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鮮拌花椰</w:t>
            </w:r>
          </w:p>
        </w:tc>
        <w:tc>
          <w:tcPr>
            <w:tcW w:w="1701" w:type="dxa"/>
          </w:tcPr>
          <w:p w:rsidR="006A1147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蛋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花椰菜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敏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豆</w:t>
            </w:r>
            <w:r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EA6158">
            <w:pPr>
              <w:snapToGrid w:val="0"/>
              <w:spacing w:line="220" w:lineRule="exact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2F389B" w:rsidRDefault="006A1147" w:rsidP="00EA615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綠豆湯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adjustRightInd w:val="0"/>
              <w:snapToGrid w:val="0"/>
              <w:spacing w:line="200" w:lineRule="atLeast"/>
              <w:ind w:leftChars="-44" w:hangingChars="53" w:hanging="106"/>
              <w:jc w:val="both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綠豆</w:t>
            </w:r>
            <w:r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2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adjustRightInd w:val="0"/>
              <w:snapToGrid w:val="0"/>
              <w:spacing w:line="200" w:lineRule="atLeast"/>
              <w:ind w:leftChars="-44" w:hangingChars="53" w:hanging="106"/>
              <w:jc w:val="both"/>
              <w:rPr>
                <w:rFonts w:ascii="標楷體" w:eastAsia="標楷體" w:hAnsi="標楷體" w:cs="新細明體"/>
                <w:bCs/>
                <w:color w:val="404040"/>
                <w:sz w:val="20"/>
                <w:szCs w:val="20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0"/>
                <w:szCs w:val="20"/>
              </w:rPr>
              <w:t>糖</w:t>
            </w:r>
            <w:r w:rsidRPr="006B76FC">
              <w:rPr>
                <w:rFonts w:ascii="標楷體" w:eastAsia="標楷體" w:hAnsi="標楷體"/>
                <w:bCs/>
                <w:color w:val="404040"/>
                <w:sz w:val="20"/>
                <w:szCs w:val="20"/>
              </w:rPr>
              <w:t>1</w:t>
            </w:r>
            <w:r w:rsidRPr="006B76FC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643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180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104</w:t>
            </w:r>
          </w:p>
        </w:tc>
      </w:tr>
      <w:tr w:rsidR="006A1147" w:rsidRPr="006B76FC" w:rsidTr="00A407F4">
        <w:trPr>
          <w:cantSplit/>
          <w:trHeight w:val="1114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3/9</w:t>
            </w:r>
          </w:p>
        </w:tc>
        <w:tc>
          <w:tcPr>
            <w:tcW w:w="567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DB29BB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417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</w:tc>
        <w:tc>
          <w:tcPr>
            <w:tcW w:w="601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茄汁雞</w:t>
            </w:r>
          </w:p>
        </w:tc>
        <w:tc>
          <w:tcPr>
            <w:tcW w:w="1559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番茄醬</w:t>
            </w:r>
          </w:p>
        </w:tc>
        <w:tc>
          <w:tcPr>
            <w:tcW w:w="533" w:type="dxa"/>
            <w:vAlign w:val="center"/>
          </w:tcPr>
          <w:p w:rsidR="006A1147" w:rsidRPr="00DB29BB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DB29BB">
              <w:rPr>
                <w:rFonts w:ascii="標楷體" w:eastAsia="標楷體" w:hAnsi="標楷體" w:hint="eastAsia"/>
                <w:bCs/>
                <w:color w:val="404040"/>
              </w:rPr>
              <w:t>玉菜肉絲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高麗菜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EA6158">
            <w:pPr>
              <w:snapToGrid w:val="0"/>
              <w:spacing w:line="220" w:lineRule="exact"/>
              <w:jc w:val="center"/>
              <w:rPr>
                <w:color w:val="404040"/>
                <w:szCs w:val="12"/>
              </w:rPr>
            </w:pPr>
            <w:r w:rsidRPr="00123F7E">
              <w:rPr>
                <w:rFonts w:ascii="標楷體" w:eastAsia="標楷體" w:hAnsi="標楷體" w:hint="eastAsia"/>
                <w:color w:val="404040"/>
                <w:szCs w:val="12"/>
              </w:rPr>
              <w:t>蔬菜</w:t>
            </w:r>
          </w:p>
        </w:tc>
        <w:tc>
          <w:tcPr>
            <w:tcW w:w="1560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2F389B" w:rsidRDefault="006A1147" w:rsidP="00EA6158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2F389B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時瓜湯</w:t>
            </w:r>
          </w:p>
        </w:tc>
        <w:tc>
          <w:tcPr>
            <w:tcW w:w="1701" w:type="dxa"/>
          </w:tcPr>
          <w:p w:rsidR="006A1147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時瓜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4.8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E37F3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644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115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E37F3A">
            <w:pPr>
              <w:jc w:val="center"/>
              <w:rPr>
                <w:rFonts w:ascii="標楷體" w:eastAsia="標楷體" w:hAnsi="標楷體" w:cs="新細明體"/>
                <w:sz w:val="16"/>
                <w:szCs w:val="20"/>
              </w:rPr>
            </w:pPr>
            <w:r w:rsidRPr="0072578F">
              <w:rPr>
                <w:rFonts w:ascii="標楷體" w:eastAsia="標楷體" w:hAnsi="標楷體" w:cs="新細明體"/>
                <w:sz w:val="16"/>
                <w:szCs w:val="20"/>
              </w:rPr>
              <w:t>142</w:t>
            </w:r>
          </w:p>
        </w:tc>
      </w:tr>
    </w:tbl>
    <w:p w:rsidR="006A1147" w:rsidRPr="00EA6158" w:rsidRDefault="006A1147" w:rsidP="00EA6158">
      <w:pPr>
        <w:rPr>
          <w:rFonts w:ascii="標楷體" w:eastAsia="標楷體" w:hAnsi="標楷體"/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「本週產品含有蛋類及麩質，不適合其過敏體質者食用」。</w:t>
      </w:r>
    </w:p>
    <w:p w:rsidR="006A1147" w:rsidRPr="0024790D" w:rsidRDefault="006A1147" w:rsidP="00A407F4">
      <w:pPr>
        <w:adjustRightInd w:val="0"/>
        <w:snapToGrid w:val="0"/>
        <w:rPr>
          <w:rFonts w:ascii="標楷體" w:eastAsia="標楷體" w:hAnsi="標楷體"/>
          <w:b/>
          <w:color w:val="404040"/>
          <w:sz w:val="20"/>
          <w:szCs w:val="16"/>
        </w:rPr>
      </w:pPr>
      <w:r w:rsidRPr="006B76FC">
        <w:rPr>
          <w:b/>
          <w:color w:val="404040"/>
        </w:rPr>
        <w:br w:type="page"/>
      </w:r>
      <w:r w:rsidRPr="0024790D">
        <w:rPr>
          <w:rFonts w:ascii="標楷體" w:eastAsia="標楷體" w:hAnsi="標楷體"/>
          <w:b/>
          <w:color w:val="404040"/>
          <w:sz w:val="28"/>
        </w:rPr>
        <w:t>106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學年上學期國民小學葷食</w:t>
      </w:r>
      <w:r w:rsidRPr="0024790D">
        <w:rPr>
          <w:rFonts w:ascii="標楷體" w:eastAsia="標楷體" w:hAnsi="標楷體"/>
          <w:b/>
          <w:color w:val="404040"/>
          <w:sz w:val="28"/>
        </w:rPr>
        <w:t>F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4992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675"/>
        <w:gridCol w:w="1276"/>
        <w:gridCol w:w="1559"/>
        <w:gridCol w:w="1418"/>
        <w:gridCol w:w="2126"/>
        <w:gridCol w:w="1418"/>
        <w:gridCol w:w="2268"/>
        <w:gridCol w:w="992"/>
        <w:gridCol w:w="1516"/>
        <w:gridCol w:w="1744"/>
      </w:tblGrid>
      <w:tr w:rsidR="006A1147" w:rsidRPr="00A407F4" w:rsidTr="00A407F4">
        <w:trPr>
          <w:trHeight w:val="275"/>
        </w:trPr>
        <w:tc>
          <w:tcPr>
            <w:tcW w:w="675" w:type="dxa"/>
            <w:vAlign w:val="center"/>
          </w:tcPr>
          <w:p w:rsidR="006A1147" w:rsidRPr="00A407F4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循環</w:t>
            </w:r>
          </w:p>
        </w:tc>
        <w:tc>
          <w:tcPr>
            <w:tcW w:w="1276" w:type="dxa"/>
            <w:vAlign w:val="center"/>
          </w:tcPr>
          <w:p w:rsidR="006A1147" w:rsidRPr="00A407F4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主食</w:t>
            </w:r>
          </w:p>
        </w:tc>
        <w:tc>
          <w:tcPr>
            <w:tcW w:w="1559" w:type="dxa"/>
            <w:vAlign w:val="center"/>
          </w:tcPr>
          <w:p w:rsidR="006A1147" w:rsidRPr="00A407F4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pacing w:val="-2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pacing w:val="-20"/>
                <w:sz w:val="20"/>
                <w:szCs w:val="16"/>
              </w:rPr>
              <w:t>主食食材明細</w:t>
            </w:r>
          </w:p>
        </w:tc>
        <w:tc>
          <w:tcPr>
            <w:tcW w:w="1418" w:type="dxa"/>
            <w:vAlign w:val="center"/>
          </w:tcPr>
          <w:p w:rsidR="006A1147" w:rsidRPr="00A407F4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主菜</w:t>
            </w:r>
          </w:p>
        </w:tc>
        <w:tc>
          <w:tcPr>
            <w:tcW w:w="2126" w:type="dxa"/>
            <w:vAlign w:val="center"/>
          </w:tcPr>
          <w:p w:rsidR="006A1147" w:rsidRPr="00A407F4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主菜食材明細</w:t>
            </w:r>
          </w:p>
        </w:tc>
        <w:tc>
          <w:tcPr>
            <w:tcW w:w="1418" w:type="dxa"/>
            <w:vAlign w:val="center"/>
          </w:tcPr>
          <w:p w:rsidR="006A1147" w:rsidRPr="00A407F4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副菜一</w:t>
            </w:r>
          </w:p>
        </w:tc>
        <w:tc>
          <w:tcPr>
            <w:tcW w:w="2268" w:type="dxa"/>
            <w:vAlign w:val="center"/>
          </w:tcPr>
          <w:p w:rsidR="006A1147" w:rsidRPr="00A407F4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6A1147" w:rsidRPr="00A407F4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蔬菜</w:t>
            </w:r>
          </w:p>
        </w:tc>
        <w:tc>
          <w:tcPr>
            <w:tcW w:w="1516" w:type="dxa"/>
            <w:vAlign w:val="center"/>
          </w:tcPr>
          <w:p w:rsidR="006A1147" w:rsidRPr="00A407F4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湯品</w:t>
            </w:r>
          </w:p>
        </w:tc>
        <w:tc>
          <w:tcPr>
            <w:tcW w:w="1744" w:type="dxa"/>
            <w:vAlign w:val="center"/>
          </w:tcPr>
          <w:p w:rsidR="006A1147" w:rsidRPr="00A407F4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A407F4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湯品食材明細</w:t>
            </w:r>
          </w:p>
        </w:tc>
      </w:tr>
      <w:tr w:rsidR="006A1147" w:rsidRPr="006B76FC" w:rsidTr="00A407F4">
        <w:trPr>
          <w:trHeight w:val="421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F1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37F3A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魚香肉絲</w:t>
            </w:r>
          </w:p>
        </w:tc>
        <w:tc>
          <w:tcPr>
            <w:tcW w:w="2126" w:type="dxa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肉絲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敏豆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毛豆西滷</w:t>
            </w:r>
          </w:p>
        </w:tc>
        <w:tc>
          <w:tcPr>
            <w:tcW w:w="2268" w:type="dxa"/>
            <w:vAlign w:val="center"/>
          </w:tcPr>
          <w:p w:rsidR="006A1147" w:rsidRPr="00E37F3A" w:rsidRDefault="006A1147" w:rsidP="00E37F3A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992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1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金針湯</w:t>
            </w:r>
          </w:p>
        </w:tc>
        <w:tc>
          <w:tcPr>
            <w:tcW w:w="1744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乾金針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A407F4">
        <w:trPr>
          <w:trHeight w:val="412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F2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37F3A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小米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2126" w:type="dxa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馬鈴薯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洋蔥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咖哩粉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鮮燴蘿蔔</w:t>
            </w:r>
          </w:p>
        </w:tc>
        <w:tc>
          <w:tcPr>
            <w:tcW w:w="2268" w:type="dxa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樹子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992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1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味噌海芽湯</w:t>
            </w:r>
          </w:p>
        </w:tc>
        <w:tc>
          <w:tcPr>
            <w:tcW w:w="1744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濕海芽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柴魚片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味噌</w:t>
            </w:r>
          </w:p>
        </w:tc>
      </w:tr>
      <w:tr w:rsidR="006A1147" w:rsidRPr="006B76FC" w:rsidTr="00A407F4">
        <w:trPr>
          <w:trHeight w:val="433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F3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E37F3A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炊粉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2126" w:type="dxa"/>
            <w:vAlign w:val="center"/>
          </w:tcPr>
          <w:p w:rsidR="006A1147" w:rsidRPr="00E37F3A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柳葉魚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高麗菜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油蔥酥</w:t>
            </w:r>
          </w:p>
        </w:tc>
        <w:tc>
          <w:tcPr>
            <w:tcW w:w="992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1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三絲羹湯</w:t>
            </w:r>
          </w:p>
        </w:tc>
        <w:tc>
          <w:tcPr>
            <w:tcW w:w="1744" w:type="dxa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蛋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筍絲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金針菇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黑木耳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</w:p>
        </w:tc>
      </w:tr>
      <w:tr w:rsidR="006A1147" w:rsidRPr="006B76FC" w:rsidTr="00A407F4">
        <w:trPr>
          <w:trHeight w:val="410"/>
        </w:trPr>
        <w:tc>
          <w:tcPr>
            <w:tcW w:w="675" w:type="dxa"/>
            <w:shd w:val="clear" w:color="auto" w:fill="FFFFFF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E37F3A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黑芝麻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菜頭</w:t>
            </w: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燒雞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白蘿蔔</w:t>
            </w:r>
            <w:r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豆皮時瓜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時瓜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豆皮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16" w:type="dxa"/>
            <w:shd w:val="clear" w:color="auto" w:fill="FFFFFF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黑糖雙耳露</w:t>
            </w:r>
          </w:p>
        </w:tc>
        <w:tc>
          <w:tcPr>
            <w:tcW w:w="1744" w:type="dxa"/>
            <w:shd w:val="clear" w:color="auto" w:fill="FFFFFF"/>
            <w:vAlign w:val="center"/>
          </w:tcPr>
          <w:p w:rsidR="006A1147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白木耳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黑木耳</w:t>
            </w:r>
          </w:p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黑糖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A407F4">
        <w:trPr>
          <w:trHeight w:val="474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6B76FC">
              <w:rPr>
                <w:rFonts w:eastAsia="標楷體"/>
                <w:color w:val="404040"/>
              </w:rPr>
              <w:t>F5</w:t>
            </w:r>
          </w:p>
        </w:tc>
        <w:tc>
          <w:tcPr>
            <w:tcW w:w="127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E37F3A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559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泡菜肉片</w:t>
            </w:r>
          </w:p>
        </w:tc>
        <w:tc>
          <w:tcPr>
            <w:tcW w:w="2126" w:type="dxa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肉片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高麗菜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284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泡菜</w:t>
            </w:r>
            <w:r w:rsidRPr="00E37F3A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418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</w:rPr>
              <w:t>醬燒油腐</w:t>
            </w:r>
          </w:p>
        </w:tc>
        <w:tc>
          <w:tcPr>
            <w:tcW w:w="2268" w:type="dxa"/>
            <w:vAlign w:val="center"/>
          </w:tcPr>
          <w:p w:rsidR="006A1147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油豆腐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E37F3A" w:rsidRDefault="006A1147" w:rsidP="00E37F3A">
            <w:pPr>
              <w:snapToGrid w:val="0"/>
              <w:spacing w:line="180" w:lineRule="exact"/>
              <w:ind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E37F3A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992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E37F3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516" w:type="dxa"/>
            <w:vAlign w:val="center"/>
          </w:tcPr>
          <w:p w:rsidR="006A1147" w:rsidRPr="00E37F3A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E37F3A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番茄肉絲湯</w:t>
            </w:r>
          </w:p>
        </w:tc>
        <w:tc>
          <w:tcPr>
            <w:tcW w:w="1744" w:type="dxa"/>
            <w:vAlign w:val="center"/>
          </w:tcPr>
          <w:p w:rsidR="006A1147" w:rsidRPr="00E37F3A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番茄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E37F3A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E37F3A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肉絲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Default="006A1147" w:rsidP="00A407F4">
      <w:pPr>
        <w:ind w:leftChars="-10" w:left="54" w:hangingChars="40" w:hanging="78"/>
        <w:rPr>
          <w:rFonts w:eastAsia="標楷體"/>
          <w:bCs/>
          <w:color w:val="262626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F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人份計量，營養分析以個人計量）</w:t>
      </w:r>
      <w:r w:rsidRPr="006B76FC">
        <w:rPr>
          <w:rFonts w:ascii="標楷體" w:eastAsia="標楷體" w:hAnsi="標楷體" w:hint="eastAsia"/>
          <w:bCs/>
          <w:color w:val="404040"/>
          <w:spacing w:val="-2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pacing w:val="-2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pacing w:val="-2"/>
          <w:sz w:val="20"/>
          <w:szCs w:val="20"/>
        </w:rPr>
        <w:t>骨頭之採購量</w:t>
      </w:r>
      <w:r w:rsidRPr="00FA32EB">
        <w:rPr>
          <w:rFonts w:eastAsia="標楷體" w:hint="eastAsia"/>
          <w:bCs/>
          <w:color w:val="262626"/>
          <w:sz w:val="20"/>
          <w:szCs w:val="20"/>
        </w:rPr>
        <w:t>；麵條及米粉</w:t>
      </w:r>
      <w:r w:rsidRPr="00FA32EB">
        <w:rPr>
          <w:rFonts w:eastAsia="標楷體"/>
          <w:bCs/>
          <w:color w:val="262626"/>
          <w:sz w:val="20"/>
          <w:szCs w:val="20"/>
        </w:rPr>
        <w:t>100</w:t>
      </w:r>
      <w:r w:rsidRPr="00FA32EB">
        <w:rPr>
          <w:rFonts w:eastAsia="標楷體" w:hint="eastAsia"/>
          <w:bCs/>
          <w:color w:val="262626"/>
          <w:sz w:val="20"/>
          <w:szCs w:val="20"/>
        </w:rPr>
        <w:t>人份供應量為濕重</w:t>
      </w:r>
    </w:p>
    <w:p w:rsidR="006A1147" w:rsidRPr="0043373D" w:rsidRDefault="006A1147" w:rsidP="00A407F4">
      <w:pPr>
        <w:ind w:leftChars="-10" w:left="54" w:hangingChars="40" w:hanging="78"/>
        <w:rPr>
          <w:rFonts w:ascii="標楷體" w:eastAsia="標楷體" w:hAnsi="標楷體"/>
          <w:color w:val="404040"/>
          <w:spacing w:val="-2"/>
          <w:sz w:val="16"/>
          <w:szCs w:val="20"/>
        </w:rPr>
      </w:pP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pacing w:val="-2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pacing w:val="-2"/>
          <w:sz w:val="20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15134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675"/>
        <w:gridCol w:w="426"/>
        <w:gridCol w:w="1701"/>
        <w:gridCol w:w="425"/>
        <w:gridCol w:w="1843"/>
        <w:gridCol w:w="425"/>
        <w:gridCol w:w="1701"/>
        <w:gridCol w:w="425"/>
        <w:gridCol w:w="1701"/>
        <w:gridCol w:w="567"/>
        <w:gridCol w:w="1701"/>
        <w:gridCol w:w="567"/>
        <w:gridCol w:w="425"/>
        <w:gridCol w:w="567"/>
        <w:gridCol w:w="709"/>
        <w:gridCol w:w="425"/>
        <w:gridCol w:w="426"/>
        <w:gridCol w:w="425"/>
      </w:tblGrid>
      <w:tr w:rsidR="006A1147" w:rsidRPr="0043373D" w:rsidTr="00A407F4">
        <w:trPr>
          <w:trHeight w:val="448"/>
        </w:trPr>
        <w:tc>
          <w:tcPr>
            <w:tcW w:w="675" w:type="dxa"/>
            <w:vAlign w:val="center"/>
          </w:tcPr>
          <w:p w:rsidR="006A1147" w:rsidRPr="0043373D" w:rsidRDefault="006A1147" w:rsidP="00E37F3A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2127" w:type="dxa"/>
            <w:gridSpan w:val="2"/>
            <w:vAlign w:val="center"/>
          </w:tcPr>
          <w:p w:rsidR="006A1147" w:rsidRPr="0043373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6A1147" w:rsidRPr="0043373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6A1147" w:rsidRPr="0043373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6A1147" w:rsidRPr="0043373D" w:rsidRDefault="006A1147" w:rsidP="00E37F3A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6A1147" w:rsidRPr="0043373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6A1147" w:rsidRPr="0043373D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全榖根莖類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43373D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43373D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豆魚肉蛋類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6A1147" w:rsidRPr="0043373D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油脂堅果種子類</w:t>
            </w:r>
            <w:r w:rsidRPr="0043373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43373D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426" w:type="dxa"/>
            <w:vAlign w:val="center"/>
          </w:tcPr>
          <w:p w:rsidR="006A1147" w:rsidRPr="0043373D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6A1147" w:rsidRPr="0043373D" w:rsidRDefault="006A1147" w:rsidP="00E37F3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43373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F20C36">
        <w:trPr>
          <w:cantSplit/>
          <w:trHeight w:val="1336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3/12</w:t>
            </w:r>
          </w:p>
        </w:tc>
        <w:tc>
          <w:tcPr>
            <w:tcW w:w="426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123F7E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白米飯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魚香肉絲</w:t>
            </w:r>
          </w:p>
        </w:tc>
        <w:tc>
          <w:tcPr>
            <w:tcW w:w="1843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敏豆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毛豆西滷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毛豆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絞肉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白菜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0C2C40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A407F4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金針湯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/>
                <w:sz w:val="21"/>
              </w:rPr>
            </w:pPr>
            <w:r w:rsidRPr="006B76FC">
              <w:rPr>
                <w:rFonts w:eastAsia="標楷體" w:hint="eastAsia"/>
                <w:color w:val="404040"/>
                <w:sz w:val="21"/>
              </w:rPr>
              <w:t>乾金針</w:t>
            </w:r>
            <w:r w:rsidRPr="006B76FC">
              <w:rPr>
                <w:rFonts w:eastAsia="標楷體"/>
                <w:color w:val="404040"/>
                <w:sz w:val="21"/>
              </w:rPr>
              <w:t>0.1</w:t>
            </w:r>
            <w:r w:rsidRPr="006B76FC">
              <w:rPr>
                <w:rFonts w:eastAsia="標楷體" w:hint="eastAsia"/>
                <w:color w:val="404040"/>
                <w:sz w:val="21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1"/>
              </w:rPr>
            </w:pPr>
            <w:r w:rsidRPr="006B76FC">
              <w:rPr>
                <w:rFonts w:eastAsia="標楷體" w:hint="eastAsia"/>
                <w:color w:val="404040"/>
                <w:sz w:val="21"/>
              </w:rPr>
              <w:t>時蔬</w:t>
            </w:r>
            <w:r w:rsidRPr="006B76FC">
              <w:rPr>
                <w:rFonts w:eastAsia="標楷體"/>
                <w:color w:val="404040"/>
                <w:sz w:val="21"/>
              </w:rPr>
              <w:t>2</w:t>
            </w:r>
            <w:r w:rsidRPr="006B76FC">
              <w:rPr>
                <w:rFonts w:eastAsia="標楷體" w:hint="eastAsia"/>
                <w:color w:val="404040"/>
                <w:sz w:val="21"/>
              </w:rPr>
              <w:t>公斤</w:t>
            </w:r>
          </w:p>
          <w:p w:rsidR="006A1147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大骨</w:t>
            </w:r>
            <w:r>
              <w:rPr>
                <w:rFonts w:eastAsia="標楷體"/>
                <w:color w:val="404040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5.0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72578F">
              <w:rPr>
                <w:color w:val="000000"/>
                <w:sz w:val="16"/>
                <w:szCs w:val="21"/>
              </w:rPr>
              <w:t>668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127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128</w:t>
            </w:r>
          </w:p>
        </w:tc>
      </w:tr>
      <w:tr w:rsidR="006A1147" w:rsidRPr="006B76FC" w:rsidTr="00F20C36">
        <w:trPr>
          <w:cantSplit/>
          <w:trHeight w:val="1271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3/13</w:t>
            </w:r>
          </w:p>
        </w:tc>
        <w:tc>
          <w:tcPr>
            <w:tcW w:w="426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123F7E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小米飯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小米</w:t>
            </w:r>
            <w:r w:rsidRPr="006B76FC">
              <w:rPr>
                <w:rFonts w:eastAsia="標楷體"/>
                <w:color w:val="404040"/>
                <w:kern w:val="0"/>
                <w:sz w:val="20"/>
                <w:szCs w:val="20"/>
              </w:rPr>
              <w:t>0.4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咖哩雞</w:t>
            </w:r>
          </w:p>
        </w:tc>
        <w:tc>
          <w:tcPr>
            <w:tcW w:w="1843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馬鈴薯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鮮燴蘿蔔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0.7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白蘿蔔</w:t>
            </w:r>
            <w:r>
              <w:rPr>
                <w:rFonts w:eastAsia="標楷體"/>
                <w:color w:val="404040"/>
                <w:sz w:val="20"/>
                <w:szCs w:val="20"/>
              </w:rPr>
              <w:t>6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 w:hint="eastAsia"/>
                <w:color w:val="404040"/>
                <w:sz w:val="20"/>
                <w:szCs w:val="20"/>
              </w:rPr>
              <w:t>樹子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spacing w:line="200" w:lineRule="exact"/>
              <w:ind w:leftChars="-50" w:left="-120"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0C2C40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A407F4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味噌海芽湯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濕海芽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柴魚片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味噌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2.3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72578F">
              <w:rPr>
                <w:color w:val="000000"/>
                <w:sz w:val="16"/>
                <w:szCs w:val="21"/>
              </w:rPr>
              <w:t>649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103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281</w:t>
            </w:r>
          </w:p>
        </w:tc>
      </w:tr>
      <w:tr w:rsidR="006A1147" w:rsidRPr="006B76FC" w:rsidTr="00F20C36">
        <w:trPr>
          <w:cantSplit/>
          <w:trHeight w:val="1119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3/14</w:t>
            </w:r>
          </w:p>
        </w:tc>
        <w:tc>
          <w:tcPr>
            <w:tcW w:w="426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  <w:bCs/>
                <w:color w:val="404040"/>
                <w:szCs w:val="20"/>
              </w:rPr>
            </w:pPr>
            <w:r w:rsidRPr="00123F7E">
              <w:rPr>
                <w:rFonts w:ascii="標楷體" w:eastAsia="標楷體" w:hAnsi="標楷體" w:cs="標楷體" w:hint="eastAsia"/>
                <w:bCs/>
                <w:color w:val="404040"/>
                <w:szCs w:val="20"/>
              </w:rPr>
              <w:t>炊粉特餐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50" w:left="-120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sz w:val="20"/>
                <w:szCs w:val="20"/>
              </w:rPr>
              <w:t>炊粉</w:t>
            </w:r>
            <w:r>
              <w:rPr>
                <w:rFonts w:eastAsia="標楷體"/>
                <w:bCs/>
                <w:color w:val="40404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bCs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柳葉魚</w:t>
            </w:r>
          </w:p>
        </w:tc>
        <w:tc>
          <w:tcPr>
            <w:tcW w:w="1843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柳葉魚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(65g/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人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)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炊粉配料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高麗菜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絞肉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1.2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乾香菇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油蔥酥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0C2C40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A407F4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三絲羹湯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蛋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筍絲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黑木耳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公克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金針菇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72578F">
              <w:rPr>
                <w:color w:val="000000"/>
                <w:sz w:val="16"/>
                <w:szCs w:val="21"/>
              </w:rPr>
              <w:t>631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260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155</w:t>
            </w:r>
          </w:p>
        </w:tc>
      </w:tr>
      <w:tr w:rsidR="006A1147" w:rsidRPr="006B76FC" w:rsidTr="00F20C36">
        <w:trPr>
          <w:cantSplit/>
          <w:trHeight w:val="1184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3/15</w:t>
            </w:r>
          </w:p>
        </w:tc>
        <w:tc>
          <w:tcPr>
            <w:tcW w:w="426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123F7E">
              <w:rPr>
                <w:rFonts w:eastAsia="標楷體" w:hint="eastAsia"/>
                <w:color w:val="404040"/>
                <w:szCs w:val="20"/>
              </w:rPr>
              <w:t>芝麻飯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color w:val="404040"/>
                <w:kern w:val="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黑芝麻</w:t>
            </w:r>
            <w:r w:rsidRPr="006B76FC">
              <w:rPr>
                <w:rFonts w:eastAsia="標楷體"/>
                <w:color w:val="404040"/>
                <w:kern w:val="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菜頭</w:t>
            </w: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燒雞</w:t>
            </w:r>
          </w:p>
        </w:tc>
        <w:tc>
          <w:tcPr>
            <w:tcW w:w="1843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生雞丁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9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白蘿蔔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bookmarkStart w:id="3" w:name="_GoBack"/>
            <w:bookmarkEnd w:id="3"/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豆皮時瓜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6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豆皮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0.3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2" w:left="-125" w:rightChars="-45" w:right="-108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0C2C40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A407F4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黑糖雙耳露</w:t>
            </w:r>
          </w:p>
        </w:tc>
        <w:tc>
          <w:tcPr>
            <w:tcW w:w="1701" w:type="dxa"/>
          </w:tcPr>
          <w:p w:rsidR="006A1147" w:rsidRDefault="006A1147" w:rsidP="00E37F3A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濕黑木耳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0.1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濕白木耳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0.9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黑糖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0" w:left="-120" w:rightChars="-50" w:right="-12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糖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4.3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72578F">
              <w:rPr>
                <w:color w:val="000000"/>
                <w:sz w:val="16"/>
                <w:szCs w:val="21"/>
              </w:rPr>
              <w:t>639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90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72578F">
              <w:rPr>
                <w:rFonts w:eastAsia="標楷體"/>
                <w:sz w:val="16"/>
                <w:szCs w:val="20"/>
              </w:rPr>
              <w:t>107</w:t>
            </w:r>
          </w:p>
        </w:tc>
      </w:tr>
      <w:tr w:rsidR="006A1147" w:rsidRPr="006B76FC" w:rsidTr="00F20C36">
        <w:trPr>
          <w:cantSplit/>
          <w:trHeight w:val="1376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spacing w:line="220" w:lineRule="exact"/>
              <w:ind w:rightChars="-50" w:right="-120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3/16</w:t>
            </w:r>
          </w:p>
        </w:tc>
        <w:tc>
          <w:tcPr>
            <w:tcW w:w="426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123F7E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hangingChars="45" w:hanging="90"/>
              <w:rPr>
                <w:rFonts w:eastAsia="標楷體"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8</w:t>
            </w:r>
            <w:r w:rsidRPr="006B76FC">
              <w:rPr>
                <w:rFonts w:eastAsia="標楷體" w:hint="eastAsia"/>
                <w:color w:val="404040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A407F4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泡菜肉片</w:t>
            </w:r>
          </w:p>
        </w:tc>
        <w:tc>
          <w:tcPr>
            <w:tcW w:w="1843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肉片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高麗菜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3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泡菜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.5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1" w:left="-20" w:rightChars="-45" w:right="-108" w:hangingChars="51" w:hanging="102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123F7E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</w:rPr>
              <w:t>醬燒油腐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油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4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紅蘿蔔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洋蔥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45" w:left="-18" w:rightChars="-45" w:right="-108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0C2C40" w:rsidRDefault="006A1147" w:rsidP="00E37F3A">
            <w:pPr>
              <w:snapToGrid w:val="0"/>
              <w:spacing w:line="20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0C2C40">
              <w:rPr>
                <w:rFonts w:eastAsia="標楷體" w:hint="eastAsia"/>
                <w:color w:val="404040"/>
                <w:szCs w:val="20"/>
              </w:rPr>
              <w:t>蔬菜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蔬菜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7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20"/>
              </w:rPr>
            </w:pP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薑或蒜</w:t>
            </w:r>
            <w:r w:rsidRPr="006B76FC">
              <w:rPr>
                <w:rFonts w:eastAsia="標楷體"/>
                <w:color w:val="404040"/>
                <w:sz w:val="20"/>
                <w:szCs w:val="20"/>
              </w:rPr>
              <w:t>10</w:t>
            </w:r>
            <w:r w:rsidRPr="006B76FC">
              <w:rPr>
                <w:rFonts w:eastAsia="標楷體" w:hint="eastAsia"/>
                <w:color w:val="40404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123F7E" w:rsidRDefault="006A1147" w:rsidP="00A407F4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123F7E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番茄肉絲湯</w:t>
            </w:r>
          </w:p>
        </w:tc>
        <w:tc>
          <w:tcPr>
            <w:tcW w:w="1701" w:type="dxa"/>
          </w:tcPr>
          <w:p w:rsidR="006A1147" w:rsidRPr="006B76FC" w:rsidRDefault="006A1147" w:rsidP="00E37F3A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番茄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1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時蔬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2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Default="006A1147" w:rsidP="00E37F3A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肉絲</w:t>
            </w:r>
            <w:r w:rsidRPr="006B76FC"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  <w:t>0.6</w:t>
            </w:r>
            <w:r w:rsidRPr="006B76FC">
              <w:rPr>
                <w:rFonts w:eastAsia="標楷體" w:hint="eastAsia"/>
                <w:bCs/>
                <w:color w:val="404040"/>
                <w:kern w:val="0"/>
                <w:sz w:val="20"/>
                <w:szCs w:val="20"/>
              </w:rPr>
              <w:t>公斤</w:t>
            </w:r>
          </w:p>
          <w:p w:rsidR="006A1147" w:rsidRPr="006B76FC" w:rsidRDefault="006A1147" w:rsidP="00E37F3A">
            <w:pPr>
              <w:widowControl/>
              <w:spacing w:line="200" w:lineRule="exact"/>
              <w:ind w:leftChars="-50" w:left="-30" w:rightChars="-50" w:right="-120" w:hangingChars="45" w:hanging="90"/>
              <w:rPr>
                <w:rFonts w:eastAsia="標楷體"/>
                <w:bCs/>
                <w:color w:val="404040"/>
                <w:kern w:val="0"/>
                <w:sz w:val="20"/>
                <w:szCs w:val="20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4.0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21"/>
              </w:rPr>
            </w:pPr>
            <w:r w:rsidRPr="0072578F">
              <w:rPr>
                <w:color w:val="000000"/>
                <w:sz w:val="16"/>
                <w:szCs w:val="21"/>
              </w:rPr>
              <w:t>633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205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72578F">
              <w:rPr>
                <w:rFonts w:eastAsia="標楷體"/>
                <w:color w:val="000000"/>
                <w:sz w:val="16"/>
                <w:szCs w:val="20"/>
              </w:rPr>
              <w:t>96</w:t>
            </w:r>
          </w:p>
        </w:tc>
      </w:tr>
    </w:tbl>
    <w:p w:rsidR="006A1147" w:rsidRPr="006B76FC" w:rsidRDefault="006A1147" w:rsidP="00A407F4">
      <w:pPr>
        <w:ind w:leftChars="118" w:left="283"/>
        <w:rPr>
          <w:rFonts w:ascii="標楷體" w:eastAsia="標楷體" w:hAnsi="標楷體"/>
          <w:b/>
          <w:color w:val="404040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</w:t>
      </w:r>
      <w:r>
        <w:rPr>
          <w:rFonts w:ascii="標楷體" w:eastAsia="標楷體" w:hAnsi="標楷體" w:hint="eastAsia"/>
          <w:b/>
          <w:color w:val="404040"/>
          <w:shd w:val="clear" w:color="auto" w:fill="FFFFFF"/>
        </w:rPr>
        <w:t>及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海鮮，不適合其過敏體質者食用」。</w:t>
      </w:r>
    </w:p>
    <w:p w:rsidR="006A1147" w:rsidRDefault="006A1147">
      <w:pPr>
        <w:widowControl/>
        <w:rPr>
          <w:rFonts w:ascii="標楷體" w:eastAsia="標楷體" w:hAnsi="標楷體"/>
          <w:color w:val="404040"/>
          <w:sz w:val="16"/>
          <w:szCs w:val="16"/>
        </w:rPr>
      </w:pPr>
      <w:r>
        <w:rPr>
          <w:rFonts w:ascii="標楷體" w:eastAsia="標楷體" w:hAnsi="標楷體"/>
          <w:color w:val="404040"/>
          <w:sz w:val="16"/>
          <w:szCs w:val="16"/>
        </w:rPr>
        <w:br w:type="page"/>
      </w:r>
    </w:p>
    <w:p w:rsidR="006A1147" w:rsidRPr="0024790D" w:rsidRDefault="006A1147" w:rsidP="00A407F4">
      <w:pPr>
        <w:adjustRightInd w:val="0"/>
        <w:snapToGrid w:val="0"/>
        <w:rPr>
          <w:rFonts w:ascii="標楷體" w:eastAsia="標楷體" w:hAnsi="標楷體"/>
          <w:color w:val="404040"/>
          <w:sz w:val="18"/>
          <w:szCs w:val="16"/>
        </w:rPr>
      </w:pPr>
      <w:r w:rsidRPr="0024790D">
        <w:rPr>
          <w:rFonts w:ascii="標楷體" w:eastAsia="標楷體" w:hAnsi="標楷體"/>
          <w:b/>
          <w:color w:val="404040"/>
          <w:sz w:val="28"/>
        </w:rPr>
        <w:t>106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學年上學期國民小學葷食</w:t>
      </w:r>
      <w:r w:rsidRPr="0024790D">
        <w:rPr>
          <w:rFonts w:ascii="標楷體" w:eastAsia="標楷體" w:hAnsi="標楷體"/>
          <w:b/>
          <w:color w:val="404040"/>
          <w:sz w:val="28"/>
        </w:rPr>
        <w:t>G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5134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534"/>
        <w:gridCol w:w="1275"/>
        <w:gridCol w:w="1418"/>
        <w:gridCol w:w="1559"/>
        <w:gridCol w:w="2268"/>
        <w:gridCol w:w="1559"/>
        <w:gridCol w:w="2268"/>
        <w:gridCol w:w="851"/>
        <w:gridCol w:w="1463"/>
        <w:gridCol w:w="1939"/>
      </w:tblGrid>
      <w:tr w:rsidR="006A1147" w:rsidRPr="006B76FC" w:rsidTr="00E0672F">
        <w:trPr>
          <w:trHeight w:val="276"/>
        </w:trPr>
        <w:tc>
          <w:tcPr>
            <w:tcW w:w="534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275" w:type="dxa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418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559" w:type="dxa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1559" w:type="dxa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20"/>
              </w:rPr>
              <w:t xml:space="preserve"> 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食材明細</w:t>
            </w:r>
          </w:p>
        </w:tc>
        <w:tc>
          <w:tcPr>
            <w:tcW w:w="851" w:type="dxa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1463" w:type="dxa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湯品食材明細</w:t>
            </w:r>
          </w:p>
        </w:tc>
      </w:tr>
      <w:tr w:rsidR="006A1147" w:rsidRPr="006B76FC" w:rsidTr="00E0672F">
        <w:trPr>
          <w:trHeight w:val="549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G1</w:t>
            </w:r>
          </w:p>
        </w:tc>
        <w:tc>
          <w:tcPr>
            <w:tcW w:w="1275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2268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肉丁</w:t>
            </w:r>
            <w:r w:rsidRPr="00F20C36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筍干</w:t>
            </w:r>
            <w:r w:rsidRPr="00F20C36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20C36">
              <w:rPr>
                <w:rFonts w:ascii="標楷體" w:eastAsia="標楷體" w:hAnsi="標楷體" w:hint="eastAsia"/>
                <w:color w:val="404040"/>
              </w:rPr>
              <w:t>蛋香白菜</w:t>
            </w:r>
          </w:p>
        </w:tc>
        <w:tc>
          <w:tcPr>
            <w:tcW w:w="2268" w:type="dxa"/>
            <w:vAlign w:val="center"/>
          </w:tcPr>
          <w:p w:rsidR="006A1147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白菜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851" w:type="dxa"/>
            <w:vAlign w:val="center"/>
          </w:tcPr>
          <w:p w:rsidR="006A1147" w:rsidRPr="00F20C36" w:rsidRDefault="006A1147" w:rsidP="00F20C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/>
                <w:sz w:val="20"/>
                <w:szCs w:val="1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63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珍菇紫菜湯</w:t>
            </w:r>
          </w:p>
        </w:tc>
        <w:tc>
          <w:tcPr>
            <w:tcW w:w="1939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紫菜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金針菇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E0672F">
        <w:trPr>
          <w:trHeight w:val="414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G2</w:t>
            </w:r>
          </w:p>
        </w:tc>
        <w:tc>
          <w:tcPr>
            <w:tcW w:w="1275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Cs w:val="20"/>
              </w:rPr>
              <w:t>麥片飯</w:t>
            </w:r>
          </w:p>
        </w:tc>
        <w:tc>
          <w:tcPr>
            <w:tcW w:w="1418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  <w:r w:rsidRPr="00F20C36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麥片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20C36">
              <w:rPr>
                <w:rFonts w:ascii="標楷體" w:eastAsia="標楷體" w:hAnsi="標楷體" w:hint="eastAsia"/>
                <w:color w:val="404040"/>
              </w:rPr>
              <w:t>香滷腿排</w:t>
            </w:r>
          </w:p>
        </w:tc>
        <w:tc>
          <w:tcPr>
            <w:tcW w:w="2268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雞腿排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20C36">
              <w:rPr>
                <w:rFonts w:ascii="標楷體" w:eastAsia="標楷體" w:hAnsi="標楷體" w:hint="eastAsia"/>
                <w:color w:val="404040"/>
              </w:rPr>
              <w:t>麻婆豆腐</w:t>
            </w:r>
          </w:p>
        </w:tc>
        <w:tc>
          <w:tcPr>
            <w:tcW w:w="2268" w:type="dxa"/>
            <w:vAlign w:val="center"/>
          </w:tcPr>
          <w:p w:rsidR="006A1147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豆腐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茄子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青豆仁</w:t>
            </w:r>
          </w:p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851" w:type="dxa"/>
            <w:vAlign w:val="center"/>
          </w:tcPr>
          <w:p w:rsidR="006A1147" w:rsidRPr="00F20C36" w:rsidRDefault="006A1147" w:rsidP="00F20C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63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雪蓮蒡湯</w:t>
            </w:r>
          </w:p>
        </w:tc>
        <w:tc>
          <w:tcPr>
            <w:tcW w:w="1939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牛蒡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雪蓮子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大骨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E0672F">
        <w:trPr>
          <w:trHeight w:val="420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G3</w:t>
            </w:r>
          </w:p>
        </w:tc>
        <w:tc>
          <w:tcPr>
            <w:tcW w:w="1275" w:type="dxa"/>
            <w:vAlign w:val="center"/>
          </w:tcPr>
          <w:p w:rsidR="006A1147" w:rsidRPr="00F20C36" w:rsidRDefault="006A1147" w:rsidP="00F20C36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麵食特餐</w:t>
            </w:r>
          </w:p>
        </w:tc>
        <w:tc>
          <w:tcPr>
            <w:tcW w:w="1418" w:type="dxa"/>
            <w:vAlign w:val="center"/>
          </w:tcPr>
          <w:p w:rsidR="006A1147" w:rsidRPr="00F20C36" w:rsidRDefault="006A1147" w:rsidP="00F20C36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濕麵條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F20C36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時瓜燒雞</w:t>
            </w:r>
          </w:p>
        </w:tc>
        <w:tc>
          <w:tcPr>
            <w:tcW w:w="2268" w:type="dxa"/>
            <w:vAlign w:val="center"/>
          </w:tcPr>
          <w:p w:rsidR="006A1147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生雞丁</w:t>
            </w:r>
            <w:r w:rsidRPr="00F20C36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時瓜</w:t>
            </w:r>
          </w:p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紅蘿蔔</w:t>
            </w:r>
            <w:r w:rsidRPr="00F20C36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茄汁肉醬</w:t>
            </w:r>
          </w:p>
        </w:tc>
        <w:tc>
          <w:tcPr>
            <w:tcW w:w="2268" w:type="dxa"/>
            <w:vAlign w:val="center"/>
          </w:tcPr>
          <w:p w:rsidR="006A1147" w:rsidRDefault="006A1147" w:rsidP="00F20C36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絞肉</w:t>
            </w:r>
            <w:r w:rsidRPr="00F20C36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洋蔥</w:t>
            </w:r>
          </w:p>
          <w:p w:rsidR="006A1147" w:rsidRPr="00F20C36" w:rsidRDefault="006A1147" w:rsidP="00F20C36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三色丁</w:t>
            </w:r>
            <w:r w:rsidRPr="00F20C36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851" w:type="dxa"/>
            <w:vAlign w:val="center"/>
          </w:tcPr>
          <w:p w:rsidR="006A1147" w:rsidRPr="00F20C36" w:rsidRDefault="006A1147" w:rsidP="00F20C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63" w:type="dxa"/>
            <w:vAlign w:val="center"/>
          </w:tcPr>
          <w:p w:rsidR="006A1147" w:rsidRPr="00F20C36" w:rsidRDefault="006A1147" w:rsidP="00F20C36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2"/>
                <w:szCs w:val="22"/>
              </w:rPr>
            </w:pPr>
            <w:r w:rsidRPr="00F20C36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2"/>
                <w:szCs w:val="22"/>
              </w:rPr>
              <w:t>玉米濃湯</w:t>
            </w:r>
          </w:p>
        </w:tc>
        <w:tc>
          <w:tcPr>
            <w:tcW w:w="1939" w:type="dxa"/>
            <w:vAlign w:val="center"/>
          </w:tcPr>
          <w:p w:rsidR="006A1147" w:rsidRPr="00F20C36" w:rsidRDefault="006A1147" w:rsidP="00F20C36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玉米筍</w:t>
            </w:r>
            <w:r w:rsidRPr="00F20C36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玉米醬</w:t>
            </w:r>
            <w:r w:rsidRPr="00F20C36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蛋</w:t>
            </w:r>
          </w:p>
        </w:tc>
      </w:tr>
      <w:tr w:rsidR="006A1147" w:rsidRPr="006B76FC" w:rsidTr="00E0672F">
        <w:trPr>
          <w:trHeight w:val="485"/>
        </w:trPr>
        <w:tc>
          <w:tcPr>
            <w:tcW w:w="534" w:type="dxa"/>
            <w:shd w:val="clear" w:color="auto" w:fill="FFFFFF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A1147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生雞丁</w:t>
            </w:r>
            <w:r w:rsidRPr="00F20C36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海根</w:t>
            </w:r>
          </w:p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九層塔</w:t>
            </w:r>
            <w:r w:rsidRPr="00F20C36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A1147" w:rsidRPr="00F20C36" w:rsidRDefault="006A1147" w:rsidP="00F20C36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絞肉玉菜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A1147" w:rsidRDefault="006A1147" w:rsidP="00F20C36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 w:hAnsi="標楷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絞肉</w:t>
            </w:r>
            <w:r w:rsidRPr="00F20C36">
              <w:rPr>
                <w:rFonts w:eastAsia="標楷體" w:hAnsi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高麗菜</w:t>
            </w:r>
          </w:p>
          <w:p w:rsidR="006A1147" w:rsidRPr="00F20C36" w:rsidRDefault="006A1147" w:rsidP="00F20C36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紅蘿蔔</w:t>
            </w:r>
            <w:r w:rsidRPr="00F20C36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F20C36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A1147" w:rsidRPr="00F20C36" w:rsidRDefault="006A1147" w:rsidP="00F20C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63" w:type="dxa"/>
            <w:shd w:val="clear" w:color="auto" w:fill="FFFFFF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枸杞愛玉湯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愛玉</w:t>
            </w:r>
            <w:r w:rsidRPr="00F20C36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枸杞</w:t>
            </w:r>
            <w:r w:rsidRPr="00F20C36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E0672F">
        <w:trPr>
          <w:trHeight w:val="421"/>
        </w:trPr>
        <w:tc>
          <w:tcPr>
            <w:tcW w:w="534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G5</w:t>
            </w:r>
          </w:p>
        </w:tc>
        <w:tc>
          <w:tcPr>
            <w:tcW w:w="1275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20C36">
              <w:rPr>
                <w:rFonts w:ascii="標楷體" w:eastAsia="標楷體" w:hAnsi="標楷體" w:hint="eastAsia"/>
                <w:color w:val="404040"/>
              </w:rPr>
              <w:t>黑椒肉絲</w:t>
            </w:r>
          </w:p>
        </w:tc>
        <w:tc>
          <w:tcPr>
            <w:tcW w:w="2268" w:type="dxa"/>
            <w:vAlign w:val="center"/>
          </w:tcPr>
          <w:p w:rsidR="006A1147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</w:p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黑椒粒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559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F20C36">
              <w:rPr>
                <w:rFonts w:ascii="標楷體" w:eastAsia="標楷體" w:hAnsi="標楷體" w:hint="eastAsia"/>
                <w:color w:val="404040"/>
              </w:rPr>
              <w:t>芝麻海結</w:t>
            </w:r>
          </w:p>
        </w:tc>
        <w:tc>
          <w:tcPr>
            <w:tcW w:w="2268" w:type="dxa"/>
            <w:vAlign w:val="center"/>
          </w:tcPr>
          <w:p w:rsidR="006A1147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濕海帶結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白芝麻</w:t>
            </w:r>
          </w:p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851" w:type="dxa"/>
            <w:vAlign w:val="center"/>
          </w:tcPr>
          <w:p w:rsidR="006A1147" w:rsidRPr="00F20C36" w:rsidRDefault="006A1147" w:rsidP="00F20C3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63" w:type="dxa"/>
            <w:vAlign w:val="center"/>
          </w:tcPr>
          <w:p w:rsidR="006A1147" w:rsidRPr="00F20C36" w:rsidRDefault="006A1147" w:rsidP="00F20C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2"/>
                <w:szCs w:val="22"/>
              </w:rPr>
              <w:t>青菜豆皮湯</w:t>
            </w:r>
          </w:p>
        </w:tc>
        <w:tc>
          <w:tcPr>
            <w:tcW w:w="1939" w:type="dxa"/>
            <w:vAlign w:val="center"/>
          </w:tcPr>
          <w:p w:rsidR="006A1147" w:rsidRPr="00F20C36" w:rsidRDefault="006A1147" w:rsidP="00F20C36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豆皮</w:t>
            </w:r>
            <w:r w:rsidRPr="00F20C36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F20C3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時蔬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542197">
      <w:pPr>
        <w:ind w:leftChars="59" w:left="143" w:hanging="1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G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 w:rsidRPr="006B76FC">
        <w:rPr>
          <w:rFonts w:ascii="標楷體" w:eastAsia="標楷體" w:hAnsi="標楷體"/>
          <w:color w:val="404040"/>
          <w:sz w:val="20"/>
          <w:szCs w:val="20"/>
        </w:rPr>
        <w:t xml:space="preserve"> 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  <w:r w:rsidRPr="00FA32EB">
        <w:rPr>
          <w:rFonts w:eastAsia="標楷體" w:hint="eastAsia"/>
          <w:bCs/>
          <w:color w:val="262626"/>
          <w:sz w:val="20"/>
          <w:szCs w:val="20"/>
        </w:rPr>
        <w:t>；麵條及米粉</w:t>
      </w:r>
      <w:r w:rsidRPr="00FA32EB">
        <w:rPr>
          <w:rFonts w:eastAsia="標楷體"/>
          <w:bCs/>
          <w:color w:val="262626"/>
          <w:sz w:val="20"/>
          <w:szCs w:val="20"/>
        </w:rPr>
        <w:t>100</w:t>
      </w:r>
      <w:r w:rsidRPr="00FA32EB">
        <w:rPr>
          <w:rFonts w:eastAsia="標楷體" w:hint="eastAsia"/>
          <w:bCs/>
          <w:color w:val="262626"/>
          <w:sz w:val="20"/>
          <w:szCs w:val="20"/>
        </w:rPr>
        <w:t>人份供應量為濕重</w:t>
      </w:r>
    </w:p>
    <w:p w:rsidR="006A1147" w:rsidRPr="00154992" w:rsidRDefault="006A1147" w:rsidP="00542197">
      <w:pPr>
        <w:snapToGrid w:val="0"/>
        <w:ind w:leftChars="59" w:left="143" w:hanging="1"/>
        <w:rPr>
          <w:rFonts w:ascii="標楷體" w:eastAsia="標楷體" w:hAnsi="標楷體"/>
          <w:color w:val="404040"/>
          <w:sz w:val="16"/>
          <w:szCs w:val="16"/>
        </w:rPr>
      </w:pP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pPr w:leftFromText="180" w:rightFromText="180" w:vertAnchor="text" w:tblpXSpec="center" w:tblpY="1"/>
        <w:tblOverlap w:val="never"/>
        <w:tblW w:w="14929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675"/>
        <w:gridCol w:w="426"/>
        <w:gridCol w:w="1559"/>
        <w:gridCol w:w="567"/>
        <w:gridCol w:w="1701"/>
        <w:gridCol w:w="567"/>
        <w:gridCol w:w="1701"/>
        <w:gridCol w:w="425"/>
        <w:gridCol w:w="1559"/>
        <w:gridCol w:w="567"/>
        <w:gridCol w:w="1672"/>
        <w:gridCol w:w="596"/>
        <w:gridCol w:w="504"/>
        <w:gridCol w:w="567"/>
        <w:gridCol w:w="567"/>
        <w:gridCol w:w="425"/>
        <w:gridCol w:w="425"/>
        <w:gridCol w:w="426"/>
      </w:tblGrid>
      <w:tr w:rsidR="006A1147" w:rsidRPr="00154992" w:rsidTr="00F20C36">
        <w:trPr>
          <w:trHeight w:val="448"/>
        </w:trPr>
        <w:tc>
          <w:tcPr>
            <w:tcW w:w="675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循環</w:t>
            </w:r>
          </w:p>
        </w:tc>
        <w:tc>
          <w:tcPr>
            <w:tcW w:w="1985" w:type="dxa"/>
            <w:gridSpan w:val="2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主菜</w:t>
            </w:r>
          </w:p>
        </w:tc>
        <w:tc>
          <w:tcPr>
            <w:tcW w:w="2268" w:type="dxa"/>
            <w:gridSpan w:val="2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副菜一</w:t>
            </w:r>
          </w:p>
        </w:tc>
        <w:tc>
          <w:tcPr>
            <w:tcW w:w="1984" w:type="dxa"/>
            <w:gridSpan w:val="2"/>
            <w:vAlign w:val="center"/>
          </w:tcPr>
          <w:p w:rsidR="006A1147" w:rsidRPr="00154992" w:rsidRDefault="006A1147" w:rsidP="00E37F3A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</w:t>
            </w:r>
          </w:p>
        </w:tc>
        <w:tc>
          <w:tcPr>
            <w:tcW w:w="2239" w:type="dxa"/>
            <w:gridSpan w:val="2"/>
            <w:vAlign w:val="center"/>
          </w:tcPr>
          <w:p w:rsidR="006A1147" w:rsidRPr="00154992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湯品</w:t>
            </w:r>
          </w:p>
        </w:tc>
        <w:tc>
          <w:tcPr>
            <w:tcW w:w="596" w:type="dxa"/>
            <w:vAlign w:val="center"/>
          </w:tcPr>
          <w:p w:rsidR="006A1147" w:rsidRPr="00154992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全榖根莖類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504" w:type="dxa"/>
            <w:vAlign w:val="center"/>
          </w:tcPr>
          <w:p w:rsidR="006A1147" w:rsidRPr="00154992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蔬菜類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154992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豆魚肉蛋類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154992" w:rsidRDefault="006A1147" w:rsidP="00E3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油脂堅果種子類</w:t>
            </w:r>
            <w:r w:rsidRPr="00154992">
              <w:rPr>
                <w:rFonts w:ascii="標楷體" w:eastAsia="標楷體" w:hAnsi="標楷體"/>
                <w:color w:val="404040"/>
                <w:sz w:val="16"/>
                <w:szCs w:val="16"/>
              </w:rPr>
              <w:t>/</w:t>
            </w: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熱量</w:t>
            </w:r>
          </w:p>
        </w:tc>
        <w:tc>
          <w:tcPr>
            <w:tcW w:w="425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鈣</w:t>
            </w:r>
          </w:p>
        </w:tc>
        <w:tc>
          <w:tcPr>
            <w:tcW w:w="426" w:type="dxa"/>
            <w:vAlign w:val="center"/>
          </w:tcPr>
          <w:p w:rsidR="006A1147" w:rsidRPr="00154992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16"/>
              </w:rPr>
            </w:pPr>
            <w:r w:rsidRPr="00154992">
              <w:rPr>
                <w:rFonts w:ascii="標楷體" w:eastAsia="標楷體" w:hAnsi="標楷體" w:hint="eastAsia"/>
                <w:color w:val="404040"/>
                <w:sz w:val="16"/>
                <w:szCs w:val="16"/>
              </w:rPr>
              <w:t>鈉</w:t>
            </w:r>
          </w:p>
        </w:tc>
      </w:tr>
      <w:tr w:rsidR="006A1147" w:rsidRPr="00154992" w:rsidTr="00F20C36">
        <w:trPr>
          <w:cantSplit/>
          <w:trHeight w:val="1353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3/19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E37F3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8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BC08BA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BC08BA">
              <w:rPr>
                <w:rFonts w:ascii="標楷體" w:eastAsia="標楷體" w:hAnsi="標楷體" w:hint="eastAsia"/>
                <w:bCs/>
                <w:color w:val="404040"/>
              </w:rPr>
              <w:t>筍干燒肉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筍干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0672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蛋香白菜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蛋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1.8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白菜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6.5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乾香菇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37F3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color w:val="404040"/>
                <w:szCs w:val="22"/>
              </w:rPr>
              <w:t>珍菇紫菜湯</w:t>
            </w:r>
          </w:p>
        </w:tc>
        <w:tc>
          <w:tcPr>
            <w:tcW w:w="1672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金針菇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紫菜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6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9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504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595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117</w:t>
            </w:r>
          </w:p>
        </w:tc>
      </w:tr>
      <w:tr w:rsidR="006A1147" w:rsidRPr="00154992" w:rsidTr="00F20C36">
        <w:trPr>
          <w:cantSplit/>
          <w:trHeight w:val="1276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3/20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E37F3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麥片飯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8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麥片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0.4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BC08BA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BC08BA">
              <w:rPr>
                <w:rFonts w:ascii="標楷體" w:eastAsia="標楷體" w:hAnsi="標楷體" w:hint="eastAsia"/>
                <w:color w:val="404040"/>
              </w:rPr>
              <w:t>香滷腿排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腿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排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蒜或薑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0672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麻婆豆腐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豆腐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4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茄子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青豆仁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37F3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color w:val="404040"/>
                <w:szCs w:val="22"/>
              </w:rPr>
              <w:t>雪蓮蒡湯</w:t>
            </w:r>
          </w:p>
        </w:tc>
        <w:tc>
          <w:tcPr>
            <w:tcW w:w="1672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雪蓮子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牛蒡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大骨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9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5.0</w:t>
            </w:r>
          </w:p>
        </w:tc>
        <w:tc>
          <w:tcPr>
            <w:tcW w:w="504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177</w:t>
            </w:r>
          </w:p>
        </w:tc>
      </w:tr>
      <w:tr w:rsidR="006A1147" w:rsidRPr="00154992" w:rsidTr="00F20C36">
        <w:trPr>
          <w:cantSplit/>
          <w:trHeight w:val="1096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3/21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3576A1">
              <w:rPr>
                <w:rFonts w:eastAsia="標楷體" w:hAnsi="標楷體" w:hint="eastAsia"/>
                <w:bCs/>
                <w:color w:val="404040"/>
                <w:kern w:val="0"/>
              </w:rPr>
              <w:t>麵食特餐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濕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麵條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BC08BA" w:rsidRDefault="006A1147" w:rsidP="00E37F3A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BC08BA">
              <w:rPr>
                <w:rFonts w:eastAsia="標楷體" w:hint="eastAsia"/>
                <w:bCs/>
                <w:color w:val="404040"/>
                <w:kern w:val="0"/>
              </w:rPr>
              <w:t>椒鹽魚條</w:t>
            </w:r>
          </w:p>
        </w:tc>
        <w:tc>
          <w:tcPr>
            <w:tcW w:w="1701" w:type="dxa"/>
          </w:tcPr>
          <w:p w:rsidR="006A1147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魚條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6.5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胡椒鹽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0672F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3576A1">
              <w:rPr>
                <w:rFonts w:eastAsia="標楷體" w:hAnsi="標楷體" w:hint="eastAsia"/>
                <w:bCs/>
                <w:color w:val="404040"/>
                <w:kern w:val="0"/>
              </w:rPr>
              <w:t>茄汁肉醬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絞肉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洋蔥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三色丁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37F3A">
            <w:pPr>
              <w:widowControl/>
              <w:snapToGrid w:val="0"/>
              <w:spacing w:line="200" w:lineRule="exact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Cs w:val="22"/>
              </w:rPr>
            </w:pPr>
            <w:r w:rsidRPr="003576A1">
              <w:rPr>
                <w:rFonts w:ascii="標楷體" w:eastAsia="標楷體" w:hAnsi="標楷體" w:cs="新細明體" w:hint="eastAsia"/>
                <w:bCs/>
                <w:color w:val="404040"/>
                <w:kern w:val="0"/>
                <w:szCs w:val="22"/>
              </w:rPr>
              <w:t>玉米濃湯</w:t>
            </w:r>
          </w:p>
        </w:tc>
        <w:tc>
          <w:tcPr>
            <w:tcW w:w="1672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玉米筍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蛋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玉米醬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1.5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9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504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712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612</w:t>
            </w:r>
          </w:p>
        </w:tc>
      </w:tr>
      <w:tr w:rsidR="006A1147" w:rsidRPr="00154992" w:rsidTr="00F20C36">
        <w:trPr>
          <w:cantSplit/>
          <w:trHeight w:val="1196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3/22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E37F3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8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BC08BA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BC08BA">
              <w:rPr>
                <w:rFonts w:ascii="標楷體" w:eastAsia="標楷體" w:hAnsi="標楷體" w:hint="eastAsia"/>
                <w:bCs/>
                <w:color w:val="404040"/>
              </w:rPr>
              <w:t>三杯雞</w:t>
            </w:r>
          </w:p>
        </w:tc>
        <w:tc>
          <w:tcPr>
            <w:tcW w:w="1701" w:type="dxa"/>
          </w:tcPr>
          <w:p w:rsidR="006A1147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生雞丁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9.5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海根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九層塔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0672F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</w:rPr>
            </w:pPr>
            <w:r w:rsidRPr="003576A1">
              <w:rPr>
                <w:rFonts w:eastAsia="標楷體" w:hAnsi="標楷體" w:hint="eastAsia"/>
                <w:bCs/>
                <w:color w:val="404040"/>
                <w:kern w:val="0"/>
              </w:rPr>
              <w:t>絞肉玉菜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絞肉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高麗菜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5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3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37F3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枸杞愛玉湯</w:t>
            </w:r>
          </w:p>
        </w:tc>
        <w:tc>
          <w:tcPr>
            <w:tcW w:w="1672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愛玉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4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枸杞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0.01</w:t>
            </w: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糖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9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504" w:type="dxa"/>
            <w:vAlign w:val="center"/>
          </w:tcPr>
          <w:p w:rsidR="006A1147" w:rsidRPr="0072578F" w:rsidRDefault="006A1147" w:rsidP="0072578F">
            <w:pPr>
              <w:snapToGrid w:val="0"/>
              <w:spacing w:line="22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740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95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98</w:t>
            </w:r>
          </w:p>
        </w:tc>
      </w:tr>
      <w:tr w:rsidR="006A1147" w:rsidRPr="00154992" w:rsidTr="00F20C36">
        <w:trPr>
          <w:cantSplit/>
          <w:trHeight w:val="1341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3/23</w:t>
            </w:r>
          </w:p>
        </w:tc>
        <w:tc>
          <w:tcPr>
            <w:tcW w:w="426" w:type="dxa"/>
            <w:vAlign w:val="center"/>
          </w:tcPr>
          <w:p w:rsidR="006A1147" w:rsidRPr="003576A1" w:rsidRDefault="006A1147" w:rsidP="00E37F3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8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BC08BA" w:rsidRDefault="006A1147" w:rsidP="00E37F3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BC08BA">
              <w:rPr>
                <w:rFonts w:ascii="標楷體" w:eastAsia="標楷體" w:hAnsi="標楷體" w:hint="eastAsia"/>
                <w:color w:val="404040"/>
              </w:rPr>
              <w:t>黑椒肉絲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洋蔥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黑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胡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椒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0672F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3576A1">
              <w:rPr>
                <w:rFonts w:ascii="標楷體" w:eastAsia="標楷體" w:hAnsi="標楷體" w:hint="eastAsia"/>
                <w:color w:val="404040"/>
              </w:rPr>
              <w:t>芝麻海結</w:t>
            </w:r>
          </w:p>
        </w:tc>
        <w:tc>
          <w:tcPr>
            <w:tcW w:w="1701" w:type="dxa"/>
          </w:tcPr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海帶結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2.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白芝麻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6B76FC" w:rsidRDefault="006A1147" w:rsidP="00E37F3A">
            <w:pPr>
              <w:snapToGrid w:val="0"/>
              <w:spacing w:line="24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559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3576A1" w:rsidRDefault="006A1147" w:rsidP="00E37F3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404040"/>
                <w:szCs w:val="22"/>
              </w:rPr>
            </w:pPr>
            <w:r w:rsidRPr="003576A1">
              <w:rPr>
                <w:rFonts w:ascii="標楷體" w:eastAsia="標楷體" w:hAnsi="標楷體" w:hint="eastAsia"/>
                <w:color w:val="404040"/>
                <w:szCs w:val="22"/>
              </w:rPr>
              <w:t>青菜豆皮湯</w:t>
            </w:r>
          </w:p>
        </w:tc>
        <w:tc>
          <w:tcPr>
            <w:tcW w:w="1672" w:type="dxa"/>
          </w:tcPr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時蔬</w:t>
            </w:r>
            <w:r w:rsidRPr="00346150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豆皮</w:t>
            </w:r>
            <w:r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0.45</w:t>
            </w:r>
            <w:r w:rsidRPr="00346150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37F3A">
            <w:pPr>
              <w:widowControl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9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4.0</w:t>
            </w:r>
          </w:p>
        </w:tc>
        <w:tc>
          <w:tcPr>
            <w:tcW w:w="504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="-5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2.0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="-50" w:right="-5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576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426" w:type="dxa"/>
            <w:vAlign w:val="center"/>
          </w:tcPr>
          <w:p w:rsidR="006A1147" w:rsidRPr="0072578F" w:rsidRDefault="006A1147" w:rsidP="0072578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2578F">
              <w:rPr>
                <w:rFonts w:eastAsia="標楷體"/>
                <w:color w:val="000000"/>
                <w:sz w:val="16"/>
                <w:szCs w:val="16"/>
              </w:rPr>
              <w:t>125</w:t>
            </w:r>
          </w:p>
        </w:tc>
      </w:tr>
    </w:tbl>
    <w:p w:rsidR="006A1147" w:rsidRPr="006B76FC" w:rsidRDefault="006A1147" w:rsidP="00A407F4">
      <w:pPr>
        <w:rPr>
          <w:rFonts w:ascii="微軟正黑體" w:eastAsia="微軟正黑體" w:hAnsi="微軟正黑體"/>
          <w:b/>
          <w:color w:val="404040"/>
          <w:sz w:val="22"/>
          <w:szCs w:val="22"/>
          <w:shd w:val="clear" w:color="auto" w:fill="FFFFFF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「本週產品含有蛋類、海鮮及麩質，不適合其過敏體質者食用」。</w:t>
      </w:r>
    </w:p>
    <w:p w:rsidR="006A1147" w:rsidRPr="0024790D" w:rsidRDefault="006A1147" w:rsidP="00013F33">
      <w:pPr>
        <w:adjustRightInd w:val="0"/>
        <w:snapToGrid w:val="0"/>
        <w:rPr>
          <w:rFonts w:ascii="標楷體" w:eastAsia="標楷體" w:hAnsi="標楷體"/>
          <w:color w:val="404040"/>
          <w:sz w:val="20"/>
          <w:szCs w:val="16"/>
        </w:rPr>
      </w:pPr>
      <w:r w:rsidRPr="0024790D">
        <w:rPr>
          <w:rFonts w:ascii="標楷體" w:eastAsia="標楷體" w:hAnsi="標楷體"/>
          <w:b/>
          <w:color w:val="404040"/>
          <w:sz w:val="28"/>
        </w:rPr>
        <w:t>106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學年上學期國民小學葷食</w:t>
      </w:r>
      <w:r w:rsidRPr="0024790D">
        <w:rPr>
          <w:rFonts w:ascii="標楷體" w:eastAsia="標楷體" w:hAnsi="標楷體"/>
          <w:b/>
          <w:color w:val="404040"/>
          <w:sz w:val="28"/>
        </w:rPr>
        <w:t>H</w:t>
      </w:r>
      <w:r w:rsidRPr="0024790D">
        <w:rPr>
          <w:rFonts w:ascii="標楷體" w:eastAsia="標楷體" w:hAnsi="標楷體" w:hint="eastAsia"/>
          <w:b/>
          <w:color w:val="404040"/>
          <w:sz w:val="28"/>
        </w:rPr>
        <w:t>循環菜單</w:t>
      </w:r>
    </w:p>
    <w:tbl>
      <w:tblPr>
        <w:tblpPr w:leftFromText="180" w:rightFromText="180" w:vertAnchor="text" w:tblpXSpec="center" w:tblpY="1"/>
        <w:tblOverlap w:val="never"/>
        <w:tblW w:w="14992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0A0"/>
      </w:tblPr>
      <w:tblGrid>
        <w:gridCol w:w="675"/>
        <w:gridCol w:w="1276"/>
        <w:gridCol w:w="1418"/>
        <w:gridCol w:w="1417"/>
        <w:gridCol w:w="2126"/>
        <w:gridCol w:w="1418"/>
        <w:gridCol w:w="2410"/>
        <w:gridCol w:w="708"/>
        <w:gridCol w:w="1418"/>
        <w:gridCol w:w="2126"/>
      </w:tblGrid>
      <w:tr w:rsidR="006A1147" w:rsidRPr="00E0672F" w:rsidTr="001229BF">
        <w:trPr>
          <w:trHeight w:val="271"/>
        </w:trPr>
        <w:tc>
          <w:tcPr>
            <w:tcW w:w="675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循環</w:t>
            </w:r>
          </w:p>
        </w:tc>
        <w:tc>
          <w:tcPr>
            <w:tcW w:w="1276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主食</w:t>
            </w:r>
          </w:p>
        </w:tc>
        <w:tc>
          <w:tcPr>
            <w:tcW w:w="1418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主食</w:t>
            </w:r>
            <w:r w:rsidRPr="00E0672F">
              <w:rPr>
                <w:rFonts w:ascii="標楷體" w:eastAsia="標楷體" w:hAnsi="標楷體"/>
                <w:color w:val="404040"/>
                <w:sz w:val="18"/>
                <w:szCs w:val="20"/>
              </w:rPr>
              <w:t xml:space="preserve"> </w:t>
            </w: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食材明細</w:t>
            </w:r>
          </w:p>
        </w:tc>
        <w:tc>
          <w:tcPr>
            <w:tcW w:w="1417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主菜</w:t>
            </w:r>
            <w:r w:rsidRPr="00E0672F">
              <w:rPr>
                <w:rFonts w:ascii="標楷體" w:eastAsia="標楷體" w:hAnsi="標楷體"/>
                <w:color w:val="404040"/>
                <w:sz w:val="18"/>
                <w:szCs w:val="20"/>
              </w:rPr>
              <w:t xml:space="preserve"> </w:t>
            </w: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食材明細</w:t>
            </w:r>
          </w:p>
        </w:tc>
        <w:tc>
          <w:tcPr>
            <w:tcW w:w="1418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副菜一</w:t>
            </w:r>
          </w:p>
        </w:tc>
        <w:tc>
          <w:tcPr>
            <w:tcW w:w="2410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副菜一</w:t>
            </w:r>
            <w:r w:rsidRPr="00E0672F">
              <w:rPr>
                <w:rFonts w:ascii="標楷體" w:eastAsia="標楷體" w:hAnsi="標楷體"/>
                <w:color w:val="404040"/>
                <w:sz w:val="18"/>
                <w:szCs w:val="20"/>
              </w:rPr>
              <w:t xml:space="preserve"> </w:t>
            </w: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食材明細</w:t>
            </w:r>
          </w:p>
        </w:tc>
        <w:tc>
          <w:tcPr>
            <w:tcW w:w="708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湯品</w:t>
            </w:r>
          </w:p>
        </w:tc>
        <w:tc>
          <w:tcPr>
            <w:tcW w:w="2126" w:type="dxa"/>
            <w:vAlign w:val="center"/>
          </w:tcPr>
          <w:p w:rsidR="006A1147" w:rsidRPr="00E0672F" w:rsidRDefault="006A1147" w:rsidP="00E37F3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20"/>
              </w:rPr>
            </w:pPr>
            <w:r w:rsidRPr="00E0672F">
              <w:rPr>
                <w:rFonts w:ascii="標楷體" w:eastAsia="標楷體" w:hAnsi="標楷體" w:hint="eastAsia"/>
                <w:color w:val="404040"/>
                <w:sz w:val="18"/>
                <w:szCs w:val="20"/>
              </w:rPr>
              <w:t>湯品食材明細</w:t>
            </w:r>
          </w:p>
        </w:tc>
      </w:tr>
      <w:tr w:rsidR="006A1147" w:rsidRPr="006B76FC" w:rsidTr="001229BF">
        <w:trPr>
          <w:trHeight w:val="390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H1</w:t>
            </w:r>
          </w:p>
        </w:tc>
        <w:tc>
          <w:tcPr>
            <w:tcW w:w="1276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1229BF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17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</w:rPr>
              <w:t>京醬絞肉</w:t>
            </w:r>
          </w:p>
        </w:tc>
        <w:tc>
          <w:tcPr>
            <w:tcW w:w="2126" w:type="dxa"/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絞肉</w:t>
            </w:r>
            <w:r w:rsidRPr="001229BF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筍丁</w:t>
            </w:r>
            <w:r w:rsidRPr="001229BF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紅蘿蔔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乾香菇</w:t>
            </w:r>
            <w:r w:rsidRPr="001229BF"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1229BF">
              <w:rPr>
                <w:rFonts w:ascii="標楷體" w:eastAsia="標楷體" w:hAnsi="標楷體" w:hint="eastAsia"/>
                <w:color w:val="404040"/>
              </w:rPr>
              <w:t>番茄炒蛋</w:t>
            </w:r>
          </w:p>
        </w:tc>
        <w:tc>
          <w:tcPr>
            <w:tcW w:w="2410" w:type="dxa"/>
            <w:vAlign w:val="center"/>
          </w:tcPr>
          <w:p w:rsidR="006A1147" w:rsidRDefault="006A1147" w:rsidP="001229B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1229BF" w:rsidRDefault="006A1147" w:rsidP="001229B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洋蔥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番茄醬</w:t>
            </w:r>
          </w:p>
        </w:tc>
        <w:tc>
          <w:tcPr>
            <w:tcW w:w="708" w:type="dxa"/>
            <w:vAlign w:val="center"/>
          </w:tcPr>
          <w:p w:rsidR="006A1147" w:rsidRDefault="006A1147" w:rsidP="001229BF">
            <w:pPr>
              <w:jc w:val="center"/>
            </w:pPr>
            <w:r w:rsidRPr="003A5E5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蘿蔔湯</w:t>
            </w:r>
          </w:p>
        </w:tc>
        <w:tc>
          <w:tcPr>
            <w:tcW w:w="2126" w:type="dxa"/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白蘿蔔</w:t>
            </w:r>
            <w:r w:rsidRPr="001229BF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  <w:r w:rsidRPr="001229BF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</w:p>
        </w:tc>
      </w:tr>
      <w:tr w:rsidR="006A1147" w:rsidRPr="006B76FC" w:rsidTr="00E040A8">
        <w:trPr>
          <w:trHeight w:val="293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H2</w:t>
            </w:r>
          </w:p>
        </w:tc>
        <w:tc>
          <w:tcPr>
            <w:tcW w:w="1276" w:type="dxa"/>
            <w:vAlign w:val="center"/>
          </w:tcPr>
          <w:p w:rsidR="006A1147" w:rsidRPr="001229BF" w:rsidRDefault="006A1147" w:rsidP="001229B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1229BF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1229BF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米</w:t>
            </w:r>
            <w:r w:rsidRPr="001229BF"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eastAsia="標楷體" w:hint="eastAsia"/>
                <w:bCs/>
                <w:color w:val="404040"/>
                <w:kern w:val="0"/>
                <w:sz w:val="20"/>
                <w:szCs w:val="16"/>
              </w:rPr>
              <w:t>胚芽</w:t>
            </w:r>
          </w:p>
        </w:tc>
        <w:tc>
          <w:tcPr>
            <w:tcW w:w="1417" w:type="dxa"/>
            <w:vAlign w:val="center"/>
          </w:tcPr>
          <w:p w:rsidR="006A1147" w:rsidRPr="001229BF" w:rsidRDefault="006A1147" w:rsidP="001229B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1229BF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蠔油燜雞</w:t>
            </w:r>
          </w:p>
        </w:tc>
        <w:tc>
          <w:tcPr>
            <w:tcW w:w="2126" w:type="dxa"/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生雞丁</w:t>
            </w:r>
            <w:r w:rsidRPr="001229BF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筍片</w:t>
            </w:r>
            <w:r w:rsidRPr="001229BF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1229BF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燴時瓜</w:t>
            </w:r>
          </w:p>
        </w:tc>
        <w:tc>
          <w:tcPr>
            <w:tcW w:w="2410" w:type="dxa"/>
            <w:vAlign w:val="center"/>
          </w:tcPr>
          <w:p w:rsidR="006A1147" w:rsidRDefault="006A1147" w:rsidP="001229B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時瓜</w:t>
            </w:r>
            <w:r w:rsidRPr="001229BF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肉絲</w:t>
            </w:r>
            <w:r w:rsidRPr="001229BF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紅蘿蔔</w:t>
            </w:r>
          </w:p>
          <w:p w:rsidR="006A1147" w:rsidRPr="001229BF" w:rsidRDefault="006A1147" w:rsidP="001229BF">
            <w:pPr>
              <w:widowControl/>
              <w:adjustRightInd w:val="0"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乾香菇</w:t>
            </w:r>
            <w:r w:rsidRPr="001229BF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vAlign w:val="center"/>
          </w:tcPr>
          <w:p w:rsidR="006A1147" w:rsidRDefault="006A1147" w:rsidP="001229BF">
            <w:pPr>
              <w:jc w:val="center"/>
            </w:pPr>
            <w:r w:rsidRPr="003A5E5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widowControl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1229BF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柴魚海裙湯</w:t>
            </w:r>
          </w:p>
        </w:tc>
        <w:tc>
          <w:tcPr>
            <w:tcW w:w="2126" w:type="dxa"/>
            <w:vAlign w:val="center"/>
          </w:tcPr>
          <w:p w:rsidR="006A1147" w:rsidRDefault="006A1147" w:rsidP="001229BF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柴魚片</w:t>
            </w:r>
            <w:r w:rsidRPr="001229BF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海裙菜</w:t>
            </w:r>
          </w:p>
          <w:p w:rsidR="006A1147" w:rsidRPr="001229BF" w:rsidRDefault="006A1147" w:rsidP="001229BF">
            <w:pPr>
              <w:widowControl/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大骨</w:t>
            </w:r>
            <w:r w:rsidRPr="001229BF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16"/>
              </w:rPr>
              <w:t>時蔬</w:t>
            </w:r>
            <w:r w:rsidRPr="004B0D88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</w:t>
            </w:r>
          </w:p>
        </w:tc>
      </w:tr>
      <w:tr w:rsidR="006A1147" w:rsidRPr="006B76FC" w:rsidTr="00E040A8">
        <w:trPr>
          <w:trHeight w:val="396"/>
        </w:trPr>
        <w:tc>
          <w:tcPr>
            <w:tcW w:w="675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H3</w:t>
            </w:r>
          </w:p>
        </w:tc>
        <w:tc>
          <w:tcPr>
            <w:tcW w:w="1276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Cs w:val="20"/>
              </w:rPr>
            </w:pPr>
            <w:r w:rsidRPr="001229BF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刈包</w:t>
            </w:r>
          </w:p>
        </w:tc>
        <w:tc>
          <w:tcPr>
            <w:tcW w:w="1417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1229BF">
              <w:rPr>
                <w:rFonts w:eastAsia="標楷體" w:hint="eastAsia"/>
                <w:color w:val="404040"/>
              </w:rPr>
              <w:t>刈包配料</w:t>
            </w:r>
          </w:p>
        </w:tc>
        <w:tc>
          <w:tcPr>
            <w:tcW w:w="2126" w:type="dxa"/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1229BF">
              <w:rPr>
                <w:rFonts w:eastAsia="標楷體" w:hint="eastAsia"/>
                <w:color w:val="404040"/>
                <w:sz w:val="20"/>
                <w:szCs w:val="16"/>
              </w:rPr>
              <w:t>肉片</w:t>
            </w:r>
            <w:r w:rsidRPr="001229BF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eastAsia="標楷體" w:hint="eastAsia"/>
                <w:color w:val="404040"/>
                <w:sz w:val="20"/>
                <w:szCs w:val="16"/>
              </w:rPr>
              <w:t>酸菜</w:t>
            </w:r>
            <w:r w:rsidRPr="001229BF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eastAsia="標楷體" w:hint="eastAsia"/>
                <w:color w:val="404040"/>
                <w:sz w:val="20"/>
                <w:szCs w:val="16"/>
              </w:rPr>
              <w:t>薑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1229BF">
              <w:rPr>
                <w:rFonts w:ascii="標楷體" w:eastAsia="標楷體" w:hAnsi="標楷體" w:hint="eastAsia"/>
                <w:color w:val="404040"/>
              </w:rPr>
              <w:t>翠拌玉米</w:t>
            </w:r>
          </w:p>
        </w:tc>
        <w:tc>
          <w:tcPr>
            <w:tcW w:w="2410" w:type="dxa"/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毛豆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玉米筍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濕白木耳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三色豆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vAlign w:val="center"/>
          </w:tcPr>
          <w:p w:rsidR="006A1147" w:rsidRDefault="006A1147" w:rsidP="001229BF">
            <w:pPr>
              <w:jc w:val="center"/>
            </w:pPr>
            <w:r w:rsidRPr="003A5E5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糙米粥</w:t>
            </w:r>
          </w:p>
        </w:tc>
        <w:tc>
          <w:tcPr>
            <w:tcW w:w="2126" w:type="dxa"/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糙米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蛋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</w:p>
        </w:tc>
      </w:tr>
      <w:tr w:rsidR="006A1147" w:rsidRPr="006B76FC" w:rsidTr="001229BF">
        <w:trPr>
          <w:trHeight w:val="408"/>
        </w:trPr>
        <w:tc>
          <w:tcPr>
            <w:tcW w:w="675" w:type="dxa"/>
            <w:shd w:val="clear" w:color="auto" w:fill="FFFFFF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1229BF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1229BF">
              <w:rPr>
                <w:rFonts w:eastAsia="標楷體" w:hint="eastAsia"/>
                <w:color w:val="404040"/>
              </w:rPr>
              <w:t>條瓜燒雞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bCs/>
                <w:color w:val="404040"/>
                <w:sz w:val="20"/>
                <w:szCs w:val="20"/>
              </w:rPr>
            </w:pPr>
            <w:r w:rsidRPr="001229BF">
              <w:rPr>
                <w:rFonts w:eastAsia="標楷體" w:hint="eastAsia"/>
                <w:bCs/>
                <w:color w:val="404040"/>
                <w:sz w:val="20"/>
                <w:szCs w:val="20"/>
              </w:rPr>
              <w:t>生雞丁</w:t>
            </w:r>
            <w:r w:rsidRPr="001229BF">
              <w:rPr>
                <w:rFonts w:eastAsia="標楷體"/>
                <w:bCs/>
                <w:color w:val="404040"/>
                <w:sz w:val="20"/>
                <w:szCs w:val="20"/>
              </w:rPr>
              <w:t xml:space="preserve"> </w:t>
            </w:r>
            <w:r w:rsidRPr="001229BF">
              <w:rPr>
                <w:rFonts w:eastAsia="標楷體" w:hint="eastAsia"/>
                <w:bCs/>
                <w:color w:val="404040"/>
                <w:sz w:val="20"/>
                <w:szCs w:val="20"/>
              </w:rPr>
              <w:t>條瓜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1229BF">
              <w:rPr>
                <w:rFonts w:eastAsia="標楷體" w:hint="eastAsia"/>
                <w:bCs/>
                <w:color w:val="404040"/>
                <w:sz w:val="20"/>
                <w:szCs w:val="20"/>
              </w:rPr>
              <w:t>薑或蒜</w:t>
            </w:r>
            <w:r w:rsidRPr="001229BF">
              <w:rPr>
                <w:rFonts w:eastAsia="標楷體"/>
                <w:bCs/>
                <w:color w:val="404040"/>
                <w:sz w:val="20"/>
                <w:szCs w:val="20"/>
              </w:rPr>
              <w:t xml:space="preserve"> </w:t>
            </w:r>
            <w:r w:rsidRPr="001229BF">
              <w:rPr>
                <w:rFonts w:eastAsia="標楷體" w:hint="eastAsia"/>
                <w:bCs/>
                <w:color w:val="404040"/>
                <w:sz w:val="20"/>
                <w:szCs w:val="20"/>
              </w:rPr>
              <w:t>紅蘿蔔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</w:rPr>
              <w:t>銀蘿絞肉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絞肉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6A1147" w:rsidRDefault="006A1147" w:rsidP="001229BF">
            <w:pPr>
              <w:jc w:val="center"/>
            </w:pPr>
            <w:r w:rsidRPr="003A5E5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紅豆西米露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紅豆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西谷米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糖</w:t>
            </w:r>
          </w:p>
        </w:tc>
      </w:tr>
      <w:tr w:rsidR="006A1147" w:rsidRPr="006B76FC" w:rsidTr="001229BF">
        <w:trPr>
          <w:trHeight w:val="414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H5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="-50" w:right="-50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1229BF">
              <w:rPr>
                <w:rFonts w:ascii="標楷體" w:eastAsia="標楷體" w:hAnsi="標楷體" w:hint="eastAsia"/>
                <w:color w:val="404040"/>
              </w:rPr>
              <w:t>梅干肉絲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肉絲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濕梅干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乾香菇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1229BF">
              <w:rPr>
                <w:rFonts w:ascii="標楷體" w:eastAsia="標楷體" w:hAnsi="標楷體" w:hint="eastAsia"/>
                <w:color w:val="404040"/>
              </w:rPr>
              <w:t>豆包甘藍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豆包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甘藍菜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黑木耳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紅蘿蔔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6A1147" w:rsidRDefault="006A1147" w:rsidP="001229BF">
            <w:pPr>
              <w:jc w:val="center"/>
            </w:pPr>
            <w:r w:rsidRPr="003A5E5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味噌時蔬湯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1229BF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紅蘿蔔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味噌</w:t>
            </w:r>
            <w:r w:rsidRPr="001229BF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豆皮</w:t>
            </w:r>
          </w:p>
        </w:tc>
      </w:tr>
      <w:tr w:rsidR="006A1147" w:rsidRPr="006B76FC" w:rsidTr="001229BF">
        <w:trPr>
          <w:trHeight w:val="406"/>
        </w:trPr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I5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1229BF">
              <w:rPr>
                <w:rFonts w:ascii="標楷體" w:eastAsia="標楷體" w:hAnsi="標楷體" w:hint="eastAsia"/>
                <w:color w:val="404040"/>
              </w:rPr>
              <w:t>白米飯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0"/>
                <w:szCs w:val="16"/>
              </w:rPr>
              <w:t>米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</w:rPr>
            </w:pPr>
            <w:r w:rsidRPr="001229BF">
              <w:rPr>
                <w:rFonts w:eastAsia="標楷體" w:hint="eastAsia"/>
                <w:color w:val="404040"/>
              </w:rPr>
              <w:t>家常燒雞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1229BF">
              <w:rPr>
                <w:rFonts w:eastAsia="標楷體" w:hint="eastAsia"/>
                <w:color w:val="404040"/>
                <w:sz w:val="20"/>
                <w:szCs w:val="16"/>
              </w:rPr>
              <w:t>生雞丁</w:t>
            </w:r>
            <w:r w:rsidRPr="001229BF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eastAsia="標楷體" w:hint="eastAsia"/>
                <w:color w:val="404040"/>
                <w:sz w:val="20"/>
                <w:szCs w:val="16"/>
              </w:rPr>
              <w:t>馬鈴薯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eastAsia="標楷體"/>
                <w:color w:val="404040"/>
                <w:sz w:val="20"/>
                <w:szCs w:val="16"/>
              </w:rPr>
            </w:pPr>
            <w:r w:rsidRPr="001229BF">
              <w:rPr>
                <w:rFonts w:eastAsia="標楷體" w:hint="eastAsia"/>
                <w:color w:val="404040"/>
                <w:sz w:val="20"/>
                <w:szCs w:val="16"/>
              </w:rPr>
              <w:t>紅蘿蔔</w:t>
            </w:r>
            <w:r w:rsidRPr="001229BF">
              <w:rPr>
                <w:rFonts w:eastAsia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eastAsia="標楷體" w:hint="eastAsia"/>
                <w:color w:val="404040"/>
                <w:sz w:val="20"/>
                <w:szCs w:val="16"/>
              </w:rPr>
              <w:t>蒜或薑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</w:rPr>
            </w:pPr>
            <w:r w:rsidRPr="001229BF">
              <w:rPr>
                <w:rFonts w:ascii="標楷體" w:eastAsia="標楷體" w:hAnsi="標楷體" w:hint="eastAsia"/>
                <w:color w:val="404040"/>
              </w:rPr>
              <w:t>蘿蔔海結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6A1147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海帶結</w:t>
            </w:r>
          </w:p>
          <w:p w:rsidR="006A1147" w:rsidRPr="001229BF" w:rsidRDefault="006A1147" w:rsidP="001229BF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 w:rsidRPr="001229BF">
              <w:rPr>
                <w:rFonts w:ascii="標楷體" w:eastAsia="標楷體" w:hAnsi="標楷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6A1147" w:rsidRDefault="006A1147" w:rsidP="001229BF">
            <w:pPr>
              <w:jc w:val="center"/>
            </w:pPr>
            <w:r w:rsidRPr="003A5E5A">
              <w:rPr>
                <w:rFonts w:ascii="標楷體" w:eastAsia="標楷體" w:hAnsi="標楷體" w:hint="eastAsia"/>
                <w:color w:val="404040"/>
                <w:sz w:val="20"/>
                <w:szCs w:val="12"/>
              </w:rPr>
              <w:t>蔬菜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1229BF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時蔬大骨湯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6A1147" w:rsidRPr="001229BF" w:rsidRDefault="006A1147" w:rsidP="001229BF">
            <w:pPr>
              <w:snapToGrid w:val="0"/>
              <w:spacing w:line="160" w:lineRule="exact"/>
              <w:ind w:left="-119" w:rightChars="-50" w:right="-120"/>
              <w:jc w:val="center"/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</w:pP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時蔬</w:t>
            </w:r>
            <w:r w:rsidRPr="001229BF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大骨</w:t>
            </w:r>
            <w:r w:rsidRPr="001229BF">
              <w:rPr>
                <w:rFonts w:ascii="標楷體" w:eastAsia="標楷體" w:hAnsi="標楷體" w:cs="新細明體"/>
                <w:color w:val="404040"/>
                <w:sz w:val="20"/>
                <w:szCs w:val="16"/>
              </w:rPr>
              <w:t xml:space="preserve"> </w:t>
            </w:r>
            <w:r w:rsidRPr="001229BF">
              <w:rPr>
                <w:rFonts w:ascii="標楷體" w:eastAsia="標楷體" w:hAnsi="標楷體" w:cs="新細明體" w:hint="eastAsia"/>
                <w:color w:val="404040"/>
                <w:sz w:val="20"/>
                <w:szCs w:val="16"/>
              </w:rPr>
              <w:t>薑</w:t>
            </w:r>
          </w:p>
        </w:tc>
      </w:tr>
    </w:tbl>
    <w:p w:rsidR="006A1147" w:rsidRPr="006B76FC" w:rsidRDefault="006A1147" w:rsidP="00013F33">
      <w:pPr>
        <w:ind w:leftChars="177" w:left="425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/>
          <w:color w:val="404040"/>
          <w:sz w:val="20"/>
          <w:szCs w:val="20"/>
        </w:rPr>
        <w:t>H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組食材明細（食材重量以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100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人份計量，營養分析以個人計量）</w:t>
      </w:r>
      <w:r>
        <w:rPr>
          <w:rFonts w:ascii="標楷體" w:eastAsia="標楷體" w:hAnsi="標楷體"/>
          <w:color w:val="404040"/>
          <w:sz w:val="20"/>
          <w:szCs w:val="20"/>
        </w:rPr>
        <w:t xml:space="preserve"> 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其中生雞丁為包含</w:t>
      </w:r>
      <w:r w:rsidRPr="006B76FC">
        <w:rPr>
          <w:rFonts w:ascii="標楷體" w:eastAsia="標楷體" w:hAnsi="標楷體"/>
          <w:bCs/>
          <w:color w:val="404040"/>
          <w:sz w:val="20"/>
          <w:szCs w:val="20"/>
        </w:rPr>
        <w:t>23%</w:t>
      </w:r>
      <w:r w:rsidRPr="006B76FC">
        <w:rPr>
          <w:rFonts w:ascii="標楷體" w:eastAsia="標楷體" w:hAnsi="標楷體" w:hint="eastAsia"/>
          <w:bCs/>
          <w:color w:val="404040"/>
          <w:sz w:val="20"/>
          <w:szCs w:val="20"/>
        </w:rPr>
        <w:t>骨頭之採購量</w:t>
      </w:r>
      <w:r>
        <w:rPr>
          <w:rFonts w:ascii="標楷體" w:eastAsia="標楷體" w:hAnsi="標楷體" w:hint="eastAsia"/>
          <w:bCs/>
          <w:color w:val="404040"/>
          <w:sz w:val="20"/>
          <w:szCs w:val="20"/>
        </w:rPr>
        <w:t>；</w:t>
      </w:r>
      <w:r w:rsidRPr="00FA32EB">
        <w:rPr>
          <w:rFonts w:eastAsia="標楷體" w:hint="eastAsia"/>
          <w:bCs/>
          <w:color w:val="262626"/>
          <w:sz w:val="20"/>
          <w:szCs w:val="20"/>
        </w:rPr>
        <w:t>麵條及米粉</w:t>
      </w:r>
      <w:r w:rsidRPr="00FA32EB">
        <w:rPr>
          <w:rFonts w:eastAsia="標楷體"/>
          <w:bCs/>
          <w:color w:val="262626"/>
          <w:sz w:val="20"/>
          <w:szCs w:val="20"/>
        </w:rPr>
        <w:t>100</w:t>
      </w:r>
      <w:r w:rsidRPr="00FA32EB">
        <w:rPr>
          <w:rFonts w:eastAsia="標楷體" w:hint="eastAsia"/>
          <w:bCs/>
          <w:color w:val="262626"/>
          <w:sz w:val="20"/>
          <w:szCs w:val="20"/>
        </w:rPr>
        <w:t>人份供應量為濕重</w:t>
      </w:r>
    </w:p>
    <w:p w:rsidR="006A1147" w:rsidRPr="006B76FC" w:rsidRDefault="006A1147" w:rsidP="00013F33">
      <w:pPr>
        <w:snapToGrid w:val="0"/>
        <w:ind w:leftChars="177" w:left="425"/>
        <w:rPr>
          <w:rFonts w:ascii="標楷體" w:eastAsia="標楷體" w:hAnsi="標楷體"/>
          <w:color w:val="404040"/>
          <w:sz w:val="20"/>
          <w:szCs w:val="20"/>
        </w:rPr>
      </w:pP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每週供應特餐一次，當日主食及副菜一得混搭供應，國中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:4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湯，國小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:3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菜</w:t>
      </w:r>
      <w:r w:rsidRPr="006B76FC">
        <w:rPr>
          <w:rFonts w:ascii="標楷體" w:eastAsia="標楷體" w:hAnsi="標楷體"/>
          <w:color w:val="404040"/>
          <w:sz w:val="20"/>
          <w:szCs w:val="20"/>
        </w:rPr>
        <w:t>1</w:t>
      </w:r>
      <w:r w:rsidRPr="006B76FC">
        <w:rPr>
          <w:rFonts w:ascii="標楷體" w:eastAsia="標楷體" w:hAnsi="標楷體" w:hint="eastAsia"/>
          <w:color w:val="404040"/>
          <w:sz w:val="20"/>
          <w:szCs w:val="20"/>
        </w:rPr>
        <w:t>湯</w:t>
      </w:r>
    </w:p>
    <w:tbl>
      <w:tblPr>
        <w:tblW w:w="14959" w:type="dxa"/>
        <w:jc w:val="center"/>
        <w:tblInd w:w="-1109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0A0"/>
      </w:tblPr>
      <w:tblGrid>
        <w:gridCol w:w="666"/>
        <w:gridCol w:w="567"/>
        <w:gridCol w:w="1485"/>
        <w:gridCol w:w="567"/>
        <w:gridCol w:w="1633"/>
        <w:gridCol w:w="567"/>
        <w:gridCol w:w="1843"/>
        <w:gridCol w:w="567"/>
        <w:gridCol w:w="1559"/>
        <w:gridCol w:w="425"/>
        <w:gridCol w:w="1560"/>
        <w:gridCol w:w="544"/>
        <w:gridCol w:w="425"/>
        <w:gridCol w:w="567"/>
        <w:gridCol w:w="709"/>
        <w:gridCol w:w="425"/>
        <w:gridCol w:w="425"/>
        <w:gridCol w:w="425"/>
      </w:tblGrid>
      <w:tr w:rsidR="006A1147" w:rsidRPr="006B76FC" w:rsidTr="001229BF">
        <w:trPr>
          <w:trHeight w:val="278"/>
          <w:jc w:val="center"/>
        </w:trPr>
        <w:tc>
          <w:tcPr>
            <w:tcW w:w="666" w:type="dxa"/>
            <w:vAlign w:val="center"/>
          </w:tcPr>
          <w:p w:rsidR="006A1147" w:rsidRPr="00A41EBD" w:rsidRDefault="006A1147" w:rsidP="00E37F3A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2052" w:type="dxa"/>
            <w:gridSpan w:val="2"/>
            <w:vAlign w:val="center"/>
          </w:tcPr>
          <w:p w:rsidR="006A1147" w:rsidRPr="00A41EB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2200" w:type="dxa"/>
            <w:gridSpan w:val="2"/>
            <w:vAlign w:val="center"/>
          </w:tcPr>
          <w:p w:rsidR="006A1147" w:rsidRPr="00A41EB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410" w:type="dxa"/>
            <w:gridSpan w:val="2"/>
            <w:vAlign w:val="center"/>
          </w:tcPr>
          <w:p w:rsidR="006A1147" w:rsidRPr="00A41EB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6A1147" w:rsidRPr="00A41EBD" w:rsidRDefault="006A1147" w:rsidP="00E37F3A">
            <w:pPr>
              <w:snapToGrid w:val="0"/>
              <w:jc w:val="both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</w:t>
            </w:r>
          </w:p>
        </w:tc>
        <w:tc>
          <w:tcPr>
            <w:tcW w:w="1985" w:type="dxa"/>
            <w:gridSpan w:val="2"/>
            <w:vAlign w:val="center"/>
          </w:tcPr>
          <w:p w:rsidR="006A1147" w:rsidRPr="00A41EBD" w:rsidRDefault="006A1147" w:rsidP="00E37F3A">
            <w:pPr>
              <w:snapToGrid w:val="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544" w:type="dxa"/>
            <w:vAlign w:val="center"/>
          </w:tcPr>
          <w:p w:rsidR="006A1147" w:rsidRPr="00A41EBD" w:rsidRDefault="006A1147" w:rsidP="00E37F3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全榖根莖類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A41EBD" w:rsidRDefault="006A1147" w:rsidP="00E37F3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蔬菜類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6A1147" w:rsidRPr="00A41EBD" w:rsidRDefault="006A1147" w:rsidP="00E37F3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豆魚肉蛋類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6A1147" w:rsidRPr="00A41EBD" w:rsidRDefault="006A1147" w:rsidP="00E37F3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油脂堅果種子類</w:t>
            </w:r>
            <w:r w:rsidRPr="00A41EBD">
              <w:rPr>
                <w:rFonts w:ascii="標楷體" w:eastAsia="標楷體" w:hAnsi="標楷體"/>
                <w:color w:val="404040"/>
                <w:sz w:val="16"/>
                <w:szCs w:val="20"/>
              </w:rPr>
              <w:t>/</w:t>
            </w: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份</w:t>
            </w:r>
          </w:p>
        </w:tc>
        <w:tc>
          <w:tcPr>
            <w:tcW w:w="425" w:type="dxa"/>
            <w:vAlign w:val="center"/>
          </w:tcPr>
          <w:p w:rsidR="006A1147" w:rsidRPr="00A41EBD" w:rsidRDefault="006A1147" w:rsidP="00E37F3A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6A1147" w:rsidRPr="00A41EBD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鈣</w:t>
            </w:r>
          </w:p>
        </w:tc>
        <w:tc>
          <w:tcPr>
            <w:tcW w:w="425" w:type="dxa"/>
            <w:vAlign w:val="center"/>
          </w:tcPr>
          <w:p w:rsidR="006A1147" w:rsidRPr="00A41EBD" w:rsidRDefault="006A1147" w:rsidP="00E37F3A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6"/>
                <w:szCs w:val="20"/>
              </w:rPr>
            </w:pPr>
            <w:r w:rsidRPr="00A41EBD">
              <w:rPr>
                <w:rFonts w:ascii="標楷體" w:eastAsia="標楷體" w:hAnsi="標楷體" w:hint="eastAsia"/>
                <w:color w:val="404040"/>
                <w:sz w:val="16"/>
                <w:szCs w:val="20"/>
              </w:rPr>
              <w:t>鈉</w:t>
            </w:r>
          </w:p>
        </w:tc>
      </w:tr>
      <w:tr w:rsidR="006A1147" w:rsidRPr="006B76FC" w:rsidTr="001229BF">
        <w:trPr>
          <w:trHeight w:val="1051"/>
          <w:jc w:val="center"/>
        </w:trPr>
        <w:tc>
          <w:tcPr>
            <w:tcW w:w="666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3/26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013F33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820689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85" w:type="dxa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8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820689">
              <w:rPr>
                <w:rFonts w:ascii="標楷體" w:eastAsia="標楷體" w:hAnsi="標楷體" w:hint="eastAsia"/>
                <w:bCs/>
                <w:color w:val="404040"/>
              </w:rPr>
              <w:t>京醬絞肉</w:t>
            </w:r>
          </w:p>
        </w:tc>
        <w:tc>
          <w:tcPr>
            <w:tcW w:w="1633" w:type="dxa"/>
          </w:tcPr>
          <w:p w:rsidR="006A1147" w:rsidRPr="00E040A8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絞</w:t>
            </w:r>
            <w:r w:rsidRPr="00E040A8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</w:t>
            </w:r>
            <w:r w:rsidRPr="00E040A8"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  <w:t>6</w:t>
            </w:r>
            <w:r w:rsidRPr="00E040A8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E040A8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E040A8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筍丁</w:t>
            </w:r>
            <w:r w:rsidRPr="00E040A8"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E040A8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E040A8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E040A8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E040A8"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E040A8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乾香菇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820689">
              <w:rPr>
                <w:rFonts w:ascii="標楷體" w:eastAsia="標楷體" w:hAnsi="標楷體" w:hint="eastAsia"/>
                <w:color w:val="404040"/>
              </w:rPr>
              <w:t>番茄炒蛋</w:t>
            </w:r>
          </w:p>
        </w:tc>
        <w:tc>
          <w:tcPr>
            <w:tcW w:w="1843" w:type="dxa"/>
          </w:tcPr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蛋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番茄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洋蔥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2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番茄醬</w:t>
            </w:r>
          </w:p>
        </w:tc>
        <w:tc>
          <w:tcPr>
            <w:tcW w:w="567" w:type="dxa"/>
            <w:vAlign w:val="center"/>
          </w:tcPr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82068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蘿蔔湯</w:t>
            </w:r>
          </w:p>
        </w:tc>
        <w:tc>
          <w:tcPr>
            <w:tcW w:w="1560" w:type="dxa"/>
          </w:tcPr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白蘿蔔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大骨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44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605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124</w:t>
            </w:r>
          </w:p>
        </w:tc>
      </w:tr>
      <w:tr w:rsidR="006A1147" w:rsidRPr="006B76FC" w:rsidTr="001229BF">
        <w:trPr>
          <w:trHeight w:val="1104"/>
          <w:jc w:val="center"/>
        </w:trPr>
        <w:tc>
          <w:tcPr>
            <w:tcW w:w="666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3/27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013F33">
            <w:pPr>
              <w:widowControl/>
              <w:adjustRightInd w:val="0"/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820689">
              <w:rPr>
                <w:rFonts w:eastAsia="標楷體" w:hint="eastAsia"/>
                <w:bCs/>
                <w:color w:val="404040"/>
                <w:kern w:val="0"/>
                <w:sz w:val="22"/>
                <w:szCs w:val="22"/>
              </w:rPr>
              <w:t>胚芽飯</w:t>
            </w:r>
          </w:p>
        </w:tc>
        <w:tc>
          <w:tcPr>
            <w:tcW w:w="1485" w:type="dxa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8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胚芽</w:t>
            </w:r>
            <w:r>
              <w:rPr>
                <w:rFonts w:eastAsia="標楷體" w:hAnsi="標楷體"/>
                <w:bCs/>
                <w:color w:val="404040"/>
                <w:kern w:val="0"/>
                <w:sz w:val="22"/>
                <w:szCs w:val="22"/>
              </w:rPr>
              <w:t>10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widowControl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820689">
              <w:rPr>
                <w:rFonts w:eastAsia="標楷體" w:hAnsi="標楷體" w:hint="eastAsia"/>
                <w:bCs/>
                <w:color w:val="404040"/>
                <w:kern w:val="0"/>
                <w:szCs w:val="22"/>
              </w:rPr>
              <w:t>蠔油燜雞</w:t>
            </w:r>
          </w:p>
        </w:tc>
        <w:tc>
          <w:tcPr>
            <w:tcW w:w="1633" w:type="dxa"/>
          </w:tcPr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生雞丁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9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筍片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widowControl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820689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燴時瓜</w:t>
            </w:r>
          </w:p>
        </w:tc>
        <w:tc>
          <w:tcPr>
            <w:tcW w:w="1843" w:type="dxa"/>
          </w:tcPr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時瓜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6.5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0.7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乾香菇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10</w:t>
            </w:r>
            <w:r w:rsidRPr="00361A5D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820689" w:rsidRDefault="006A1147" w:rsidP="00E040A8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820689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柴魚海裙湯</w:t>
            </w:r>
          </w:p>
        </w:tc>
        <w:tc>
          <w:tcPr>
            <w:tcW w:w="1560" w:type="dxa"/>
          </w:tcPr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海裙菜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6</w:t>
            </w: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大骨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時蔬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柴魚片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44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4.2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2.5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649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 xml:space="preserve">130 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157</w:t>
            </w:r>
          </w:p>
        </w:tc>
      </w:tr>
      <w:tr w:rsidR="006A1147" w:rsidRPr="006B76FC" w:rsidTr="001229BF">
        <w:trPr>
          <w:trHeight w:val="1051"/>
          <w:jc w:val="center"/>
        </w:trPr>
        <w:tc>
          <w:tcPr>
            <w:tcW w:w="666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3/28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013F33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820689">
              <w:rPr>
                <w:rFonts w:eastAsia="標楷體" w:hint="eastAsia"/>
                <w:color w:val="404040"/>
                <w:szCs w:val="20"/>
              </w:rPr>
              <w:t>刈包特餐</w:t>
            </w:r>
          </w:p>
        </w:tc>
        <w:tc>
          <w:tcPr>
            <w:tcW w:w="1485" w:type="dxa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刈包</w:t>
            </w:r>
            <w:r w:rsidRPr="006B76FC"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100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820689">
              <w:rPr>
                <w:rFonts w:eastAsia="標楷體" w:hint="eastAsia"/>
                <w:color w:val="404040"/>
              </w:rPr>
              <w:t>刈包配料</w:t>
            </w:r>
          </w:p>
        </w:tc>
        <w:tc>
          <w:tcPr>
            <w:tcW w:w="1633" w:type="dxa"/>
          </w:tcPr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肉片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酸菜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820689">
              <w:rPr>
                <w:rFonts w:ascii="標楷體" w:eastAsia="標楷體" w:hAnsi="標楷體" w:hint="eastAsia"/>
                <w:color w:val="404040"/>
              </w:rPr>
              <w:t>翠拌玉米</w:t>
            </w:r>
          </w:p>
        </w:tc>
        <w:tc>
          <w:tcPr>
            <w:tcW w:w="1843" w:type="dxa"/>
          </w:tcPr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毛豆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三色豆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玉米筍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濕白木耳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0.01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82068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糙米粥</w:t>
            </w:r>
          </w:p>
        </w:tc>
        <w:tc>
          <w:tcPr>
            <w:tcW w:w="1560" w:type="dxa"/>
          </w:tcPr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糙米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蛋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0.55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乾香菇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絞肉</w:t>
            </w:r>
            <w:r w:rsidRPr="00404621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0.7</w:t>
            </w:r>
            <w:r w:rsidRPr="00404621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44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4.2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2.1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2.6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604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 xml:space="preserve">92 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643</w:t>
            </w:r>
          </w:p>
        </w:tc>
      </w:tr>
      <w:tr w:rsidR="006A1147" w:rsidRPr="006B76FC" w:rsidTr="001229BF">
        <w:trPr>
          <w:trHeight w:val="982"/>
          <w:jc w:val="center"/>
        </w:trPr>
        <w:tc>
          <w:tcPr>
            <w:tcW w:w="666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3/29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013F33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  <w:szCs w:val="20"/>
              </w:rPr>
            </w:pPr>
            <w:r w:rsidRPr="00820689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85" w:type="dxa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8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40" w:lineRule="exact"/>
              <w:jc w:val="center"/>
              <w:rPr>
                <w:rFonts w:eastAsia="標楷體"/>
                <w:color w:val="404040"/>
              </w:rPr>
            </w:pPr>
            <w:r w:rsidRPr="00820689">
              <w:rPr>
                <w:rFonts w:eastAsia="標楷體" w:hint="eastAsia"/>
                <w:color w:val="404040"/>
              </w:rPr>
              <w:t>條瓜燒雞</w:t>
            </w:r>
          </w:p>
        </w:tc>
        <w:tc>
          <w:tcPr>
            <w:tcW w:w="1633" w:type="dxa"/>
          </w:tcPr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生雞丁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9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條瓜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3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>
              <w:rPr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820689">
              <w:rPr>
                <w:rFonts w:ascii="標楷體" w:eastAsia="標楷體" w:hAnsi="標楷體" w:hint="eastAsia"/>
                <w:bCs/>
                <w:color w:val="404040"/>
              </w:rPr>
              <w:t>銀蘿絞肉</w:t>
            </w:r>
          </w:p>
        </w:tc>
        <w:tc>
          <w:tcPr>
            <w:tcW w:w="1843" w:type="dxa"/>
          </w:tcPr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白蘿蔔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6.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5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絞肉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1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0.5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柴魚片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</w:t>
            </w:r>
          </w:p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82068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紅豆西米露</w:t>
            </w:r>
          </w:p>
        </w:tc>
        <w:tc>
          <w:tcPr>
            <w:tcW w:w="1560" w:type="dxa"/>
          </w:tcPr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紅豆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西谷米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1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糖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44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703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 xml:space="preserve">98 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595</w:t>
            </w:r>
          </w:p>
        </w:tc>
      </w:tr>
      <w:tr w:rsidR="006A1147" w:rsidRPr="006B76FC" w:rsidTr="001229BF">
        <w:trPr>
          <w:trHeight w:val="1057"/>
          <w:jc w:val="center"/>
        </w:trPr>
        <w:tc>
          <w:tcPr>
            <w:tcW w:w="666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3/30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013F33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  <w:szCs w:val="20"/>
              </w:rPr>
            </w:pPr>
            <w:r w:rsidRPr="00820689">
              <w:rPr>
                <w:rFonts w:ascii="標楷體" w:eastAsia="標楷體" w:hAnsi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85" w:type="dxa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8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820689">
              <w:rPr>
                <w:rFonts w:ascii="標楷體" w:eastAsia="標楷體" w:hAnsi="標楷體" w:hint="eastAsia"/>
                <w:color w:val="404040"/>
              </w:rPr>
              <w:t>梅干肉絲</w:t>
            </w:r>
          </w:p>
        </w:tc>
        <w:tc>
          <w:tcPr>
            <w:tcW w:w="1633" w:type="dxa"/>
          </w:tcPr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肉絲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濕梅干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2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乾香菇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10</w:t>
            </w:r>
            <w:r w:rsidRPr="00013A39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820689">
              <w:rPr>
                <w:rFonts w:ascii="標楷體" w:eastAsia="標楷體" w:hAnsi="標楷體" w:hint="eastAsia"/>
                <w:color w:val="404040"/>
              </w:rPr>
              <w:t>豆包甘藍</w:t>
            </w:r>
          </w:p>
        </w:tc>
        <w:tc>
          <w:tcPr>
            <w:tcW w:w="1843" w:type="dxa"/>
          </w:tcPr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豆包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0.7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甘藍菜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6</w:t>
            </w:r>
            <w:r w:rsidRPr="00346150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黑木耳</w:t>
            </w:r>
            <w:r w:rsidRPr="00346150">
              <w:rPr>
                <w:bCs/>
                <w:color w:val="404040"/>
                <w:kern w:val="0"/>
                <w:sz w:val="20"/>
                <w:szCs w:val="22"/>
              </w:rPr>
              <w:t>10</w:t>
            </w:r>
            <w:r w:rsidRPr="00361A5D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013A39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 w:rsidRPr="00013A39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013A39">
              <w:rPr>
                <w:rFonts w:ascii="標楷體" w:eastAsia="標楷體" w:hAnsi="標楷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013A39">
              <w:rPr>
                <w:rFonts w:ascii="標楷體"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346150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346150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346150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6B76FC" w:rsidRDefault="006A1147" w:rsidP="00E040A8">
            <w:pPr>
              <w:snapToGrid w:val="0"/>
              <w:spacing w:line="2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/>
                <w:sz w:val="22"/>
                <w:szCs w:val="22"/>
              </w:rPr>
            </w:pPr>
            <w:r w:rsidRPr="006B76FC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蔬菜</w:t>
            </w:r>
          </w:p>
        </w:tc>
        <w:tc>
          <w:tcPr>
            <w:tcW w:w="1559" w:type="dxa"/>
          </w:tcPr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820689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味噌時蔬湯</w:t>
            </w:r>
          </w:p>
        </w:tc>
        <w:tc>
          <w:tcPr>
            <w:tcW w:w="1560" w:type="dxa"/>
          </w:tcPr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時蔬</w:t>
            </w:r>
            <w:r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3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紅蘿蔔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0.5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味噌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5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豆皮</w:t>
            </w:r>
            <w:r>
              <w:rPr>
                <w:rFonts w:eastAsia="標楷體" w:hAnsi="標楷體"/>
                <w:bCs/>
                <w:color w:val="404040"/>
                <w:kern w:val="0"/>
                <w:sz w:val="20"/>
                <w:szCs w:val="22"/>
              </w:rPr>
              <w:t>0.45</w:t>
            </w: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44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600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 xml:space="preserve">204 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795</w:t>
            </w:r>
          </w:p>
        </w:tc>
      </w:tr>
      <w:tr w:rsidR="006A1147" w:rsidRPr="006B76FC" w:rsidTr="00E040A8">
        <w:trPr>
          <w:trHeight w:val="876"/>
          <w:jc w:val="center"/>
        </w:trPr>
        <w:tc>
          <w:tcPr>
            <w:tcW w:w="666" w:type="dxa"/>
            <w:vAlign w:val="center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3/31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37F3A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/>
                <w:szCs w:val="20"/>
              </w:rPr>
            </w:pPr>
            <w:r w:rsidRPr="00820689">
              <w:rPr>
                <w:rFonts w:eastAsia="標楷體" w:hint="eastAsia"/>
                <w:color w:val="404040"/>
                <w:szCs w:val="20"/>
              </w:rPr>
              <w:t>白米飯</w:t>
            </w:r>
          </w:p>
        </w:tc>
        <w:tc>
          <w:tcPr>
            <w:tcW w:w="1485" w:type="dxa"/>
          </w:tcPr>
          <w:p w:rsidR="006A1147" w:rsidRPr="006B76FC" w:rsidRDefault="006A1147" w:rsidP="00E37F3A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</w:pP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米</w:t>
            </w:r>
            <w:r>
              <w:rPr>
                <w:rFonts w:eastAsia="標楷體"/>
                <w:bCs/>
                <w:color w:val="404040"/>
                <w:kern w:val="0"/>
                <w:sz w:val="22"/>
                <w:szCs w:val="22"/>
              </w:rPr>
              <w:t>8</w:t>
            </w:r>
            <w:r w:rsidRPr="006B76FC">
              <w:rPr>
                <w:rFonts w:eastAsia="標楷體" w:hAnsi="標楷體" w:hint="eastAsia"/>
                <w:bCs/>
                <w:color w:val="404040"/>
                <w:kern w:val="0"/>
                <w:sz w:val="22"/>
                <w:szCs w:val="22"/>
              </w:rPr>
              <w:t>公斤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Cs/>
                <w:color w:val="404040"/>
              </w:rPr>
            </w:pPr>
            <w:r w:rsidRPr="000F1F16">
              <w:rPr>
                <w:rFonts w:eastAsia="標楷體" w:hint="eastAsia"/>
                <w:color w:val="404040"/>
              </w:rPr>
              <w:t>家常燒雞</w:t>
            </w:r>
          </w:p>
        </w:tc>
        <w:tc>
          <w:tcPr>
            <w:tcW w:w="1633" w:type="dxa"/>
          </w:tcPr>
          <w:p w:rsidR="006A1147" w:rsidRDefault="006A1147" w:rsidP="00E040A8">
            <w:pPr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16"/>
              </w:rPr>
            </w:pPr>
            <w:r w:rsidRPr="000F1F16">
              <w:rPr>
                <w:rFonts w:eastAsia="標楷體" w:hint="eastAsia"/>
                <w:color w:val="404040"/>
                <w:sz w:val="20"/>
                <w:szCs w:val="16"/>
              </w:rPr>
              <w:t>生雞丁</w:t>
            </w:r>
            <w:r>
              <w:rPr>
                <w:rFonts w:eastAsia="標楷體"/>
                <w:color w:val="404040"/>
                <w:sz w:val="20"/>
                <w:szCs w:val="16"/>
              </w:rPr>
              <w:t>9</w:t>
            </w:r>
            <w:r>
              <w:rPr>
                <w:rFonts w:eastAsia="標楷體" w:hint="eastAsia"/>
                <w:color w:val="404040"/>
                <w:sz w:val="20"/>
                <w:szCs w:val="16"/>
              </w:rPr>
              <w:t>公斤</w:t>
            </w:r>
          </w:p>
          <w:p w:rsidR="006A1147" w:rsidRDefault="006A1147" w:rsidP="00E040A8">
            <w:pPr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16"/>
              </w:rPr>
            </w:pPr>
            <w:r>
              <w:rPr>
                <w:rFonts w:eastAsia="標楷體" w:hint="eastAsia"/>
                <w:color w:val="404040"/>
                <w:sz w:val="20"/>
                <w:szCs w:val="16"/>
              </w:rPr>
              <w:t>馬鈴薯</w:t>
            </w:r>
            <w:r>
              <w:rPr>
                <w:rFonts w:eastAsia="標楷體"/>
                <w:color w:val="404040"/>
                <w:sz w:val="20"/>
                <w:szCs w:val="16"/>
              </w:rPr>
              <w:t>2</w:t>
            </w:r>
            <w:r>
              <w:rPr>
                <w:rFonts w:eastAsia="標楷體" w:hint="eastAsia"/>
                <w:color w:val="404040"/>
                <w:sz w:val="20"/>
                <w:szCs w:val="16"/>
              </w:rPr>
              <w:t>公斤</w:t>
            </w:r>
          </w:p>
          <w:p w:rsidR="006A1147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/>
                <w:sz w:val="20"/>
                <w:szCs w:val="16"/>
              </w:rPr>
            </w:pPr>
            <w:r w:rsidRPr="000F1F16">
              <w:rPr>
                <w:rFonts w:eastAsia="標楷體" w:hint="eastAsia"/>
                <w:color w:val="404040"/>
                <w:sz w:val="20"/>
                <w:szCs w:val="16"/>
              </w:rPr>
              <w:t>紅蘿蔔</w:t>
            </w:r>
            <w:r>
              <w:rPr>
                <w:rFonts w:eastAsia="標楷體"/>
                <w:color w:val="404040"/>
                <w:sz w:val="20"/>
                <w:szCs w:val="16"/>
              </w:rPr>
              <w:t>1</w:t>
            </w:r>
            <w:r>
              <w:rPr>
                <w:rFonts w:eastAsia="標楷體" w:hint="eastAsia"/>
                <w:color w:val="404040"/>
                <w:sz w:val="20"/>
                <w:szCs w:val="16"/>
              </w:rPr>
              <w:t>公斤</w:t>
            </w:r>
          </w:p>
          <w:p w:rsidR="006A1147" w:rsidRPr="00346150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0F1F16">
              <w:rPr>
                <w:rFonts w:eastAsia="標楷體" w:hint="eastAsia"/>
                <w:color w:val="404040"/>
                <w:sz w:val="20"/>
                <w:szCs w:val="16"/>
              </w:rPr>
              <w:t>蒜或薑</w:t>
            </w:r>
            <w:r>
              <w:rPr>
                <w:rFonts w:eastAsia="標楷體"/>
                <w:color w:val="404040"/>
                <w:sz w:val="20"/>
                <w:szCs w:val="16"/>
              </w:rPr>
              <w:t>10</w:t>
            </w:r>
            <w:r>
              <w:rPr>
                <w:rFonts w:eastAsia="標楷體" w:hint="eastAsia"/>
                <w:color w:val="404040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820689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/>
              </w:rPr>
            </w:pPr>
            <w:r w:rsidRPr="000F1F16">
              <w:rPr>
                <w:rFonts w:ascii="標楷體" w:eastAsia="標楷體" w:hAnsi="標楷體" w:hint="eastAsia"/>
                <w:color w:val="404040"/>
              </w:rPr>
              <w:t>蘿蔔海結</w:t>
            </w:r>
          </w:p>
        </w:tc>
        <w:tc>
          <w:tcPr>
            <w:tcW w:w="1843" w:type="dxa"/>
          </w:tcPr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0F1F1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白蘿蔔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0F1F1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海帶結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>4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公斤</w:t>
            </w:r>
          </w:p>
          <w:p w:rsidR="006A1147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/>
                <w:sz w:val="20"/>
                <w:szCs w:val="16"/>
              </w:rPr>
            </w:pPr>
            <w:r w:rsidRPr="000F1F1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柴魚片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公克</w:t>
            </w:r>
          </w:p>
          <w:p w:rsidR="006A1147" w:rsidRPr="00346150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bCs/>
                <w:color w:val="404040"/>
                <w:kern w:val="0"/>
                <w:sz w:val="20"/>
                <w:szCs w:val="22"/>
              </w:rPr>
            </w:pPr>
            <w:r w:rsidRPr="000F1F16"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薑或蒜</w:t>
            </w:r>
            <w:r>
              <w:rPr>
                <w:rFonts w:ascii="標楷體" w:eastAsia="標楷體" w:hAnsi="標楷體"/>
                <w:color w:val="404040"/>
                <w:sz w:val="20"/>
                <w:szCs w:val="16"/>
              </w:rPr>
              <w:t>10</w:t>
            </w:r>
            <w:r>
              <w:rPr>
                <w:rFonts w:ascii="標楷體" w:eastAsia="標楷體" w:hAnsi="標楷體" w:hint="eastAsia"/>
                <w:color w:val="404040"/>
                <w:sz w:val="20"/>
                <w:szCs w:val="16"/>
              </w:rPr>
              <w:t>公克</w:t>
            </w:r>
          </w:p>
        </w:tc>
        <w:tc>
          <w:tcPr>
            <w:tcW w:w="567" w:type="dxa"/>
            <w:vAlign w:val="center"/>
          </w:tcPr>
          <w:p w:rsidR="006A1147" w:rsidRPr="00013A39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Cs w:val="22"/>
              </w:rPr>
            </w:pPr>
            <w:r w:rsidRPr="00013A39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蔬</w:t>
            </w:r>
          </w:p>
          <w:p w:rsidR="006A1147" w:rsidRPr="006B76FC" w:rsidRDefault="006A1147" w:rsidP="00E040A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013A39">
              <w:rPr>
                <w:rFonts w:ascii="標楷體" w:eastAsia="標楷體" w:hAnsi="標楷體" w:hint="eastAsia"/>
                <w:bCs/>
                <w:color w:val="404040"/>
                <w:szCs w:val="22"/>
              </w:rPr>
              <w:t>菜</w:t>
            </w:r>
          </w:p>
        </w:tc>
        <w:tc>
          <w:tcPr>
            <w:tcW w:w="1559" w:type="dxa"/>
          </w:tcPr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蔬菜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7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pacing w:line="22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薑或蒜</w:t>
            </w:r>
            <w:r w:rsidRPr="00B56ABA">
              <w:rPr>
                <w:rFonts w:ascii="標楷體" w:eastAsia="標楷體" w:hAnsi="標楷體" w:cs="新細明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ascii="標楷體" w:eastAsia="標楷體" w:hAnsi="標楷體" w:cs="新細明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6A1147" w:rsidRPr="000F1F16" w:rsidRDefault="006A1147" w:rsidP="00E040A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/>
                <w:sz w:val="22"/>
                <w:szCs w:val="22"/>
              </w:rPr>
            </w:pPr>
            <w:r w:rsidRPr="000F1F16">
              <w:rPr>
                <w:rFonts w:ascii="標楷體" w:eastAsia="標楷體" w:hAnsi="標楷體" w:hint="eastAsia"/>
                <w:bCs/>
                <w:color w:val="404040"/>
                <w:sz w:val="22"/>
                <w:szCs w:val="22"/>
              </w:rPr>
              <w:t>時蔬大骨湯</w:t>
            </w:r>
          </w:p>
        </w:tc>
        <w:tc>
          <w:tcPr>
            <w:tcW w:w="1560" w:type="dxa"/>
          </w:tcPr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時蔬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2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  <w:p w:rsidR="006A1147" w:rsidRPr="00B56ABA" w:rsidRDefault="006A1147" w:rsidP="00E040A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薑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10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公克</w:t>
            </w:r>
          </w:p>
          <w:p w:rsidR="006A1147" w:rsidRPr="00B56ABA" w:rsidRDefault="006A1147" w:rsidP="005D761C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</w:pPr>
            <w:r w:rsidRPr="00B56ABA">
              <w:rPr>
                <w:rFonts w:eastAsia="標楷體" w:hAnsi="標楷體" w:hint="eastAsia"/>
                <w:bCs/>
                <w:color w:val="404040"/>
                <w:kern w:val="0"/>
                <w:sz w:val="20"/>
                <w:szCs w:val="22"/>
              </w:rPr>
              <w:t>大骨</w:t>
            </w:r>
            <w:r w:rsidRPr="00B56ABA">
              <w:rPr>
                <w:rFonts w:eastAsia="標楷體"/>
                <w:bCs/>
                <w:color w:val="404040"/>
                <w:kern w:val="0"/>
                <w:sz w:val="20"/>
                <w:szCs w:val="22"/>
              </w:rPr>
              <w:t>0.6</w:t>
            </w:r>
            <w:r w:rsidRPr="00B56ABA">
              <w:rPr>
                <w:rFonts w:eastAsia="標楷體" w:hint="eastAsia"/>
                <w:bCs/>
                <w:color w:val="404040"/>
                <w:kern w:val="0"/>
                <w:sz w:val="20"/>
                <w:szCs w:val="22"/>
              </w:rPr>
              <w:t>公斤</w:t>
            </w:r>
          </w:p>
        </w:tc>
        <w:tc>
          <w:tcPr>
            <w:tcW w:w="544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4.2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567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709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72578F">
              <w:rPr>
                <w:sz w:val="16"/>
                <w:szCs w:val="16"/>
              </w:rPr>
              <w:t>611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425" w:type="dxa"/>
            <w:vAlign w:val="center"/>
          </w:tcPr>
          <w:p w:rsidR="006A1147" w:rsidRPr="0072578F" w:rsidRDefault="006A1147" w:rsidP="0072578F">
            <w:pPr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72578F">
              <w:rPr>
                <w:color w:val="000000"/>
                <w:sz w:val="16"/>
                <w:szCs w:val="16"/>
              </w:rPr>
              <w:t>184</w:t>
            </w:r>
          </w:p>
        </w:tc>
      </w:tr>
    </w:tbl>
    <w:p w:rsidR="006A1147" w:rsidRPr="00A407F4" w:rsidRDefault="006A1147" w:rsidP="001229BF">
      <w:pPr>
        <w:ind w:leftChars="118" w:left="283"/>
        <w:rPr>
          <w:rFonts w:eastAsia="標楷體"/>
          <w:b/>
          <w:color w:val="404040"/>
          <w:sz w:val="28"/>
          <w:szCs w:val="28"/>
        </w:rPr>
      </w:pP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過敏原警語</w:t>
      </w:r>
      <w:r w:rsidRPr="006B76FC">
        <w:rPr>
          <w:rFonts w:ascii="標楷體" w:eastAsia="標楷體" w:hAnsi="標楷體"/>
          <w:b/>
          <w:color w:val="404040"/>
          <w:shd w:val="clear" w:color="auto" w:fill="FFFFFF"/>
        </w:rPr>
        <w:t>:</w:t>
      </w:r>
      <w:r w:rsidRPr="006B76FC">
        <w:rPr>
          <w:rFonts w:ascii="標楷體" w:eastAsia="標楷體" w:hAnsi="標楷體" w:hint="eastAsia"/>
          <w:b/>
          <w:color w:val="404040"/>
          <w:shd w:val="clear" w:color="auto" w:fill="FFFFFF"/>
        </w:rPr>
        <w:t>「本週產品含有蛋類、海鮮及麩質，不適合其過敏體質者食用」。</w:t>
      </w:r>
    </w:p>
    <w:sectPr w:rsidR="006A1147" w:rsidRPr="00A407F4" w:rsidSect="009568D9">
      <w:pgSz w:w="16330" w:h="11624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147" w:rsidRDefault="006A1147" w:rsidP="008E0D8F">
      <w:r>
        <w:separator/>
      </w:r>
    </w:p>
  </w:endnote>
  <w:endnote w:type="continuationSeparator" w:id="0">
    <w:p w:rsidR="006A1147" w:rsidRDefault="006A1147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147" w:rsidRDefault="006A1147" w:rsidP="008E0D8F">
      <w:r>
        <w:separator/>
      </w:r>
    </w:p>
  </w:footnote>
  <w:footnote w:type="continuationSeparator" w:id="0">
    <w:p w:rsidR="006A1147" w:rsidRDefault="006A1147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F8B"/>
    <w:rsid w:val="00000BBF"/>
    <w:rsid w:val="000014DB"/>
    <w:rsid w:val="00002FEC"/>
    <w:rsid w:val="0000368F"/>
    <w:rsid w:val="00004DAC"/>
    <w:rsid w:val="00005940"/>
    <w:rsid w:val="000074AD"/>
    <w:rsid w:val="00013A39"/>
    <w:rsid w:val="00013F33"/>
    <w:rsid w:val="00016299"/>
    <w:rsid w:val="00020EAC"/>
    <w:rsid w:val="00022274"/>
    <w:rsid w:val="00032873"/>
    <w:rsid w:val="00032FA5"/>
    <w:rsid w:val="000334A2"/>
    <w:rsid w:val="00035BA0"/>
    <w:rsid w:val="00035EAF"/>
    <w:rsid w:val="00040C32"/>
    <w:rsid w:val="00041E58"/>
    <w:rsid w:val="00043B6F"/>
    <w:rsid w:val="00044113"/>
    <w:rsid w:val="00044F49"/>
    <w:rsid w:val="00046375"/>
    <w:rsid w:val="00057105"/>
    <w:rsid w:val="000625B4"/>
    <w:rsid w:val="0006799E"/>
    <w:rsid w:val="000703EC"/>
    <w:rsid w:val="00073910"/>
    <w:rsid w:val="00073DA3"/>
    <w:rsid w:val="000A0634"/>
    <w:rsid w:val="000A1FF2"/>
    <w:rsid w:val="000A26FF"/>
    <w:rsid w:val="000A3DA1"/>
    <w:rsid w:val="000B10AF"/>
    <w:rsid w:val="000B28E2"/>
    <w:rsid w:val="000B297E"/>
    <w:rsid w:val="000B39C9"/>
    <w:rsid w:val="000C1EFB"/>
    <w:rsid w:val="000C2C40"/>
    <w:rsid w:val="000C3E99"/>
    <w:rsid w:val="000C6663"/>
    <w:rsid w:val="000C77A3"/>
    <w:rsid w:val="000D2039"/>
    <w:rsid w:val="000D2F95"/>
    <w:rsid w:val="000D67C6"/>
    <w:rsid w:val="000E05A6"/>
    <w:rsid w:val="000E15C0"/>
    <w:rsid w:val="000E2C85"/>
    <w:rsid w:val="000E4F71"/>
    <w:rsid w:val="000E53AE"/>
    <w:rsid w:val="000E6081"/>
    <w:rsid w:val="000E7B65"/>
    <w:rsid w:val="000F1F16"/>
    <w:rsid w:val="000F608F"/>
    <w:rsid w:val="000F790D"/>
    <w:rsid w:val="00100AF7"/>
    <w:rsid w:val="0010508E"/>
    <w:rsid w:val="001138C4"/>
    <w:rsid w:val="00116136"/>
    <w:rsid w:val="00120304"/>
    <w:rsid w:val="00120EBF"/>
    <w:rsid w:val="00122536"/>
    <w:rsid w:val="001229BF"/>
    <w:rsid w:val="001232DC"/>
    <w:rsid w:val="00123F7E"/>
    <w:rsid w:val="00124C1A"/>
    <w:rsid w:val="00125DE6"/>
    <w:rsid w:val="00126686"/>
    <w:rsid w:val="001328D9"/>
    <w:rsid w:val="00136B0A"/>
    <w:rsid w:val="00141DA7"/>
    <w:rsid w:val="00143886"/>
    <w:rsid w:val="00145359"/>
    <w:rsid w:val="00146542"/>
    <w:rsid w:val="00146824"/>
    <w:rsid w:val="00146A85"/>
    <w:rsid w:val="001524B0"/>
    <w:rsid w:val="00154992"/>
    <w:rsid w:val="001643C3"/>
    <w:rsid w:val="00164A9C"/>
    <w:rsid w:val="00165F41"/>
    <w:rsid w:val="001669B3"/>
    <w:rsid w:val="00186E52"/>
    <w:rsid w:val="0018774B"/>
    <w:rsid w:val="00190556"/>
    <w:rsid w:val="00190B9D"/>
    <w:rsid w:val="001949B9"/>
    <w:rsid w:val="001952CE"/>
    <w:rsid w:val="001978DD"/>
    <w:rsid w:val="001A1068"/>
    <w:rsid w:val="001A3A0C"/>
    <w:rsid w:val="001A63A6"/>
    <w:rsid w:val="001B12D3"/>
    <w:rsid w:val="001B2B63"/>
    <w:rsid w:val="001B4C8B"/>
    <w:rsid w:val="001D1B66"/>
    <w:rsid w:val="001D2E97"/>
    <w:rsid w:val="001D4C88"/>
    <w:rsid w:val="001D752C"/>
    <w:rsid w:val="001E1B72"/>
    <w:rsid w:val="001E1E13"/>
    <w:rsid w:val="001F0D3B"/>
    <w:rsid w:val="001F18CE"/>
    <w:rsid w:val="00200343"/>
    <w:rsid w:val="002006B9"/>
    <w:rsid w:val="00200844"/>
    <w:rsid w:val="00201977"/>
    <w:rsid w:val="0023231C"/>
    <w:rsid w:val="00237CB5"/>
    <w:rsid w:val="0024790D"/>
    <w:rsid w:val="00256567"/>
    <w:rsid w:val="00257846"/>
    <w:rsid w:val="00262124"/>
    <w:rsid w:val="002653EB"/>
    <w:rsid w:val="002676D6"/>
    <w:rsid w:val="002678B9"/>
    <w:rsid w:val="00270214"/>
    <w:rsid w:val="0027256E"/>
    <w:rsid w:val="00272A32"/>
    <w:rsid w:val="002777E2"/>
    <w:rsid w:val="00283157"/>
    <w:rsid w:val="002847B8"/>
    <w:rsid w:val="00284994"/>
    <w:rsid w:val="00287D2F"/>
    <w:rsid w:val="0029334F"/>
    <w:rsid w:val="00297801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48A8"/>
    <w:rsid w:val="002D5ABE"/>
    <w:rsid w:val="002E5B8A"/>
    <w:rsid w:val="002F0189"/>
    <w:rsid w:val="002F22E6"/>
    <w:rsid w:val="002F389B"/>
    <w:rsid w:val="002F501B"/>
    <w:rsid w:val="002F54EC"/>
    <w:rsid w:val="002F5D75"/>
    <w:rsid w:val="00301FB1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0252"/>
    <w:rsid w:val="003414A4"/>
    <w:rsid w:val="00346150"/>
    <w:rsid w:val="0034795B"/>
    <w:rsid w:val="00352DF8"/>
    <w:rsid w:val="003576A1"/>
    <w:rsid w:val="00361A5D"/>
    <w:rsid w:val="00364217"/>
    <w:rsid w:val="00364EA4"/>
    <w:rsid w:val="0037320E"/>
    <w:rsid w:val="00374C57"/>
    <w:rsid w:val="00376CA1"/>
    <w:rsid w:val="0038021F"/>
    <w:rsid w:val="00381D7F"/>
    <w:rsid w:val="00384B3A"/>
    <w:rsid w:val="00387C9A"/>
    <w:rsid w:val="00392D9D"/>
    <w:rsid w:val="00393C26"/>
    <w:rsid w:val="003940B8"/>
    <w:rsid w:val="003947DE"/>
    <w:rsid w:val="003951BF"/>
    <w:rsid w:val="003962B1"/>
    <w:rsid w:val="003A2AC9"/>
    <w:rsid w:val="003A539F"/>
    <w:rsid w:val="003A5E5A"/>
    <w:rsid w:val="003A77D9"/>
    <w:rsid w:val="003B0F1B"/>
    <w:rsid w:val="003B1729"/>
    <w:rsid w:val="003B39B6"/>
    <w:rsid w:val="003C2B47"/>
    <w:rsid w:val="003D1ACD"/>
    <w:rsid w:val="003D2CED"/>
    <w:rsid w:val="003D4BCC"/>
    <w:rsid w:val="003D52AD"/>
    <w:rsid w:val="003E12C0"/>
    <w:rsid w:val="003E2128"/>
    <w:rsid w:val="003E3E06"/>
    <w:rsid w:val="003E6374"/>
    <w:rsid w:val="003F077E"/>
    <w:rsid w:val="003F1FFE"/>
    <w:rsid w:val="003F2410"/>
    <w:rsid w:val="003F5787"/>
    <w:rsid w:val="003F7CD8"/>
    <w:rsid w:val="00401985"/>
    <w:rsid w:val="0040199A"/>
    <w:rsid w:val="0040208D"/>
    <w:rsid w:val="0040308A"/>
    <w:rsid w:val="004040BD"/>
    <w:rsid w:val="00404621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42C"/>
    <w:rsid w:val="00426E02"/>
    <w:rsid w:val="00431D60"/>
    <w:rsid w:val="0043373D"/>
    <w:rsid w:val="00436FC8"/>
    <w:rsid w:val="00443412"/>
    <w:rsid w:val="00444F19"/>
    <w:rsid w:val="0044719D"/>
    <w:rsid w:val="00450F51"/>
    <w:rsid w:val="004526B7"/>
    <w:rsid w:val="00452841"/>
    <w:rsid w:val="00460933"/>
    <w:rsid w:val="00464009"/>
    <w:rsid w:val="00467F4D"/>
    <w:rsid w:val="00471F85"/>
    <w:rsid w:val="00475EF3"/>
    <w:rsid w:val="00483FD3"/>
    <w:rsid w:val="00490395"/>
    <w:rsid w:val="00492D95"/>
    <w:rsid w:val="004964FE"/>
    <w:rsid w:val="00496606"/>
    <w:rsid w:val="00497A80"/>
    <w:rsid w:val="004A6311"/>
    <w:rsid w:val="004A6B48"/>
    <w:rsid w:val="004A75AB"/>
    <w:rsid w:val="004B0D88"/>
    <w:rsid w:val="004B452F"/>
    <w:rsid w:val="004B643A"/>
    <w:rsid w:val="004C0058"/>
    <w:rsid w:val="004C1CA1"/>
    <w:rsid w:val="004C5141"/>
    <w:rsid w:val="004C5CDE"/>
    <w:rsid w:val="004C627D"/>
    <w:rsid w:val="004D362E"/>
    <w:rsid w:val="004E4258"/>
    <w:rsid w:val="004E51AC"/>
    <w:rsid w:val="004F3794"/>
    <w:rsid w:val="004F38EF"/>
    <w:rsid w:val="004F7B15"/>
    <w:rsid w:val="004F7F9A"/>
    <w:rsid w:val="00500EBD"/>
    <w:rsid w:val="00505442"/>
    <w:rsid w:val="0051442A"/>
    <w:rsid w:val="005161DF"/>
    <w:rsid w:val="00516CD3"/>
    <w:rsid w:val="00521072"/>
    <w:rsid w:val="005224FA"/>
    <w:rsid w:val="0052287E"/>
    <w:rsid w:val="00522882"/>
    <w:rsid w:val="00523F1F"/>
    <w:rsid w:val="0052548C"/>
    <w:rsid w:val="00530C2C"/>
    <w:rsid w:val="00533671"/>
    <w:rsid w:val="00533E19"/>
    <w:rsid w:val="00535AF0"/>
    <w:rsid w:val="00535FE9"/>
    <w:rsid w:val="00540B73"/>
    <w:rsid w:val="00540E25"/>
    <w:rsid w:val="00542197"/>
    <w:rsid w:val="005468D1"/>
    <w:rsid w:val="005527B7"/>
    <w:rsid w:val="00554633"/>
    <w:rsid w:val="0055562C"/>
    <w:rsid w:val="00562B6F"/>
    <w:rsid w:val="00564A40"/>
    <w:rsid w:val="00565309"/>
    <w:rsid w:val="00567B31"/>
    <w:rsid w:val="005700FA"/>
    <w:rsid w:val="005712BF"/>
    <w:rsid w:val="00571ABF"/>
    <w:rsid w:val="0057778B"/>
    <w:rsid w:val="00580E65"/>
    <w:rsid w:val="00581C58"/>
    <w:rsid w:val="00583BDB"/>
    <w:rsid w:val="00586B5C"/>
    <w:rsid w:val="005904BB"/>
    <w:rsid w:val="00592CC9"/>
    <w:rsid w:val="005A1CB5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D48AB"/>
    <w:rsid w:val="005D761C"/>
    <w:rsid w:val="005E210F"/>
    <w:rsid w:val="005E5C75"/>
    <w:rsid w:val="005E5CA7"/>
    <w:rsid w:val="005E7B42"/>
    <w:rsid w:val="005F15A6"/>
    <w:rsid w:val="005F5B58"/>
    <w:rsid w:val="005F5D20"/>
    <w:rsid w:val="006049F0"/>
    <w:rsid w:val="006122DF"/>
    <w:rsid w:val="00612F64"/>
    <w:rsid w:val="006135E6"/>
    <w:rsid w:val="0061523E"/>
    <w:rsid w:val="006220DA"/>
    <w:rsid w:val="00622C12"/>
    <w:rsid w:val="0062322F"/>
    <w:rsid w:val="006313E3"/>
    <w:rsid w:val="00631EC5"/>
    <w:rsid w:val="00632061"/>
    <w:rsid w:val="00637AC2"/>
    <w:rsid w:val="00641DFC"/>
    <w:rsid w:val="00642103"/>
    <w:rsid w:val="006456FA"/>
    <w:rsid w:val="00646E59"/>
    <w:rsid w:val="00655049"/>
    <w:rsid w:val="00656508"/>
    <w:rsid w:val="00661C5E"/>
    <w:rsid w:val="00663686"/>
    <w:rsid w:val="00664F1A"/>
    <w:rsid w:val="006650F0"/>
    <w:rsid w:val="00666298"/>
    <w:rsid w:val="006705F2"/>
    <w:rsid w:val="006745B0"/>
    <w:rsid w:val="00680602"/>
    <w:rsid w:val="006819BB"/>
    <w:rsid w:val="00684A95"/>
    <w:rsid w:val="00685934"/>
    <w:rsid w:val="00687344"/>
    <w:rsid w:val="006877BB"/>
    <w:rsid w:val="00692934"/>
    <w:rsid w:val="006A1147"/>
    <w:rsid w:val="006A1F9A"/>
    <w:rsid w:val="006B76FC"/>
    <w:rsid w:val="006C0F42"/>
    <w:rsid w:val="006C102E"/>
    <w:rsid w:val="006C1E98"/>
    <w:rsid w:val="006C2E20"/>
    <w:rsid w:val="006C4AFA"/>
    <w:rsid w:val="006C6CF1"/>
    <w:rsid w:val="006D191A"/>
    <w:rsid w:val="006D2D79"/>
    <w:rsid w:val="006D3651"/>
    <w:rsid w:val="006D3953"/>
    <w:rsid w:val="006D47F0"/>
    <w:rsid w:val="006E0655"/>
    <w:rsid w:val="006E5F50"/>
    <w:rsid w:val="006E683B"/>
    <w:rsid w:val="006F23DD"/>
    <w:rsid w:val="006F3625"/>
    <w:rsid w:val="006F3F8B"/>
    <w:rsid w:val="007004E9"/>
    <w:rsid w:val="0070296F"/>
    <w:rsid w:val="00705B4D"/>
    <w:rsid w:val="007073CD"/>
    <w:rsid w:val="00711082"/>
    <w:rsid w:val="00711973"/>
    <w:rsid w:val="00722E15"/>
    <w:rsid w:val="00724590"/>
    <w:rsid w:val="0072578F"/>
    <w:rsid w:val="00733C24"/>
    <w:rsid w:val="00736001"/>
    <w:rsid w:val="00740441"/>
    <w:rsid w:val="00741D53"/>
    <w:rsid w:val="00745D02"/>
    <w:rsid w:val="0074687C"/>
    <w:rsid w:val="007479BD"/>
    <w:rsid w:val="00751620"/>
    <w:rsid w:val="00751D86"/>
    <w:rsid w:val="00752E43"/>
    <w:rsid w:val="00766930"/>
    <w:rsid w:val="00767A5C"/>
    <w:rsid w:val="00772C79"/>
    <w:rsid w:val="00773609"/>
    <w:rsid w:val="00775C26"/>
    <w:rsid w:val="0078026A"/>
    <w:rsid w:val="0078119B"/>
    <w:rsid w:val="0078448A"/>
    <w:rsid w:val="00796335"/>
    <w:rsid w:val="007A4216"/>
    <w:rsid w:val="007A475A"/>
    <w:rsid w:val="007A67A5"/>
    <w:rsid w:val="007B1849"/>
    <w:rsid w:val="007B72D7"/>
    <w:rsid w:val="007C2800"/>
    <w:rsid w:val="007C754B"/>
    <w:rsid w:val="007D21D9"/>
    <w:rsid w:val="007D3B03"/>
    <w:rsid w:val="007D41B9"/>
    <w:rsid w:val="007D606F"/>
    <w:rsid w:val="007D7DEA"/>
    <w:rsid w:val="007E48A8"/>
    <w:rsid w:val="007F0A7B"/>
    <w:rsid w:val="007F0EDB"/>
    <w:rsid w:val="007F19C0"/>
    <w:rsid w:val="007F2F7D"/>
    <w:rsid w:val="007F34DA"/>
    <w:rsid w:val="007F3646"/>
    <w:rsid w:val="007F77A2"/>
    <w:rsid w:val="00804047"/>
    <w:rsid w:val="00816277"/>
    <w:rsid w:val="00820689"/>
    <w:rsid w:val="00821758"/>
    <w:rsid w:val="0082179F"/>
    <w:rsid w:val="008227B6"/>
    <w:rsid w:val="0082342D"/>
    <w:rsid w:val="00824A4D"/>
    <w:rsid w:val="00825CCA"/>
    <w:rsid w:val="00827F81"/>
    <w:rsid w:val="00831F1B"/>
    <w:rsid w:val="00832115"/>
    <w:rsid w:val="00837AC8"/>
    <w:rsid w:val="008411BC"/>
    <w:rsid w:val="00843E75"/>
    <w:rsid w:val="00846A17"/>
    <w:rsid w:val="0084761B"/>
    <w:rsid w:val="00850907"/>
    <w:rsid w:val="00851AC7"/>
    <w:rsid w:val="00851FC3"/>
    <w:rsid w:val="00856D9B"/>
    <w:rsid w:val="00857D2A"/>
    <w:rsid w:val="008630A1"/>
    <w:rsid w:val="00863319"/>
    <w:rsid w:val="008677C1"/>
    <w:rsid w:val="00873A0F"/>
    <w:rsid w:val="008761D5"/>
    <w:rsid w:val="00880126"/>
    <w:rsid w:val="00882BF2"/>
    <w:rsid w:val="00882C73"/>
    <w:rsid w:val="00885A24"/>
    <w:rsid w:val="00885D45"/>
    <w:rsid w:val="00886475"/>
    <w:rsid w:val="00886724"/>
    <w:rsid w:val="00887063"/>
    <w:rsid w:val="008924FE"/>
    <w:rsid w:val="0089414E"/>
    <w:rsid w:val="008A0CA3"/>
    <w:rsid w:val="008A1774"/>
    <w:rsid w:val="008A2D08"/>
    <w:rsid w:val="008A3BC2"/>
    <w:rsid w:val="008A5B74"/>
    <w:rsid w:val="008A6D13"/>
    <w:rsid w:val="008C60B6"/>
    <w:rsid w:val="008D0C95"/>
    <w:rsid w:val="008D1866"/>
    <w:rsid w:val="008E0D8F"/>
    <w:rsid w:val="008E3A64"/>
    <w:rsid w:val="008E40F6"/>
    <w:rsid w:val="008E453F"/>
    <w:rsid w:val="008F47D4"/>
    <w:rsid w:val="008F6A3B"/>
    <w:rsid w:val="00903669"/>
    <w:rsid w:val="00905EA2"/>
    <w:rsid w:val="00915DDB"/>
    <w:rsid w:val="009168ED"/>
    <w:rsid w:val="0093048C"/>
    <w:rsid w:val="00934D3C"/>
    <w:rsid w:val="009353E6"/>
    <w:rsid w:val="00935B28"/>
    <w:rsid w:val="00936C20"/>
    <w:rsid w:val="00937F5B"/>
    <w:rsid w:val="00940C77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8D9"/>
    <w:rsid w:val="00965E05"/>
    <w:rsid w:val="00971C2D"/>
    <w:rsid w:val="00973021"/>
    <w:rsid w:val="00974A99"/>
    <w:rsid w:val="00975821"/>
    <w:rsid w:val="0097789A"/>
    <w:rsid w:val="00977F52"/>
    <w:rsid w:val="0098131E"/>
    <w:rsid w:val="0098141C"/>
    <w:rsid w:val="00982B21"/>
    <w:rsid w:val="00992127"/>
    <w:rsid w:val="00993A68"/>
    <w:rsid w:val="009A1947"/>
    <w:rsid w:val="009A428E"/>
    <w:rsid w:val="009B1EEF"/>
    <w:rsid w:val="009B226A"/>
    <w:rsid w:val="009B33BF"/>
    <w:rsid w:val="009B710A"/>
    <w:rsid w:val="009C013F"/>
    <w:rsid w:val="009C2E37"/>
    <w:rsid w:val="009D66B9"/>
    <w:rsid w:val="009E0B17"/>
    <w:rsid w:val="009E5B42"/>
    <w:rsid w:val="009E6AA0"/>
    <w:rsid w:val="009F00FF"/>
    <w:rsid w:val="009F696D"/>
    <w:rsid w:val="00A13758"/>
    <w:rsid w:val="00A1387B"/>
    <w:rsid w:val="00A2219F"/>
    <w:rsid w:val="00A2631F"/>
    <w:rsid w:val="00A277EF"/>
    <w:rsid w:val="00A328D2"/>
    <w:rsid w:val="00A32A3A"/>
    <w:rsid w:val="00A32CAF"/>
    <w:rsid w:val="00A34200"/>
    <w:rsid w:val="00A34B0F"/>
    <w:rsid w:val="00A36C2B"/>
    <w:rsid w:val="00A371E1"/>
    <w:rsid w:val="00A401D2"/>
    <w:rsid w:val="00A403C5"/>
    <w:rsid w:val="00A407F4"/>
    <w:rsid w:val="00A41EBD"/>
    <w:rsid w:val="00A43CDF"/>
    <w:rsid w:val="00A44455"/>
    <w:rsid w:val="00A46101"/>
    <w:rsid w:val="00A4713F"/>
    <w:rsid w:val="00A474D9"/>
    <w:rsid w:val="00A477CA"/>
    <w:rsid w:val="00A568CB"/>
    <w:rsid w:val="00A6704F"/>
    <w:rsid w:val="00A7367F"/>
    <w:rsid w:val="00A74B55"/>
    <w:rsid w:val="00A832F8"/>
    <w:rsid w:val="00A843F0"/>
    <w:rsid w:val="00A85CF9"/>
    <w:rsid w:val="00A86CB6"/>
    <w:rsid w:val="00A928AB"/>
    <w:rsid w:val="00A969A9"/>
    <w:rsid w:val="00AA62C6"/>
    <w:rsid w:val="00AA6DE4"/>
    <w:rsid w:val="00AB0A04"/>
    <w:rsid w:val="00AB1C16"/>
    <w:rsid w:val="00AB31EA"/>
    <w:rsid w:val="00AC4741"/>
    <w:rsid w:val="00AC4811"/>
    <w:rsid w:val="00AD1251"/>
    <w:rsid w:val="00AD21EC"/>
    <w:rsid w:val="00AE4C9E"/>
    <w:rsid w:val="00AE54D3"/>
    <w:rsid w:val="00AE6A08"/>
    <w:rsid w:val="00AE6AE7"/>
    <w:rsid w:val="00AE7CF8"/>
    <w:rsid w:val="00AF0E87"/>
    <w:rsid w:val="00AF0EC0"/>
    <w:rsid w:val="00AF6D10"/>
    <w:rsid w:val="00AF6D1D"/>
    <w:rsid w:val="00B0388F"/>
    <w:rsid w:val="00B1253E"/>
    <w:rsid w:val="00B1318F"/>
    <w:rsid w:val="00B16661"/>
    <w:rsid w:val="00B16B5E"/>
    <w:rsid w:val="00B21670"/>
    <w:rsid w:val="00B34775"/>
    <w:rsid w:val="00B40B40"/>
    <w:rsid w:val="00B40F92"/>
    <w:rsid w:val="00B46E82"/>
    <w:rsid w:val="00B51D93"/>
    <w:rsid w:val="00B52533"/>
    <w:rsid w:val="00B5484B"/>
    <w:rsid w:val="00B54C8E"/>
    <w:rsid w:val="00B55D15"/>
    <w:rsid w:val="00B55EB6"/>
    <w:rsid w:val="00B56448"/>
    <w:rsid w:val="00B56ABA"/>
    <w:rsid w:val="00B666BF"/>
    <w:rsid w:val="00B76C48"/>
    <w:rsid w:val="00B85980"/>
    <w:rsid w:val="00B92A79"/>
    <w:rsid w:val="00B96CFF"/>
    <w:rsid w:val="00BA0C38"/>
    <w:rsid w:val="00BA20B6"/>
    <w:rsid w:val="00BA354E"/>
    <w:rsid w:val="00BA7241"/>
    <w:rsid w:val="00BB1103"/>
    <w:rsid w:val="00BB4E19"/>
    <w:rsid w:val="00BB60E2"/>
    <w:rsid w:val="00BB6B05"/>
    <w:rsid w:val="00BC08BA"/>
    <w:rsid w:val="00BC6A3F"/>
    <w:rsid w:val="00BC7685"/>
    <w:rsid w:val="00BC78A7"/>
    <w:rsid w:val="00BD65C3"/>
    <w:rsid w:val="00BD6EE2"/>
    <w:rsid w:val="00BD765D"/>
    <w:rsid w:val="00BE226C"/>
    <w:rsid w:val="00BE241C"/>
    <w:rsid w:val="00BE7597"/>
    <w:rsid w:val="00BF029B"/>
    <w:rsid w:val="00BF5645"/>
    <w:rsid w:val="00C01031"/>
    <w:rsid w:val="00C02703"/>
    <w:rsid w:val="00C027B6"/>
    <w:rsid w:val="00C03DCD"/>
    <w:rsid w:val="00C105E0"/>
    <w:rsid w:val="00C11B90"/>
    <w:rsid w:val="00C1462F"/>
    <w:rsid w:val="00C14DD8"/>
    <w:rsid w:val="00C17007"/>
    <w:rsid w:val="00C20F35"/>
    <w:rsid w:val="00C21B18"/>
    <w:rsid w:val="00C26918"/>
    <w:rsid w:val="00C30F25"/>
    <w:rsid w:val="00C319B4"/>
    <w:rsid w:val="00C32D59"/>
    <w:rsid w:val="00C33587"/>
    <w:rsid w:val="00C33E4F"/>
    <w:rsid w:val="00C37589"/>
    <w:rsid w:val="00C4397A"/>
    <w:rsid w:val="00C43F38"/>
    <w:rsid w:val="00C44E8E"/>
    <w:rsid w:val="00C52C31"/>
    <w:rsid w:val="00C54E90"/>
    <w:rsid w:val="00C56195"/>
    <w:rsid w:val="00C562B2"/>
    <w:rsid w:val="00C61041"/>
    <w:rsid w:val="00C6206B"/>
    <w:rsid w:val="00C711BE"/>
    <w:rsid w:val="00C762BD"/>
    <w:rsid w:val="00C76A54"/>
    <w:rsid w:val="00C80C77"/>
    <w:rsid w:val="00C81639"/>
    <w:rsid w:val="00C81EED"/>
    <w:rsid w:val="00C827AC"/>
    <w:rsid w:val="00C91F8C"/>
    <w:rsid w:val="00C94CB0"/>
    <w:rsid w:val="00CB0B74"/>
    <w:rsid w:val="00CB1A13"/>
    <w:rsid w:val="00CC191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F0EFF"/>
    <w:rsid w:val="00CF13F3"/>
    <w:rsid w:val="00CF1D3D"/>
    <w:rsid w:val="00D003CB"/>
    <w:rsid w:val="00D02018"/>
    <w:rsid w:val="00D056D3"/>
    <w:rsid w:val="00D070A7"/>
    <w:rsid w:val="00D07663"/>
    <w:rsid w:val="00D10586"/>
    <w:rsid w:val="00D12458"/>
    <w:rsid w:val="00D12DAA"/>
    <w:rsid w:val="00D23E36"/>
    <w:rsid w:val="00D2483E"/>
    <w:rsid w:val="00D24DE2"/>
    <w:rsid w:val="00D25845"/>
    <w:rsid w:val="00D27771"/>
    <w:rsid w:val="00D3055B"/>
    <w:rsid w:val="00D308F8"/>
    <w:rsid w:val="00D33B30"/>
    <w:rsid w:val="00D33FBD"/>
    <w:rsid w:val="00D34011"/>
    <w:rsid w:val="00D34CE8"/>
    <w:rsid w:val="00D35B93"/>
    <w:rsid w:val="00D40137"/>
    <w:rsid w:val="00D45CAC"/>
    <w:rsid w:val="00D47E48"/>
    <w:rsid w:val="00D50334"/>
    <w:rsid w:val="00D521A4"/>
    <w:rsid w:val="00D56E0B"/>
    <w:rsid w:val="00D61208"/>
    <w:rsid w:val="00D66491"/>
    <w:rsid w:val="00D73AEB"/>
    <w:rsid w:val="00D901A8"/>
    <w:rsid w:val="00D94A3C"/>
    <w:rsid w:val="00D96719"/>
    <w:rsid w:val="00D96E16"/>
    <w:rsid w:val="00D971F2"/>
    <w:rsid w:val="00D97414"/>
    <w:rsid w:val="00DA10D5"/>
    <w:rsid w:val="00DA111F"/>
    <w:rsid w:val="00DA1B88"/>
    <w:rsid w:val="00DA25B5"/>
    <w:rsid w:val="00DA6253"/>
    <w:rsid w:val="00DA6316"/>
    <w:rsid w:val="00DB20B4"/>
    <w:rsid w:val="00DB29BB"/>
    <w:rsid w:val="00DC065F"/>
    <w:rsid w:val="00DC4323"/>
    <w:rsid w:val="00DC4DDB"/>
    <w:rsid w:val="00DC57B0"/>
    <w:rsid w:val="00DD1707"/>
    <w:rsid w:val="00DD31FB"/>
    <w:rsid w:val="00DD4C5F"/>
    <w:rsid w:val="00DD5A96"/>
    <w:rsid w:val="00DD676C"/>
    <w:rsid w:val="00DD72F3"/>
    <w:rsid w:val="00DE3F1E"/>
    <w:rsid w:val="00DF31B3"/>
    <w:rsid w:val="00DF475F"/>
    <w:rsid w:val="00DF4DBD"/>
    <w:rsid w:val="00DF4E7E"/>
    <w:rsid w:val="00DF7E48"/>
    <w:rsid w:val="00E040A8"/>
    <w:rsid w:val="00E0553B"/>
    <w:rsid w:val="00E0672F"/>
    <w:rsid w:val="00E10138"/>
    <w:rsid w:val="00E14A61"/>
    <w:rsid w:val="00E15C96"/>
    <w:rsid w:val="00E172FE"/>
    <w:rsid w:val="00E1779A"/>
    <w:rsid w:val="00E24010"/>
    <w:rsid w:val="00E27981"/>
    <w:rsid w:val="00E340C1"/>
    <w:rsid w:val="00E37F3A"/>
    <w:rsid w:val="00E438A8"/>
    <w:rsid w:val="00E453C2"/>
    <w:rsid w:val="00E50FDB"/>
    <w:rsid w:val="00E60832"/>
    <w:rsid w:val="00E63A9F"/>
    <w:rsid w:val="00E63E22"/>
    <w:rsid w:val="00E6490F"/>
    <w:rsid w:val="00E709AC"/>
    <w:rsid w:val="00E822E8"/>
    <w:rsid w:val="00E82637"/>
    <w:rsid w:val="00E879C7"/>
    <w:rsid w:val="00E87B25"/>
    <w:rsid w:val="00E91DBF"/>
    <w:rsid w:val="00E9311B"/>
    <w:rsid w:val="00E9361E"/>
    <w:rsid w:val="00E96788"/>
    <w:rsid w:val="00EA553B"/>
    <w:rsid w:val="00EA5CD3"/>
    <w:rsid w:val="00EA6158"/>
    <w:rsid w:val="00EB2404"/>
    <w:rsid w:val="00EB2BEE"/>
    <w:rsid w:val="00EB6424"/>
    <w:rsid w:val="00EB6A62"/>
    <w:rsid w:val="00EB77D8"/>
    <w:rsid w:val="00EC1008"/>
    <w:rsid w:val="00EC2AB2"/>
    <w:rsid w:val="00EC4047"/>
    <w:rsid w:val="00EC5E6F"/>
    <w:rsid w:val="00ED2343"/>
    <w:rsid w:val="00ED3837"/>
    <w:rsid w:val="00ED72D3"/>
    <w:rsid w:val="00EE015E"/>
    <w:rsid w:val="00EE0285"/>
    <w:rsid w:val="00EE13D3"/>
    <w:rsid w:val="00EF0798"/>
    <w:rsid w:val="00EF21FA"/>
    <w:rsid w:val="00EF22EB"/>
    <w:rsid w:val="00EF2544"/>
    <w:rsid w:val="00F02D8D"/>
    <w:rsid w:val="00F031FF"/>
    <w:rsid w:val="00F0386C"/>
    <w:rsid w:val="00F05055"/>
    <w:rsid w:val="00F065D9"/>
    <w:rsid w:val="00F10319"/>
    <w:rsid w:val="00F105FB"/>
    <w:rsid w:val="00F20705"/>
    <w:rsid w:val="00F208A3"/>
    <w:rsid w:val="00F20C36"/>
    <w:rsid w:val="00F233CC"/>
    <w:rsid w:val="00F30B06"/>
    <w:rsid w:val="00F31042"/>
    <w:rsid w:val="00F33E67"/>
    <w:rsid w:val="00F37519"/>
    <w:rsid w:val="00F40516"/>
    <w:rsid w:val="00F421B6"/>
    <w:rsid w:val="00F43623"/>
    <w:rsid w:val="00F444E5"/>
    <w:rsid w:val="00F45D1F"/>
    <w:rsid w:val="00F46A0D"/>
    <w:rsid w:val="00F46F2C"/>
    <w:rsid w:val="00F5669D"/>
    <w:rsid w:val="00F568CA"/>
    <w:rsid w:val="00F60AC9"/>
    <w:rsid w:val="00F64C79"/>
    <w:rsid w:val="00F6610B"/>
    <w:rsid w:val="00F6787C"/>
    <w:rsid w:val="00F71548"/>
    <w:rsid w:val="00F74C2C"/>
    <w:rsid w:val="00F7556C"/>
    <w:rsid w:val="00F77D65"/>
    <w:rsid w:val="00F80125"/>
    <w:rsid w:val="00F86B7F"/>
    <w:rsid w:val="00F939E4"/>
    <w:rsid w:val="00F93FED"/>
    <w:rsid w:val="00F94B3C"/>
    <w:rsid w:val="00F9774F"/>
    <w:rsid w:val="00FA0E09"/>
    <w:rsid w:val="00FA257A"/>
    <w:rsid w:val="00FA32EB"/>
    <w:rsid w:val="00FB1A1C"/>
    <w:rsid w:val="00FB39EF"/>
    <w:rsid w:val="00FB3FE2"/>
    <w:rsid w:val="00FB5457"/>
    <w:rsid w:val="00FB558B"/>
    <w:rsid w:val="00FB6CED"/>
    <w:rsid w:val="00FC55C7"/>
    <w:rsid w:val="00FC6905"/>
    <w:rsid w:val="00FD0417"/>
    <w:rsid w:val="00FD15F0"/>
    <w:rsid w:val="00FD638C"/>
    <w:rsid w:val="00FD79C9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F8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819B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819B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26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16</Pages>
  <Words>3896</Words>
  <Characters>22210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dc:description/>
  <cp:lastModifiedBy> </cp:lastModifiedBy>
  <cp:revision>2</cp:revision>
  <cp:lastPrinted>2018-02-04T21:53:00Z</cp:lastPrinted>
  <dcterms:created xsi:type="dcterms:W3CDTF">2018-02-20T03:52:00Z</dcterms:created>
  <dcterms:modified xsi:type="dcterms:W3CDTF">2018-02-20T03:52:00Z</dcterms:modified>
</cp:coreProperties>
</file>