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870" w:rsidRPr="009A65D9" w:rsidRDefault="00CC5870" w:rsidP="009A65D9">
      <w:pPr>
        <w:widowControl/>
        <w:jc w:val="center"/>
        <w:rPr>
          <w:rFonts w:eastAsia="標楷體"/>
          <w:b/>
          <w:color w:val="FF0000"/>
          <w:sz w:val="22"/>
        </w:rPr>
      </w:pPr>
      <w:r w:rsidRPr="00EB028A">
        <w:rPr>
          <w:rFonts w:eastAsia="標楷體"/>
          <w:b/>
          <w:color w:val="FF0000"/>
          <w:sz w:val="22"/>
        </w:rPr>
        <w:t>104</w:t>
      </w:r>
      <w:r w:rsidRPr="00EB028A">
        <w:rPr>
          <w:rFonts w:eastAsia="標楷體" w:hint="eastAsia"/>
          <w:b/>
          <w:color w:val="FF0000"/>
          <w:sz w:val="22"/>
        </w:rPr>
        <w:t>學年度國民中學</w:t>
      </w:r>
      <w:r w:rsidRPr="00EB028A">
        <w:rPr>
          <w:rFonts w:eastAsia="標楷體"/>
          <w:b/>
          <w:color w:val="FF0000"/>
          <w:sz w:val="22"/>
        </w:rPr>
        <w:t>4</w:t>
      </w:r>
      <w:r w:rsidRPr="00EB028A">
        <w:rPr>
          <w:rFonts w:eastAsia="標楷體" w:hint="eastAsia"/>
          <w:b/>
          <w:color w:val="FF0000"/>
          <w:sz w:val="22"/>
        </w:rPr>
        <w:t>月循環菜單（</w:t>
      </w:r>
      <w:r w:rsidRPr="00F77039">
        <w:rPr>
          <w:rFonts w:eastAsia="標楷體" w:hint="eastAsia"/>
          <w:b/>
          <w:color w:val="FF0000"/>
          <w:sz w:val="22"/>
        </w:rPr>
        <w:t>馨儂</w:t>
      </w:r>
      <w:r w:rsidRPr="00EB028A">
        <w:rPr>
          <w:rFonts w:eastAsia="標楷體" w:hint="eastAsia"/>
          <w:b/>
          <w:color w:val="FF0000"/>
          <w:sz w:val="22"/>
        </w:rPr>
        <w:t>）</w:t>
      </w:r>
      <w:r w:rsidRPr="009A65D9">
        <w:rPr>
          <w:rFonts w:eastAsia="標楷體"/>
          <w:b/>
          <w:color w:val="FF0000"/>
          <w:sz w:val="22"/>
        </w:rPr>
        <w:t xml:space="preserve"> </w:t>
      </w: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4"/>
        <w:gridCol w:w="377"/>
        <w:gridCol w:w="396"/>
        <w:gridCol w:w="719"/>
        <w:gridCol w:w="857"/>
        <w:gridCol w:w="945"/>
        <w:gridCol w:w="1438"/>
        <w:gridCol w:w="829"/>
        <w:gridCol w:w="1812"/>
        <w:gridCol w:w="842"/>
        <w:gridCol w:w="1470"/>
        <w:gridCol w:w="568"/>
        <w:gridCol w:w="961"/>
        <w:gridCol w:w="1379"/>
        <w:gridCol w:w="424"/>
        <w:gridCol w:w="424"/>
        <w:gridCol w:w="471"/>
        <w:gridCol w:w="518"/>
        <w:gridCol w:w="427"/>
        <w:gridCol w:w="430"/>
      </w:tblGrid>
      <w:tr w:rsidR="00CC5870" w:rsidRPr="003917F5" w:rsidTr="003917F5">
        <w:trPr>
          <w:trHeight w:val="485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日期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星期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循環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主食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主食食材明細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主菜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主菜食材明細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副菜一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副菜一食材明細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副菜二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副菜二食材明細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湯品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湯品食材明細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全榖根莖類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蔬菜類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豆魚肉蛋類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油脂堅果種子類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熱量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水果</w:t>
            </w:r>
          </w:p>
        </w:tc>
      </w:tr>
      <w:tr w:rsidR="00CC5870" w:rsidRPr="003917F5" w:rsidTr="003917F5">
        <w:trPr>
          <w:trHeight w:val="363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K5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pacing w:line="240" w:lineRule="atLeast"/>
              <w:ind w:leftChars="-50" w:left="-12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F77039">
            <w:pPr>
              <w:snapToGrid w:val="0"/>
              <w:spacing w:beforeLines="10" w:afterLines="10" w:line="240" w:lineRule="atLeast"/>
              <w:ind w:leftChars="-50" w:left="-120" w:rightChars="-73" w:right="-175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蘑菇燜雞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伍彩雪蓮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雪蓮子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青豆仁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螞蟻上樹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冬粉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珍菇時蔬湯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6.4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2.1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2.4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2.4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793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CC5870" w:rsidRPr="003917F5" w:rsidTr="003917F5">
        <w:trPr>
          <w:trHeight w:val="360"/>
        </w:trPr>
        <w:tc>
          <w:tcPr>
            <w:tcW w:w="132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4/6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麥仁飯</w:t>
            </w:r>
          </w:p>
        </w:tc>
        <w:tc>
          <w:tcPr>
            <w:tcW w:w="273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麥仁</w:t>
            </w:r>
          </w:p>
        </w:tc>
        <w:tc>
          <w:tcPr>
            <w:tcW w:w="301" w:type="pct"/>
            <w:shd w:val="clear" w:color="auto" w:fill="E1FFE1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白玉燒肉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茄汁蔥蛋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蕃茄醬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芹香豆干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綠豆湯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綠豆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866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CC5870" w:rsidRPr="003917F5" w:rsidTr="003917F5">
        <w:trPr>
          <w:trHeight w:val="486"/>
        </w:trPr>
        <w:tc>
          <w:tcPr>
            <w:tcW w:w="132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4/7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特餐</w:t>
            </w:r>
          </w:p>
        </w:tc>
        <w:tc>
          <w:tcPr>
            <w:tcW w:w="273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shd w:val="clear" w:color="auto" w:fill="FFCCFF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椒鹽魚柳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魚柳條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拌飯配料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肉片瓜香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針菇羹湯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6.1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2.4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792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CC5870" w:rsidRPr="003917F5" w:rsidTr="003917F5">
        <w:trPr>
          <w:trHeight w:val="350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4/8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L5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炒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香拌海絲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海根絲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季豆三絲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季節豆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四神湯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四神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肉角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2.7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785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CC5870" w:rsidRPr="003917F5" w:rsidTr="003917F5">
        <w:trPr>
          <w:trHeight w:val="279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4/11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M1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時瓜燒肉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玉米三色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玉米粒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三色豆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粉絲煲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九層塔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味噌湯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海芽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822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CC5870" w:rsidRPr="003917F5" w:rsidTr="003917F5">
        <w:trPr>
          <w:trHeight w:val="289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4/12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M2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77" w:rightChars="-50" w:right="-120" w:hangingChars="31" w:hanging="43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美味大雞腿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大骨腿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咖哩洋芋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咖哩粉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絞肉雙仁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養生菇湯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鮮菇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6.2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2.4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</w:tr>
      <w:tr w:rsidR="00CC5870" w:rsidRPr="003917F5" w:rsidTr="003917F5">
        <w:trPr>
          <w:trHeight w:val="486"/>
        </w:trPr>
        <w:tc>
          <w:tcPr>
            <w:tcW w:w="132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4/13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紫米飯</w:t>
            </w:r>
          </w:p>
        </w:tc>
        <w:tc>
          <w:tcPr>
            <w:tcW w:w="273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45" w:right="-108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紫米</w:t>
            </w:r>
          </w:p>
        </w:tc>
        <w:tc>
          <w:tcPr>
            <w:tcW w:w="301" w:type="pct"/>
            <w:shd w:val="clear" w:color="auto" w:fill="E1FFE1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京醬絞肉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刈薯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甜麵醬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回鍋豆干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青椒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酸菜肉末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酸菜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CC5870" w:rsidRPr="003917F5" w:rsidRDefault="00CC5870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仙草蜜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仙草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2.2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CC5870" w:rsidRPr="003917F5" w:rsidTr="003917F5">
        <w:trPr>
          <w:trHeight w:val="319"/>
        </w:trPr>
        <w:tc>
          <w:tcPr>
            <w:tcW w:w="132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4/14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M4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炊粉特餐</w:t>
            </w:r>
          </w:p>
        </w:tc>
        <w:tc>
          <w:tcPr>
            <w:tcW w:w="273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濕炊粉</w:t>
            </w:r>
          </w:p>
        </w:tc>
        <w:tc>
          <w:tcPr>
            <w:tcW w:w="301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柳葉魚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柳葉魚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炊粉拌料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eastAsia="標楷體" w:hint="eastAsia"/>
                <w:sz w:val="14"/>
                <w:szCs w:val="14"/>
              </w:rPr>
              <w:t>高麗菜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絞肉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红蘿蔔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乾香菇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油蔥酥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包餡包子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包子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肉絲羹湯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1.7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3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808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CC5870" w:rsidRPr="003917F5" w:rsidTr="003917F5">
        <w:trPr>
          <w:trHeight w:val="365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4/15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M5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洋蔥肉絲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鮮菇豆腐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鮮菇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海絲豆芽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海絲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豆芽菜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健康瓜湯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大骨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5.5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2.3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747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CC5870" w:rsidRPr="003917F5" w:rsidTr="003917F5">
        <w:trPr>
          <w:trHeight w:val="359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4/18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N1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香菇肉燥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4" w:hangingChars="67" w:hanging="94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豆薯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西滷菜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醬拌干條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豆干片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韭菜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紫菜蛋花湯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乾紫菜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2.7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753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</w:p>
        </w:tc>
      </w:tr>
      <w:tr w:rsidR="00CC5870" w:rsidRPr="003917F5" w:rsidTr="00144472">
        <w:trPr>
          <w:trHeight w:val="361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4/19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N2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醬爆雞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魚香凍腐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凍豆腐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芹香肉絲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薑絲冬瓜湯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5.5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750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CC5870" w:rsidRPr="003917F5" w:rsidTr="00144472">
        <w:trPr>
          <w:trHeight w:val="342"/>
        </w:trPr>
        <w:tc>
          <w:tcPr>
            <w:tcW w:w="132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4/20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燕麥飯</w:t>
            </w:r>
          </w:p>
        </w:tc>
        <w:tc>
          <w:tcPr>
            <w:tcW w:w="273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燕麥</w:t>
            </w:r>
          </w:p>
        </w:tc>
        <w:tc>
          <w:tcPr>
            <w:tcW w:w="301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蕃茄炒蛋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蕃茄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銀蘿肉丁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竹筍肉絲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CC5870" w:rsidRPr="003917F5" w:rsidRDefault="00CC5870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麥仁湯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麥仁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冬瓜糖磚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852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</w:tr>
      <w:tr w:rsidR="00CC5870" w:rsidRPr="003917F5" w:rsidTr="003917F5">
        <w:trPr>
          <w:trHeight w:val="265"/>
        </w:trPr>
        <w:tc>
          <w:tcPr>
            <w:tcW w:w="132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4/21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拌飯特餐</w:t>
            </w:r>
          </w:p>
        </w:tc>
        <w:tc>
          <w:tcPr>
            <w:tcW w:w="273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魚排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魚排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拌飯配料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乾香菇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泡菜燒肉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泡菜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時蔬肉絲湯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2.2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3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777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CC5870" w:rsidRPr="003917F5" w:rsidTr="003917F5">
        <w:trPr>
          <w:trHeight w:val="273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4/22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N5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條瓜燒雞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條瓜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香拌季豆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季節豆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香菇絲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馬仁絞肉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味噌豆腐湯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海帶芽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6.1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CC5870" w:rsidRPr="003917F5" w:rsidTr="003917F5">
        <w:trPr>
          <w:trHeight w:val="363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4/25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O1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打拋豬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九層塔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沙茶寬粉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粉皮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參鮮豆腐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毛豆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蕃茄蛋花湯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6.5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1.4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804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CC5870" w:rsidRPr="003917F5" w:rsidTr="003917F5">
        <w:trPr>
          <w:trHeight w:val="487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4/26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O2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美味翅小腿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翅小腿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海結蔬煮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海帶結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時瓜肉片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三絲湯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榨菜絲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5.6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4.4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862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CC5870" w:rsidRPr="003917F5" w:rsidTr="003917F5">
        <w:trPr>
          <w:trHeight w:val="416"/>
        </w:trPr>
        <w:tc>
          <w:tcPr>
            <w:tcW w:w="132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>4/27</w:t>
            </w:r>
          </w:p>
        </w:tc>
        <w:tc>
          <w:tcPr>
            <w:tcW w:w="120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color w:val="000000"/>
                <w:sz w:val="14"/>
                <w:szCs w:val="14"/>
              </w:rPr>
              <w:t>O3</w:t>
            </w:r>
          </w:p>
        </w:tc>
        <w:tc>
          <w:tcPr>
            <w:tcW w:w="229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273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黑芝麻</w:t>
            </w:r>
          </w:p>
        </w:tc>
        <w:tc>
          <w:tcPr>
            <w:tcW w:w="301" w:type="pct"/>
            <w:shd w:val="clear" w:color="auto" w:fill="EAF1DD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咖哩肉丁</w:t>
            </w:r>
          </w:p>
        </w:tc>
        <w:tc>
          <w:tcPr>
            <w:tcW w:w="458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小肉丁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红蘿蔔</w:t>
            </w:r>
          </w:p>
        </w:tc>
        <w:tc>
          <w:tcPr>
            <w:tcW w:w="264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什錦炒蛋</w:t>
            </w:r>
          </w:p>
        </w:tc>
        <w:tc>
          <w:tcPr>
            <w:tcW w:w="577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韭菜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木耳絲</w:t>
            </w:r>
          </w:p>
        </w:tc>
        <w:tc>
          <w:tcPr>
            <w:tcW w:w="268" w:type="pct"/>
            <w:shd w:val="clear" w:color="auto" w:fill="EAF1DD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香燒海根</w:t>
            </w:r>
          </w:p>
        </w:tc>
        <w:tc>
          <w:tcPr>
            <w:tcW w:w="468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海根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</w:t>
            </w:r>
          </w:p>
        </w:tc>
        <w:tc>
          <w:tcPr>
            <w:tcW w:w="181" w:type="pct"/>
            <w:shd w:val="clear" w:color="auto" w:fill="EAF1DD"/>
            <w:vAlign w:val="center"/>
          </w:tcPr>
          <w:p w:rsidR="00CC5870" w:rsidRPr="003917F5" w:rsidRDefault="00CC5870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AF1DD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枸杞銀耳湯</w:t>
            </w:r>
          </w:p>
        </w:tc>
        <w:tc>
          <w:tcPr>
            <w:tcW w:w="439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濕白木耳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</w:t>
            </w:r>
          </w:p>
        </w:tc>
        <w:tc>
          <w:tcPr>
            <w:tcW w:w="135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6.8</w:t>
            </w:r>
          </w:p>
        </w:tc>
        <w:tc>
          <w:tcPr>
            <w:tcW w:w="135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846</w:t>
            </w:r>
          </w:p>
        </w:tc>
        <w:tc>
          <w:tcPr>
            <w:tcW w:w="137" w:type="pct"/>
            <w:shd w:val="clear" w:color="auto" w:fill="EAF1DD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</w:p>
        </w:tc>
      </w:tr>
      <w:tr w:rsidR="00CC5870" w:rsidRPr="003917F5" w:rsidTr="003917F5">
        <w:trPr>
          <w:trHeight w:val="402"/>
        </w:trPr>
        <w:tc>
          <w:tcPr>
            <w:tcW w:w="132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4/28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  <w:highlight w:val="cyan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  <w:highlight w:val="cyan"/>
              </w:rPr>
              <w:t>義式特餐</w:t>
            </w:r>
          </w:p>
        </w:tc>
        <w:tc>
          <w:tcPr>
            <w:tcW w:w="273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45" w:left="-108" w:rightChars="-50" w:right="-120"/>
              <w:jc w:val="center"/>
              <w:rPr>
                <w:rFonts w:ascii="標楷體" w:eastAsia="標楷體" w:hAnsi="標楷體"/>
                <w:sz w:val="14"/>
                <w:szCs w:val="14"/>
                <w:highlight w:val="cyan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  <w:highlight w:val="cyan"/>
              </w:rPr>
              <w:t>濕麵條</w:t>
            </w:r>
          </w:p>
        </w:tc>
        <w:tc>
          <w:tcPr>
            <w:tcW w:w="301" w:type="pct"/>
            <w:shd w:val="clear" w:color="auto" w:fill="FFCCFF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香酥魚丁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魚丁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義大利肉醬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蕃茄醬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小餐包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小餐包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鄉村濃湯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玉米粒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三色丁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7.3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856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CC5870" w:rsidRPr="003917F5" w:rsidTr="003917F5">
        <w:trPr>
          <w:trHeight w:val="402"/>
        </w:trPr>
        <w:tc>
          <w:tcPr>
            <w:tcW w:w="132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4/29</w:t>
            </w:r>
          </w:p>
        </w:tc>
        <w:tc>
          <w:tcPr>
            <w:tcW w:w="120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O5</w:t>
            </w:r>
          </w:p>
        </w:tc>
        <w:tc>
          <w:tcPr>
            <w:tcW w:w="229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73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77" w:rightChars="-50" w:right="-120" w:hangingChars="31" w:hanging="43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01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黑椒肉柳</w:t>
            </w:r>
          </w:p>
        </w:tc>
        <w:tc>
          <w:tcPr>
            <w:tcW w:w="45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豬柳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黑胡椒</w:t>
            </w:r>
          </w:p>
        </w:tc>
        <w:tc>
          <w:tcPr>
            <w:tcW w:w="264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雪蓮瓜片</w:t>
            </w:r>
          </w:p>
        </w:tc>
        <w:tc>
          <w:tcPr>
            <w:tcW w:w="577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雪蓮子</w:t>
            </w:r>
          </w:p>
        </w:tc>
        <w:tc>
          <w:tcPr>
            <w:tcW w:w="268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芹香豆干</w:t>
            </w:r>
          </w:p>
        </w:tc>
        <w:tc>
          <w:tcPr>
            <w:tcW w:w="468" w:type="pct"/>
            <w:vAlign w:val="center"/>
          </w:tcPr>
          <w:p w:rsidR="00CC5870" w:rsidRPr="003917F5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81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白玉雞湯</w:t>
            </w:r>
          </w:p>
        </w:tc>
        <w:tc>
          <w:tcPr>
            <w:tcW w:w="439" w:type="pct"/>
            <w:vAlign w:val="center"/>
          </w:tcPr>
          <w:p w:rsidR="00CC5870" w:rsidRPr="003917F5" w:rsidRDefault="00CC5870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5.6</w:t>
            </w:r>
          </w:p>
        </w:tc>
        <w:tc>
          <w:tcPr>
            <w:tcW w:w="13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2.3</w:t>
            </w:r>
          </w:p>
        </w:tc>
        <w:tc>
          <w:tcPr>
            <w:tcW w:w="150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CC5870" w:rsidRPr="003917F5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763</w:t>
            </w:r>
          </w:p>
        </w:tc>
        <w:tc>
          <w:tcPr>
            <w:tcW w:w="137" w:type="pct"/>
            <w:vAlign w:val="center"/>
          </w:tcPr>
          <w:p w:rsidR="00CC5870" w:rsidRPr="003917F5" w:rsidRDefault="00CC5870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</w:tbl>
    <w:p w:rsidR="00CC5870" w:rsidRDefault="00CC5870" w:rsidP="009A65D9">
      <w:pPr>
        <w:rPr>
          <w:color w:val="FF0000"/>
          <w:sz w:val="16"/>
          <w:szCs w:val="16"/>
        </w:rPr>
      </w:pPr>
      <w:r w:rsidRPr="00150F7B">
        <w:rPr>
          <w:rFonts w:hint="eastAsia"/>
          <w:color w:val="FF0000"/>
          <w:sz w:val="16"/>
          <w:szCs w:val="16"/>
        </w:rPr>
        <w:t>說明：</w:t>
      </w:r>
      <w:r w:rsidRPr="00150F7B">
        <w:rPr>
          <w:color w:val="FF0000"/>
          <w:sz w:val="16"/>
          <w:szCs w:val="16"/>
        </w:rPr>
        <w:t>1</w:t>
      </w:r>
      <w:r>
        <w:rPr>
          <w:color w:val="FF0000"/>
          <w:sz w:val="16"/>
          <w:szCs w:val="16"/>
        </w:rPr>
        <w:t>.</w:t>
      </w:r>
      <w:r>
        <w:rPr>
          <w:rFonts w:hint="eastAsia"/>
          <w:color w:val="FF0000"/>
          <w:sz w:val="16"/>
          <w:szCs w:val="16"/>
        </w:rPr>
        <w:t>為符合每個月第二星期供應大雞腿，故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4"/>
          <w:attr w:name="Year" w:val="2016"/>
        </w:smartTagPr>
        <w:r>
          <w:rPr>
            <w:color w:val="FF0000"/>
            <w:sz w:val="16"/>
            <w:szCs w:val="16"/>
          </w:rPr>
          <w:t>4</w:t>
        </w:r>
        <w:r>
          <w:rPr>
            <w:rFonts w:hint="eastAsia"/>
            <w:color w:val="FF0000"/>
            <w:sz w:val="16"/>
            <w:szCs w:val="16"/>
          </w:rPr>
          <w:t>月</w:t>
        </w:r>
        <w:r>
          <w:rPr>
            <w:color w:val="FF0000"/>
            <w:sz w:val="16"/>
            <w:szCs w:val="16"/>
          </w:rPr>
          <w:t>12</w:t>
        </w:r>
        <w:r>
          <w:rPr>
            <w:rFonts w:hint="eastAsia"/>
            <w:color w:val="FF0000"/>
            <w:sz w:val="16"/>
            <w:szCs w:val="16"/>
          </w:rPr>
          <w:t>日</w:t>
        </w:r>
      </w:smartTag>
      <w:r>
        <w:rPr>
          <w:rFonts w:hint="eastAsia"/>
          <w:color w:val="FF0000"/>
          <w:sz w:val="16"/>
          <w:szCs w:val="16"/>
        </w:rPr>
        <w:t>更改為大雞腿，因本次循環菜單遇上兩次翅小腿，故原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4"/>
          <w:attr w:name="Year" w:val="2016"/>
        </w:smartTagPr>
        <w:r>
          <w:rPr>
            <w:color w:val="FF0000"/>
            <w:sz w:val="16"/>
            <w:szCs w:val="16"/>
          </w:rPr>
          <w:t>4</w:t>
        </w:r>
        <w:r>
          <w:rPr>
            <w:rFonts w:hint="eastAsia"/>
            <w:color w:val="FF0000"/>
            <w:sz w:val="16"/>
            <w:szCs w:val="16"/>
          </w:rPr>
          <w:t>月</w:t>
        </w:r>
        <w:r>
          <w:rPr>
            <w:color w:val="FF0000"/>
            <w:sz w:val="16"/>
            <w:szCs w:val="16"/>
          </w:rPr>
          <w:t>19</w:t>
        </w:r>
        <w:r>
          <w:rPr>
            <w:rFonts w:hint="eastAsia"/>
            <w:color w:val="FF0000"/>
            <w:sz w:val="16"/>
            <w:szCs w:val="16"/>
          </w:rPr>
          <w:t>日</w:t>
        </w:r>
      </w:smartTag>
      <w:r>
        <w:rPr>
          <w:rFonts w:hint="eastAsia"/>
          <w:color w:val="FF0000"/>
          <w:sz w:val="16"/>
          <w:szCs w:val="16"/>
        </w:rPr>
        <w:t>供應</w:t>
      </w:r>
      <w:r w:rsidRPr="00EF6B50">
        <w:rPr>
          <w:rFonts w:hint="eastAsia"/>
          <w:color w:val="FF0000"/>
          <w:sz w:val="16"/>
          <w:szCs w:val="16"/>
        </w:rPr>
        <w:t>醬爆雞</w:t>
      </w:r>
      <w:r>
        <w:rPr>
          <w:rFonts w:hint="eastAsia"/>
          <w:color w:val="FF0000"/>
          <w:sz w:val="16"/>
          <w:szCs w:val="16"/>
        </w:rPr>
        <w:t>。</w:t>
      </w:r>
    </w:p>
    <w:p w:rsidR="00CC5870" w:rsidRDefault="00CC5870" w:rsidP="009A65D9">
      <w:pPr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  <w:t xml:space="preserve">      2.</w:t>
      </w:r>
      <w:r>
        <w:rPr>
          <w:rFonts w:hint="eastAsia"/>
          <w:color w:val="FF0000"/>
          <w:sz w:val="16"/>
          <w:szCs w:val="16"/>
        </w:rPr>
        <w:t>椒鹽魚柳與箱酥魚條相識度高，故原</w:t>
      </w:r>
      <w:r>
        <w:rPr>
          <w:color w:val="FF0000"/>
          <w:sz w:val="16"/>
          <w:szCs w:val="16"/>
        </w:rPr>
        <w:t>N4</w:t>
      </w:r>
      <w:r>
        <w:rPr>
          <w:rFonts w:hint="eastAsia"/>
          <w:color w:val="FF0000"/>
          <w:sz w:val="16"/>
          <w:szCs w:val="16"/>
        </w:rPr>
        <w:t>香酥魚條更改為魚排，本次循環出現兩次柳葉魚故</w:t>
      </w:r>
      <w:r>
        <w:rPr>
          <w:color w:val="FF0000"/>
          <w:sz w:val="16"/>
          <w:szCs w:val="16"/>
        </w:rPr>
        <w:t>O4</w:t>
      </w:r>
      <w:r>
        <w:rPr>
          <w:rFonts w:hint="eastAsia"/>
          <w:color w:val="FF0000"/>
          <w:sz w:val="16"/>
          <w:szCs w:val="16"/>
        </w:rPr>
        <w:t>柳葉魚更改為香酥魚丁。</w:t>
      </w:r>
    </w:p>
    <w:p w:rsidR="00CC5870" w:rsidRPr="00FE6C94" w:rsidRDefault="00CC5870" w:rsidP="00FE6C94">
      <w:pPr>
        <w:widowControl/>
        <w:rPr>
          <w:rFonts w:ascii="Times New Roman" w:eastAsia="標楷體" w:hAnsi="Times New Roman"/>
          <w:b/>
          <w:color w:val="FF0000"/>
          <w:szCs w:val="24"/>
        </w:rPr>
      </w:pPr>
      <w:r w:rsidRPr="00FE6C94">
        <w:rPr>
          <w:rFonts w:ascii="Times New Roman" w:eastAsia="標楷體" w:hAnsi="Times New Roman"/>
          <w:b/>
          <w:color w:val="FF0000"/>
          <w:szCs w:val="24"/>
        </w:rPr>
        <w:t>K</w:t>
      </w:r>
      <w:r w:rsidRPr="00FE6C94">
        <w:rPr>
          <w:rFonts w:ascii="Times New Roman" w:eastAsia="標楷體" w:hAnsi="Times New Roman" w:hint="eastAsia"/>
          <w:b/>
          <w:color w:val="FF0000"/>
          <w:szCs w:val="24"/>
        </w:rPr>
        <w:t>組食材明細</w:t>
      </w:r>
      <w:r w:rsidRPr="00FE6C94">
        <w:rPr>
          <w:rFonts w:ascii="Times New Roman" w:eastAsia="標楷體" w:hAnsi="Times New Roman" w:hint="eastAsia"/>
          <w:szCs w:val="24"/>
        </w:rPr>
        <w:t>（食材重量以</w:t>
      </w:r>
      <w:r w:rsidRPr="00FE6C94">
        <w:rPr>
          <w:rFonts w:ascii="Times New Roman" w:eastAsia="標楷體" w:hAnsi="Times New Roman"/>
          <w:szCs w:val="24"/>
        </w:rPr>
        <w:t>100</w:t>
      </w:r>
      <w:r w:rsidRPr="00FE6C94">
        <w:rPr>
          <w:rFonts w:ascii="Times New Roman" w:eastAsia="標楷體" w:hAnsi="Times New Roman" w:hint="eastAsia"/>
          <w:szCs w:val="24"/>
        </w:rPr>
        <w:t>人份計量，營養分析以個人計量）</w:t>
      </w:r>
      <w:r w:rsidRPr="00FE6C94">
        <w:rPr>
          <w:rFonts w:ascii="Times New Roman" w:eastAsia="標楷體" w:hAnsi="Times New Roman"/>
          <w:szCs w:val="24"/>
        </w:rPr>
        <w:t xml:space="preserve">                              </w:t>
      </w:r>
      <w:r w:rsidRPr="00FE6C94">
        <w:rPr>
          <w:rFonts w:ascii="標楷體" w:eastAsia="標楷體" w:hAnsi="標楷體" w:hint="eastAsia"/>
          <w:bCs/>
          <w:szCs w:val="24"/>
        </w:rPr>
        <w:t>其中生雞丁為包含</w:t>
      </w:r>
      <w:r w:rsidRPr="00FE6C94">
        <w:rPr>
          <w:rFonts w:ascii="標楷體" w:eastAsia="標楷體" w:hAnsi="標楷體"/>
          <w:bCs/>
          <w:szCs w:val="24"/>
        </w:rPr>
        <w:t>23%</w:t>
      </w:r>
      <w:r w:rsidRPr="00FE6C94">
        <w:rPr>
          <w:rFonts w:ascii="標楷體" w:eastAsia="標楷體" w:hAnsi="標楷體" w:hint="eastAsia"/>
          <w:bCs/>
          <w:szCs w:val="24"/>
        </w:rPr>
        <w:t>骨頭之採購量</w:t>
      </w:r>
    </w:p>
    <w:p w:rsidR="00CC5870" w:rsidRPr="00FE6C94" w:rsidRDefault="00CC5870" w:rsidP="00FE6C94">
      <w:pPr>
        <w:snapToGrid w:val="0"/>
        <w:rPr>
          <w:rFonts w:ascii="標楷體" w:eastAsia="標楷體" w:hAnsi="標楷體"/>
          <w:szCs w:val="24"/>
        </w:rPr>
      </w:pPr>
      <w:r w:rsidRPr="00FE6C94">
        <w:rPr>
          <w:rFonts w:ascii="Times New Roman" w:eastAsia="標楷體" w:hAnsi="Times New Roman" w:hint="eastAsia"/>
          <w:szCs w:val="24"/>
        </w:rPr>
        <w:t>每週四供應特餐，當日主食及副菜一得混搭供應，國中</w:t>
      </w:r>
      <w:r w:rsidRPr="00FE6C94">
        <w:rPr>
          <w:rFonts w:ascii="Times New Roman" w:eastAsia="標楷體" w:hAnsi="Times New Roman"/>
          <w:szCs w:val="24"/>
        </w:rPr>
        <w:t>:3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湯，國小</w:t>
      </w:r>
      <w:r w:rsidRPr="00FE6C94">
        <w:rPr>
          <w:rFonts w:ascii="Times New Roman" w:eastAsia="標楷體" w:hAnsi="Times New Roman"/>
          <w:szCs w:val="24"/>
        </w:rPr>
        <w:t>:2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0"/>
        <w:gridCol w:w="438"/>
        <w:gridCol w:w="1606"/>
        <w:gridCol w:w="501"/>
        <w:gridCol w:w="1836"/>
        <w:gridCol w:w="552"/>
        <w:gridCol w:w="1784"/>
        <w:gridCol w:w="584"/>
        <w:gridCol w:w="1899"/>
        <w:gridCol w:w="584"/>
        <w:gridCol w:w="448"/>
        <w:gridCol w:w="1742"/>
        <w:gridCol w:w="584"/>
        <w:gridCol w:w="438"/>
        <w:gridCol w:w="584"/>
        <w:gridCol w:w="553"/>
        <w:gridCol w:w="615"/>
      </w:tblGrid>
      <w:tr w:rsidR="00CC5870" w:rsidRPr="00FE6C94" w:rsidTr="00AB29BF">
        <w:trPr>
          <w:trHeight w:val="629"/>
        </w:trPr>
        <w:tc>
          <w:tcPr>
            <w:tcW w:w="550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循環</w:t>
            </w:r>
          </w:p>
        </w:tc>
        <w:tc>
          <w:tcPr>
            <w:tcW w:w="2044" w:type="dxa"/>
            <w:gridSpan w:val="2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337" w:type="dxa"/>
            <w:gridSpan w:val="2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336" w:type="dxa"/>
            <w:gridSpan w:val="2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83" w:type="dxa"/>
            <w:gridSpan w:val="2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90" w:type="dxa"/>
            <w:gridSpan w:val="2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38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53" w:type="dxa"/>
            <w:vAlign w:val="center"/>
          </w:tcPr>
          <w:p w:rsidR="00CC5870" w:rsidRPr="00FE6C94" w:rsidRDefault="00CC5870" w:rsidP="00FE6C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615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FE6C94" w:rsidTr="00AB29BF">
        <w:trPr>
          <w:trHeight w:val="1576"/>
        </w:trPr>
        <w:tc>
          <w:tcPr>
            <w:tcW w:w="550" w:type="dxa"/>
            <w:vAlign w:val="center"/>
          </w:tcPr>
          <w:p w:rsidR="00CC5870" w:rsidRPr="00FE6C94" w:rsidRDefault="00CC587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</w:tcPr>
          <w:p w:rsidR="00CC5870" w:rsidRPr="00FE6C94" w:rsidRDefault="00CC5870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CC5870" w:rsidRPr="00FE6C94" w:rsidTr="00AB29BF">
        <w:trPr>
          <w:trHeight w:val="1576"/>
        </w:trPr>
        <w:tc>
          <w:tcPr>
            <w:tcW w:w="550" w:type="dxa"/>
            <w:vAlign w:val="center"/>
          </w:tcPr>
          <w:p w:rsidR="00CC5870" w:rsidRPr="00FE6C94" w:rsidRDefault="00CC587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06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</w:tcPr>
          <w:p w:rsidR="00CC5870" w:rsidRPr="00FE6C94" w:rsidRDefault="00CC5870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</w:p>
        </w:tc>
        <w:tc>
          <w:tcPr>
            <w:tcW w:w="1742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CC5870" w:rsidRPr="00FE6C94" w:rsidTr="00AB29BF">
        <w:trPr>
          <w:trHeight w:val="1576"/>
        </w:trPr>
        <w:tc>
          <w:tcPr>
            <w:tcW w:w="550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  <w:shd w:val="clear" w:color="auto" w:fill="E1FFE1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  <w:shd w:val="clear" w:color="auto" w:fill="E1FFE1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  <w:shd w:val="clear" w:color="auto" w:fill="E1FFE1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  <w:shd w:val="clear" w:color="auto" w:fill="E1FFE1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</w:tcPr>
          <w:p w:rsidR="00CC5870" w:rsidRPr="00FE6C94" w:rsidRDefault="00CC5870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  <w:shd w:val="clear" w:color="auto" w:fill="E1FFE1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shd w:val="clear" w:color="auto" w:fill="E1FFE1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CC5870" w:rsidRPr="00FE6C94" w:rsidTr="00AB29BF">
        <w:trPr>
          <w:trHeight w:val="1576"/>
        </w:trPr>
        <w:tc>
          <w:tcPr>
            <w:tcW w:w="550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  <w:shd w:val="clear" w:color="auto" w:fill="FFEBFF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  <w:shd w:val="clear" w:color="auto" w:fill="FFEBFF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  <w:shd w:val="clear" w:color="auto" w:fill="FFEBFF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  <w:shd w:val="clear" w:color="auto" w:fill="FFEBFF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</w:tcPr>
          <w:p w:rsidR="00CC5870" w:rsidRPr="00FE6C94" w:rsidRDefault="00CC5870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  <w:shd w:val="clear" w:color="auto" w:fill="FFEBFF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38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shd w:val="clear" w:color="auto" w:fill="FFEBFF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CC5870" w:rsidRPr="00FE6C94" w:rsidTr="0037573F">
        <w:trPr>
          <w:trHeight w:val="1587"/>
        </w:trPr>
        <w:tc>
          <w:tcPr>
            <w:tcW w:w="550" w:type="dxa"/>
            <w:vAlign w:val="center"/>
          </w:tcPr>
          <w:p w:rsidR="00CC5870" w:rsidRPr="00FE6C94" w:rsidRDefault="00CC5870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/>
                <w:szCs w:val="24"/>
              </w:rPr>
              <w:t>K5</w:t>
            </w:r>
          </w:p>
        </w:tc>
        <w:tc>
          <w:tcPr>
            <w:tcW w:w="438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606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11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01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蘑菇燜雞</w:t>
            </w:r>
          </w:p>
        </w:tc>
        <w:tc>
          <w:tcPr>
            <w:tcW w:w="1836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9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2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蘑菇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52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伍彩</w:t>
            </w:r>
          </w:p>
          <w:p w:rsidR="00CC5870" w:rsidRPr="00FE6C94" w:rsidRDefault="00CC5870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雪蓮</w:t>
            </w:r>
          </w:p>
        </w:tc>
        <w:tc>
          <w:tcPr>
            <w:tcW w:w="1784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0.7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84" w:type="dxa"/>
            <w:vAlign w:val="center"/>
          </w:tcPr>
          <w:p w:rsidR="00CC5870" w:rsidRPr="00FE6C94" w:rsidRDefault="00CC5870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螞蟻上樹</w:t>
            </w:r>
          </w:p>
        </w:tc>
        <w:tc>
          <w:tcPr>
            <w:tcW w:w="1899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SourceValue" w:val="1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1.6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0.7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2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木耳絲</w:t>
            </w:r>
            <w:r w:rsidRPr="00FE6C94">
              <w:rPr>
                <w:rFonts w:ascii="標楷體" w:eastAsia="標楷體" w:hAnsi="標楷體"/>
                <w:szCs w:val="24"/>
              </w:rPr>
              <w:t>10</w:t>
            </w:r>
            <w:r w:rsidRPr="00FE6C94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84" w:type="dxa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48" w:type="dxa"/>
            <w:vAlign w:val="center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FE6C94">
              <w:rPr>
                <w:rFonts w:ascii="標楷體" w:eastAsia="標楷體" w:hAnsi="標楷體" w:hint="eastAsia"/>
                <w:bCs/>
                <w:kern w:val="0"/>
                <w:szCs w:val="24"/>
              </w:rPr>
              <w:t>珍菇時蔬湯</w:t>
            </w:r>
          </w:p>
        </w:tc>
        <w:tc>
          <w:tcPr>
            <w:tcW w:w="1742" w:type="dxa"/>
          </w:tcPr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FE6C94" w:rsidRDefault="00CC5870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6C94">
                <w:rPr>
                  <w:rFonts w:ascii="標楷體" w:eastAsia="標楷體" w:hAnsi="標楷體"/>
                  <w:szCs w:val="24"/>
                </w:rPr>
                <w:t>0.6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84" w:type="dxa"/>
            <w:vAlign w:val="center"/>
          </w:tcPr>
          <w:p w:rsidR="00CC5870" w:rsidRPr="001C47C6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6.4</w:t>
            </w:r>
          </w:p>
        </w:tc>
        <w:tc>
          <w:tcPr>
            <w:tcW w:w="438" w:type="dxa"/>
            <w:vAlign w:val="center"/>
          </w:tcPr>
          <w:p w:rsidR="00CC5870" w:rsidRPr="001C47C6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584" w:type="dxa"/>
            <w:vAlign w:val="center"/>
          </w:tcPr>
          <w:p w:rsidR="00CC5870" w:rsidRPr="001C47C6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553" w:type="dxa"/>
            <w:vAlign w:val="center"/>
          </w:tcPr>
          <w:p w:rsidR="00CC5870" w:rsidRPr="001C47C6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615" w:type="dxa"/>
            <w:vAlign w:val="center"/>
          </w:tcPr>
          <w:p w:rsidR="00CC5870" w:rsidRPr="001C47C6" w:rsidRDefault="00CC5870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793.5</w:t>
            </w:r>
          </w:p>
        </w:tc>
      </w:tr>
    </w:tbl>
    <w:p w:rsidR="00CC5870" w:rsidRDefault="00CC5870" w:rsidP="009A65D9">
      <w:pPr>
        <w:rPr>
          <w:color w:val="FF0000"/>
          <w:sz w:val="20"/>
          <w:szCs w:val="20"/>
        </w:rPr>
      </w:pPr>
    </w:p>
    <w:p w:rsidR="00CC5870" w:rsidRDefault="00CC5870" w:rsidP="009A65D9">
      <w:pPr>
        <w:rPr>
          <w:color w:val="FF0000"/>
          <w:sz w:val="20"/>
          <w:szCs w:val="20"/>
        </w:rPr>
      </w:pPr>
    </w:p>
    <w:p w:rsidR="00CC5870" w:rsidRDefault="00CC5870" w:rsidP="009A65D9">
      <w:pPr>
        <w:rPr>
          <w:color w:val="FF0000"/>
          <w:sz w:val="20"/>
          <w:szCs w:val="20"/>
        </w:rPr>
      </w:pPr>
    </w:p>
    <w:p w:rsidR="00CC5870" w:rsidRPr="001C47C6" w:rsidRDefault="00CC5870" w:rsidP="001C47C6">
      <w:pPr>
        <w:rPr>
          <w:color w:val="FF0000"/>
          <w:sz w:val="20"/>
          <w:szCs w:val="20"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L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CC5870" w:rsidRPr="001C47C6" w:rsidRDefault="00CC5870" w:rsidP="001C47C6">
      <w:pPr>
        <w:snapToGrid w:val="0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CC5870" w:rsidRPr="001C47C6" w:rsidTr="001C47C6">
        <w:tc>
          <w:tcPr>
            <w:tcW w:w="534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1C47C6" w:rsidTr="00C7074F">
        <w:trPr>
          <w:trHeight w:val="1519"/>
        </w:trPr>
        <w:tc>
          <w:tcPr>
            <w:tcW w:w="534" w:type="dxa"/>
            <w:vAlign w:val="center"/>
          </w:tcPr>
          <w:p w:rsidR="00CC5870" w:rsidRPr="001C47C6" w:rsidRDefault="00CC5870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559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78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3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843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CC5870" w:rsidRPr="001C47C6" w:rsidRDefault="00CC5870" w:rsidP="001C47C6">
            <w:pPr>
              <w:snapToGrid w:val="0"/>
              <w:spacing w:line="240" w:lineRule="exact"/>
            </w:pPr>
          </w:p>
        </w:tc>
        <w:tc>
          <w:tcPr>
            <w:tcW w:w="435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691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C5870" w:rsidRPr="001C47C6" w:rsidTr="00C7074F">
        <w:trPr>
          <w:trHeight w:val="1692"/>
        </w:trPr>
        <w:tc>
          <w:tcPr>
            <w:tcW w:w="534" w:type="dxa"/>
            <w:vAlign w:val="center"/>
          </w:tcPr>
          <w:p w:rsidR="00CC5870" w:rsidRPr="001C47C6" w:rsidRDefault="00CC5870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559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78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3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843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CC5870" w:rsidRPr="001C47C6" w:rsidRDefault="00CC5870" w:rsidP="001C47C6">
            <w:pPr>
              <w:snapToGrid w:val="0"/>
              <w:spacing w:line="240" w:lineRule="exact"/>
            </w:pPr>
          </w:p>
        </w:tc>
        <w:tc>
          <w:tcPr>
            <w:tcW w:w="435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691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C5870" w:rsidRPr="001C47C6" w:rsidTr="00827830">
        <w:tc>
          <w:tcPr>
            <w:tcW w:w="534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1559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0.4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白玉燒肉</w:t>
            </w:r>
          </w:p>
        </w:tc>
        <w:tc>
          <w:tcPr>
            <w:tcW w:w="1782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32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2.75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0.3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芹香豆干</w:t>
            </w:r>
          </w:p>
        </w:tc>
        <w:tc>
          <w:tcPr>
            <w:tcW w:w="1843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</w:smartTagPr>
              <w:r w:rsidRPr="001C47C6">
                <w:rPr>
                  <w:rFonts w:ascii="標楷體" w:eastAsia="標楷體" w:hAnsi="標楷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691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6.7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866</w:t>
            </w:r>
          </w:p>
        </w:tc>
      </w:tr>
      <w:tr w:rsidR="00CC5870" w:rsidRPr="001C47C6" w:rsidTr="00144472">
        <w:tc>
          <w:tcPr>
            <w:tcW w:w="534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拌飯</w:t>
            </w: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1782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6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732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1C47C6">
                <w:rPr>
                  <w:rFonts w:ascii="標楷體" w:eastAsia="標楷體" w:hAnsi="標楷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肉片瓜香</w:t>
            </w:r>
          </w:p>
        </w:tc>
        <w:tc>
          <w:tcPr>
            <w:tcW w:w="1843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1C47C6">
                <w:rPr>
                  <w:rFonts w:ascii="標楷體" w:eastAsia="標楷體" w:hAnsi="標楷體"/>
                  <w:szCs w:val="24"/>
                </w:rPr>
                <w:t>6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44472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1691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0.55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6.1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792</w:t>
            </w:r>
          </w:p>
        </w:tc>
      </w:tr>
      <w:tr w:rsidR="00CC5870" w:rsidRPr="001C47C6" w:rsidTr="00144472">
        <w:tc>
          <w:tcPr>
            <w:tcW w:w="534" w:type="dxa"/>
            <w:vAlign w:val="center"/>
          </w:tcPr>
          <w:p w:rsidR="00CC5870" w:rsidRPr="001C47C6" w:rsidRDefault="00CC5870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CC5870" w:rsidRPr="00144472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44472">
              <w:rPr>
                <w:rFonts w:ascii="標楷體" w:eastAsia="標楷體" w:hAnsi="標楷體" w:hint="eastAsia"/>
                <w:bCs/>
                <w:kern w:val="0"/>
                <w:szCs w:val="24"/>
              </w:rPr>
              <w:t>絞肉蒸</w:t>
            </w:r>
            <w:r w:rsidRPr="00144472">
              <w:rPr>
                <w:rFonts w:ascii="標楷體" w:eastAsia="標楷體" w:hAnsi="標楷體"/>
                <w:bCs/>
                <w:kern w:val="0"/>
                <w:szCs w:val="24"/>
              </w:rPr>
              <w:t>/</w:t>
            </w:r>
            <w:r w:rsidRPr="00144472">
              <w:rPr>
                <w:rFonts w:ascii="標楷體" w:eastAsia="標楷體" w:hAnsi="標楷體" w:hint="eastAsia"/>
                <w:bCs/>
                <w:kern w:val="0"/>
                <w:szCs w:val="24"/>
              </w:rPr>
              <w:t>炒蛋</w:t>
            </w:r>
          </w:p>
        </w:tc>
        <w:tc>
          <w:tcPr>
            <w:tcW w:w="178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5.5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3.5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蒜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3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1C47C6">
                <w:rPr>
                  <w:rFonts w:ascii="標楷體" w:eastAsia="標楷體" w:hAnsi="標楷體"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季豆三絲</w:t>
            </w:r>
          </w:p>
        </w:tc>
        <w:tc>
          <w:tcPr>
            <w:tcW w:w="1843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</w:smartTagPr>
              <w:r w:rsidRPr="001C47C6">
                <w:rPr>
                  <w:rFonts w:ascii="標楷體" w:eastAsia="標楷體" w:hAnsi="標楷體"/>
                  <w:szCs w:val="24"/>
                </w:rPr>
                <w:t>4.5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1691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0.7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785</w:t>
            </w:r>
          </w:p>
        </w:tc>
      </w:tr>
    </w:tbl>
    <w:p w:rsidR="00CC5870" w:rsidRPr="001C47C6" w:rsidRDefault="00CC5870" w:rsidP="001C47C6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M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CC5870" w:rsidRPr="001C47C6" w:rsidRDefault="00CC5870" w:rsidP="001C47C6">
      <w:pPr>
        <w:widowControl/>
        <w:rPr>
          <w:rFonts w:eastAsia="標楷體"/>
          <w:b/>
          <w:color w:val="FF0000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3"/>
        <w:gridCol w:w="393"/>
        <w:gridCol w:w="1623"/>
        <w:gridCol w:w="432"/>
        <w:gridCol w:w="1729"/>
        <w:gridCol w:w="433"/>
        <w:gridCol w:w="1729"/>
        <w:gridCol w:w="424"/>
        <w:gridCol w:w="2042"/>
        <w:gridCol w:w="541"/>
        <w:gridCol w:w="450"/>
        <w:gridCol w:w="1872"/>
        <w:gridCol w:w="576"/>
        <w:gridCol w:w="576"/>
        <w:gridCol w:w="576"/>
        <w:gridCol w:w="546"/>
        <w:gridCol w:w="463"/>
      </w:tblGrid>
      <w:tr w:rsidR="00CC5870" w:rsidRPr="001C47C6" w:rsidTr="00144472">
        <w:trPr>
          <w:trHeight w:val="604"/>
        </w:trPr>
        <w:tc>
          <w:tcPr>
            <w:tcW w:w="543" w:type="dxa"/>
            <w:vAlign w:val="center"/>
          </w:tcPr>
          <w:p w:rsidR="00CC5870" w:rsidRPr="001C47C6" w:rsidRDefault="00CC5870" w:rsidP="001C47C6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016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61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62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66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41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322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46" w:type="dxa"/>
            <w:vAlign w:val="center"/>
          </w:tcPr>
          <w:p w:rsidR="00CC5870" w:rsidRPr="001C47C6" w:rsidRDefault="00CC5870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63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1C47C6" w:rsidTr="00144472">
        <w:trPr>
          <w:trHeight w:val="1242"/>
        </w:trPr>
        <w:tc>
          <w:tcPr>
            <w:tcW w:w="543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M1</w:t>
            </w:r>
          </w:p>
        </w:tc>
        <w:tc>
          <w:tcPr>
            <w:tcW w:w="393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623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CC5870" w:rsidRPr="001C47C6" w:rsidRDefault="00CC5870" w:rsidP="001C47C6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729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33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29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4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粉絲煲</w:t>
            </w:r>
          </w:p>
        </w:tc>
        <w:tc>
          <w:tcPr>
            <w:tcW w:w="20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41" w:type="dxa"/>
          </w:tcPr>
          <w:p w:rsidR="00CC5870" w:rsidRPr="001C47C6" w:rsidRDefault="00CC5870" w:rsidP="001C47C6">
            <w:pPr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187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46" w:type="dxa"/>
            <w:vAlign w:val="center"/>
          </w:tcPr>
          <w:p w:rsidR="00CC5870" w:rsidRPr="001C47C6" w:rsidRDefault="00CC587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822</w:t>
            </w:r>
          </w:p>
        </w:tc>
      </w:tr>
      <w:tr w:rsidR="00CC5870" w:rsidRPr="001C47C6" w:rsidTr="00144472">
        <w:trPr>
          <w:trHeight w:val="1391"/>
        </w:trPr>
        <w:tc>
          <w:tcPr>
            <w:tcW w:w="543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M2</w:t>
            </w:r>
          </w:p>
        </w:tc>
        <w:tc>
          <w:tcPr>
            <w:tcW w:w="393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23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1729" w:type="dxa"/>
          </w:tcPr>
          <w:p w:rsidR="00CC5870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骨腿</w:t>
            </w:r>
            <w:r>
              <w:rPr>
                <w:rFonts w:ascii="標楷體" w:eastAsia="標楷體" w:hAnsi="標楷體"/>
                <w:szCs w:val="24"/>
              </w:rPr>
              <w:t>100</w:t>
            </w:r>
            <w:r>
              <w:rPr>
                <w:rFonts w:ascii="標楷體" w:eastAsia="標楷體" w:hAnsi="標楷體" w:hint="eastAsia"/>
                <w:szCs w:val="24"/>
              </w:rPr>
              <w:t>隻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薑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33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29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4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絞肉雙仁</w:t>
            </w:r>
          </w:p>
        </w:tc>
        <w:tc>
          <w:tcPr>
            <w:tcW w:w="20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541" w:type="dxa"/>
          </w:tcPr>
          <w:p w:rsidR="00CC5870" w:rsidRPr="001C47C6" w:rsidRDefault="00CC5870" w:rsidP="001C47C6"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1872" w:type="dxa"/>
          </w:tcPr>
          <w:p w:rsidR="00CC5870" w:rsidRPr="001C47C6" w:rsidRDefault="00CC5870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vAlign w:val="center"/>
          </w:tcPr>
          <w:p w:rsidR="00CC5870" w:rsidRPr="001C47C6" w:rsidRDefault="00CC587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  <w:tr w:rsidR="00CC5870" w:rsidRPr="001C47C6" w:rsidTr="00144472">
        <w:trPr>
          <w:trHeight w:val="1234"/>
        </w:trPr>
        <w:tc>
          <w:tcPr>
            <w:tcW w:w="543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M3</w:t>
            </w:r>
          </w:p>
        </w:tc>
        <w:tc>
          <w:tcPr>
            <w:tcW w:w="393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623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京醬絞肉</w:t>
            </w:r>
          </w:p>
        </w:tc>
        <w:tc>
          <w:tcPr>
            <w:tcW w:w="1729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甜麵醬</w:t>
            </w:r>
          </w:p>
        </w:tc>
        <w:tc>
          <w:tcPr>
            <w:tcW w:w="433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1729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4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酸菜肉末</w:t>
            </w:r>
          </w:p>
        </w:tc>
        <w:tc>
          <w:tcPr>
            <w:tcW w:w="2042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41" w:type="dxa"/>
            <w:shd w:val="clear" w:color="auto" w:fill="E1FFE1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50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872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7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7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  <w:tr w:rsidR="00CC5870" w:rsidRPr="001C47C6" w:rsidTr="00144472">
        <w:trPr>
          <w:trHeight w:val="1105"/>
        </w:trPr>
        <w:tc>
          <w:tcPr>
            <w:tcW w:w="543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M4</w:t>
            </w:r>
          </w:p>
        </w:tc>
        <w:tc>
          <w:tcPr>
            <w:tcW w:w="393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623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729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433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1729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4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2042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包子</w:t>
            </w:r>
            <w:r w:rsidRPr="001C47C6">
              <w:rPr>
                <w:rFonts w:ascii="標楷體" w:eastAsia="標楷體" w:hAnsi="標楷體" w:cs="新細明體"/>
                <w:szCs w:val="24"/>
              </w:rPr>
              <w:t>100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541" w:type="dxa"/>
            <w:shd w:val="clear" w:color="auto" w:fill="FFEBFF"/>
          </w:tcPr>
          <w:p w:rsidR="00CC5870" w:rsidRPr="001C47C6" w:rsidRDefault="00CC5870" w:rsidP="001C47C6"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872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0.7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4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63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808</w:t>
            </w:r>
          </w:p>
        </w:tc>
      </w:tr>
      <w:tr w:rsidR="00CC5870" w:rsidRPr="001C47C6" w:rsidTr="00144472">
        <w:trPr>
          <w:trHeight w:val="1663"/>
        </w:trPr>
        <w:tc>
          <w:tcPr>
            <w:tcW w:w="543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M5</w:t>
            </w:r>
          </w:p>
        </w:tc>
        <w:tc>
          <w:tcPr>
            <w:tcW w:w="393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23" w:type="dxa"/>
          </w:tcPr>
          <w:p w:rsidR="00CC5870" w:rsidRPr="001C47C6" w:rsidRDefault="00CC5870" w:rsidP="001C47C6">
            <w:pPr>
              <w:snapToGrid w:val="0"/>
              <w:ind w:leftChars="-50" w:left="-46" w:rightChars="-50" w:right="-120" w:hangingChars="31" w:hanging="74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洋蔥肉絲</w:t>
            </w:r>
          </w:p>
        </w:tc>
        <w:tc>
          <w:tcPr>
            <w:tcW w:w="1729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3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729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4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海絲豆芽</w:t>
            </w:r>
          </w:p>
        </w:tc>
        <w:tc>
          <w:tcPr>
            <w:tcW w:w="20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41" w:type="dxa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187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7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vAlign w:val="center"/>
          </w:tcPr>
          <w:p w:rsidR="00CC5870" w:rsidRPr="001C47C6" w:rsidRDefault="00CC5870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63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747</w:t>
            </w:r>
          </w:p>
        </w:tc>
      </w:tr>
    </w:tbl>
    <w:p w:rsidR="00CC5870" w:rsidRPr="001C47C6" w:rsidRDefault="00CC5870" w:rsidP="001C47C6">
      <w:pPr>
        <w:widowControl/>
      </w:pPr>
    </w:p>
    <w:p w:rsidR="00CC5870" w:rsidRPr="001C47C6" w:rsidRDefault="00CC5870" w:rsidP="001C47C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br w:type="page"/>
      </w: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2032"/>
        <w:gridCol w:w="519"/>
        <w:gridCol w:w="426"/>
        <w:gridCol w:w="1842"/>
        <w:gridCol w:w="567"/>
        <w:gridCol w:w="567"/>
        <w:gridCol w:w="567"/>
        <w:gridCol w:w="537"/>
        <w:gridCol w:w="456"/>
      </w:tblGrid>
      <w:tr w:rsidR="00CC5870" w:rsidRPr="001C47C6" w:rsidTr="00144472">
        <w:tc>
          <w:tcPr>
            <w:tcW w:w="534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57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19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1C47C6" w:rsidTr="00144472">
        <w:trPr>
          <w:trHeight w:val="1468"/>
        </w:trPr>
        <w:tc>
          <w:tcPr>
            <w:tcW w:w="534" w:type="dxa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N1</w:t>
            </w:r>
          </w:p>
        </w:tc>
        <w:tc>
          <w:tcPr>
            <w:tcW w:w="42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686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克</w:t>
              </w:r>
            </w:smartTag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701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醬拌干條</w:t>
            </w:r>
          </w:p>
        </w:tc>
        <w:tc>
          <w:tcPr>
            <w:tcW w:w="2032" w:type="dxa"/>
          </w:tcPr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8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753</w:t>
            </w:r>
          </w:p>
        </w:tc>
      </w:tr>
      <w:tr w:rsidR="00CC5870" w:rsidRPr="001C47C6" w:rsidTr="00144472">
        <w:trPr>
          <w:trHeight w:val="1477"/>
        </w:trPr>
        <w:tc>
          <w:tcPr>
            <w:tcW w:w="534" w:type="dxa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N2</w:t>
            </w:r>
          </w:p>
        </w:tc>
        <w:tc>
          <w:tcPr>
            <w:tcW w:w="42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1686" w:type="dxa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701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0.35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芹香肉絲</w:t>
            </w:r>
          </w:p>
        </w:tc>
        <w:tc>
          <w:tcPr>
            <w:tcW w:w="2032" w:type="dxa"/>
          </w:tcPr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8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750</w:t>
            </w:r>
          </w:p>
        </w:tc>
      </w:tr>
      <w:tr w:rsidR="00CC5870" w:rsidRPr="001C47C6" w:rsidTr="00144472">
        <w:trPr>
          <w:trHeight w:val="1455"/>
        </w:trPr>
        <w:tc>
          <w:tcPr>
            <w:tcW w:w="534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45" w:right="-108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686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701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3.5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竹筍</w:t>
            </w: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</w:p>
        </w:tc>
        <w:tc>
          <w:tcPr>
            <w:tcW w:w="2032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shd w:val="clear" w:color="auto" w:fill="E1FFE1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842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852</w:t>
            </w:r>
          </w:p>
        </w:tc>
      </w:tr>
      <w:tr w:rsidR="00CC5870" w:rsidRPr="001C47C6" w:rsidTr="00144472">
        <w:trPr>
          <w:trHeight w:val="1689"/>
        </w:trPr>
        <w:tc>
          <w:tcPr>
            <w:tcW w:w="534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1557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魚排</w:t>
            </w:r>
          </w:p>
        </w:tc>
        <w:tc>
          <w:tcPr>
            <w:tcW w:w="1686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>
              <w:rPr>
                <w:rFonts w:ascii="標楷體" w:eastAsia="標楷體" w:hAnsi="標楷體"/>
                <w:bCs/>
                <w:szCs w:val="24"/>
              </w:rPr>
              <w:t>1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00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701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泡菜燒肉</w:t>
            </w:r>
          </w:p>
        </w:tc>
        <w:tc>
          <w:tcPr>
            <w:tcW w:w="2032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泡菜</w:t>
            </w:r>
            <w:r w:rsidRPr="001C47C6">
              <w:rPr>
                <w:rFonts w:ascii="標楷體" w:eastAsia="標楷體" w:hAnsi="標楷體" w:cs="新細明體"/>
                <w:szCs w:val="24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 xml:space="preserve">1 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842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777</w:t>
            </w:r>
          </w:p>
        </w:tc>
      </w:tr>
      <w:tr w:rsidR="00CC5870" w:rsidRPr="001C47C6" w:rsidTr="00215044">
        <w:trPr>
          <w:trHeight w:val="1456"/>
        </w:trPr>
        <w:tc>
          <w:tcPr>
            <w:tcW w:w="534" w:type="dxa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N5</w:t>
            </w:r>
          </w:p>
        </w:tc>
        <w:tc>
          <w:tcPr>
            <w:tcW w:w="42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686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2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701" w:type="dxa"/>
          </w:tcPr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馬仁絞肉</w:t>
            </w:r>
          </w:p>
        </w:tc>
        <w:tc>
          <w:tcPr>
            <w:tcW w:w="203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5.4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1.8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" w:type="dxa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8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海帶芽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</w:tbl>
    <w:p w:rsidR="00CC5870" w:rsidRPr="001C47C6" w:rsidRDefault="00CC5870" w:rsidP="001C47C6">
      <w:pPr>
        <w:widowControl/>
      </w:pPr>
    </w:p>
    <w:p w:rsidR="00CC5870" w:rsidRPr="001C47C6" w:rsidRDefault="00CC5870" w:rsidP="00144472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O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CC5870" w:rsidRPr="001C47C6" w:rsidRDefault="00CC5870" w:rsidP="001C47C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2032"/>
        <w:gridCol w:w="519"/>
        <w:gridCol w:w="426"/>
        <w:gridCol w:w="1842"/>
        <w:gridCol w:w="567"/>
        <w:gridCol w:w="567"/>
        <w:gridCol w:w="567"/>
        <w:gridCol w:w="537"/>
        <w:gridCol w:w="456"/>
      </w:tblGrid>
      <w:tr w:rsidR="00CC5870" w:rsidRPr="001C47C6" w:rsidTr="00144472">
        <w:tc>
          <w:tcPr>
            <w:tcW w:w="534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57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19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1C47C6" w:rsidTr="00144472">
        <w:trPr>
          <w:trHeight w:val="1042"/>
        </w:trPr>
        <w:tc>
          <w:tcPr>
            <w:tcW w:w="534" w:type="dxa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O1</w:t>
            </w:r>
          </w:p>
        </w:tc>
        <w:tc>
          <w:tcPr>
            <w:tcW w:w="42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1686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1701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參鮮豆腐</w:t>
            </w:r>
          </w:p>
        </w:tc>
        <w:tc>
          <w:tcPr>
            <w:tcW w:w="203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CC5870" w:rsidRPr="001C47C6" w:rsidRDefault="00CC587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18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804</w:t>
            </w:r>
          </w:p>
        </w:tc>
      </w:tr>
      <w:tr w:rsidR="00CC5870" w:rsidRPr="001C47C6" w:rsidTr="00144472">
        <w:trPr>
          <w:trHeight w:val="1336"/>
        </w:trPr>
        <w:tc>
          <w:tcPr>
            <w:tcW w:w="534" w:type="dxa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O2</w:t>
            </w:r>
          </w:p>
        </w:tc>
        <w:tc>
          <w:tcPr>
            <w:tcW w:w="42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1686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翅小腿</w:t>
            </w:r>
            <w:r w:rsidRPr="001C47C6">
              <w:rPr>
                <w:rFonts w:ascii="標楷體" w:eastAsia="標楷體" w:hAnsi="標楷體" w:cs="新細明體"/>
                <w:szCs w:val="24"/>
              </w:rPr>
              <w:t>200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海結蔬煮</w:t>
            </w:r>
          </w:p>
        </w:tc>
        <w:tc>
          <w:tcPr>
            <w:tcW w:w="1701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時瓜肉片</w:t>
            </w:r>
          </w:p>
        </w:tc>
        <w:tc>
          <w:tcPr>
            <w:tcW w:w="203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CC5870" w:rsidRPr="001C47C6" w:rsidRDefault="00CC587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8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4.4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862</w:t>
            </w:r>
          </w:p>
        </w:tc>
      </w:tr>
      <w:tr w:rsidR="00CC5870" w:rsidRPr="001C47C6" w:rsidTr="00144472">
        <w:trPr>
          <w:trHeight w:val="1411"/>
        </w:trPr>
        <w:tc>
          <w:tcPr>
            <w:tcW w:w="534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557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40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咖哩肉丁</w:t>
            </w:r>
          </w:p>
        </w:tc>
        <w:tc>
          <w:tcPr>
            <w:tcW w:w="1686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 w:val="22"/>
              </w:rPr>
              <w:t>小肉丁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 w:val="22"/>
                </w:rPr>
                <w:t>5.25</w:t>
              </w:r>
              <w:r w:rsidRPr="001C47C6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什錦炒蛋</w:t>
            </w:r>
          </w:p>
        </w:tc>
        <w:tc>
          <w:tcPr>
            <w:tcW w:w="1701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2.75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0.1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香燒海根</w:t>
            </w:r>
          </w:p>
        </w:tc>
        <w:tc>
          <w:tcPr>
            <w:tcW w:w="2032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" w:type="dxa"/>
            <w:shd w:val="clear" w:color="auto" w:fill="E1FFE1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枸杞銀耳湯</w:t>
            </w:r>
          </w:p>
        </w:tc>
        <w:tc>
          <w:tcPr>
            <w:tcW w:w="1842" w:type="dxa"/>
            <w:shd w:val="clear" w:color="auto" w:fill="E1FFE1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枸杞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846</w:t>
            </w:r>
          </w:p>
        </w:tc>
      </w:tr>
      <w:tr w:rsidR="00CC5870" w:rsidRPr="001C47C6" w:rsidTr="00144472">
        <w:trPr>
          <w:trHeight w:val="1326"/>
        </w:trPr>
        <w:tc>
          <w:tcPr>
            <w:tcW w:w="534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557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香酥魚丁</w:t>
            </w:r>
          </w:p>
        </w:tc>
        <w:tc>
          <w:tcPr>
            <w:tcW w:w="1686" w:type="dxa"/>
            <w:shd w:val="clear" w:color="auto" w:fill="FFEBFF"/>
          </w:tcPr>
          <w:p w:rsidR="00CC5870" w:rsidRPr="00280426" w:rsidRDefault="00CC5870" w:rsidP="0028042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魚丁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>
                <w:rPr>
                  <w:rFonts w:ascii="標楷體" w:eastAsia="標楷體" w:hAnsi="標楷體" w:cs="新細明體"/>
                  <w:color w:val="000000"/>
                  <w:szCs w:val="24"/>
                </w:rPr>
                <w:t>6</w:t>
              </w:r>
              <w:r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小餐包</w:t>
            </w:r>
          </w:p>
        </w:tc>
        <w:tc>
          <w:tcPr>
            <w:tcW w:w="2032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小餐包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519" w:type="dxa"/>
            <w:shd w:val="clear" w:color="auto" w:fill="FFEBFF"/>
          </w:tcPr>
          <w:p w:rsidR="00CC5870" w:rsidRPr="001C47C6" w:rsidRDefault="00CC587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1842" w:type="dxa"/>
            <w:shd w:val="clear" w:color="auto" w:fill="FFEBFF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856</w:t>
            </w:r>
          </w:p>
        </w:tc>
      </w:tr>
      <w:tr w:rsidR="00CC5870" w:rsidRPr="001C47C6" w:rsidTr="002A0B4E">
        <w:trPr>
          <w:trHeight w:val="1118"/>
        </w:trPr>
        <w:tc>
          <w:tcPr>
            <w:tcW w:w="534" w:type="dxa"/>
            <w:vAlign w:val="center"/>
          </w:tcPr>
          <w:p w:rsidR="00CC5870" w:rsidRPr="001C47C6" w:rsidRDefault="00CC5870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O5</w:t>
            </w:r>
          </w:p>
        </w:tc>
        <w:tc>
          <w:tcPr>
            <w:tcW w:w="427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7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1686" w:type="dxa"/>
          </w:tcPr>
          <w:p w:rsidR="00CC5870" w:rsidRPr="001C47C6" w:rsidRDefault="00CC5870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黑胡椒</w:t>
            </w:r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1701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芹香豆干</w:t>
            </w:r>
          </w:p>
        </w:tc>
        <w:tc>
          <w:tcPr>
            <w:tcW w:w="2032" w:type="dxa"/>
          </w:tcPr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CC5870" w:rsidRPr="001C47C6" w:rsidRDefault="00CC5870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1842" w:type="dxa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CC5870" w:rsidRPr="001C47C6" w:rsidRDefault="00CC5870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CC5870" w:rsidRPr="001C47C6" w:rsidRDefault="00CC5870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CC5870" w:rsidRPr="001C47C6" w:rsidRDefault="00CC5870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763</w:t>
            </w:r>
          </w:p>
        </w:tc>
      </w:tr>
    </w:tbl>
    <w:p w:rsidR="00CC5870" w:rsidRDefault="00CC5870" w:rsidP="001C47C6">
      <w:pPr>
        <w:widowControl/>
        <w:rPr>
          <w:rFonts w:eastAsia="標楷體"/>
          <w:b/>
          <w:color w:val="FF0000"/>
        </w:rPr>
      </w:pPr>
    </w:p>
    <w:p w:rsidR="00CC5870" w:rsidRPr="009A65D9" w:rsidRDefault="00CC5870" w:rsidP="00373AD4">
      <w:pPr>
        <w:widowControl/>
        <w:jc w:val="center"/>
        <w:rPr>
          <w:rFonts w:eastAsia="標楷體"/>
          <w:b/>
          <w:color w:val="FF0000"/>
          <w:sz w:val="22"/>
        </w:rPr>
      </w:pPr>
      <w:r w:rsidRPr="00EB028A">
        <w:rPr>
          <w:rFonts w:eastAsia="標楷體"/>
          <w:b/>
          <w:color w:val="FF0000"/>
          <w:sz w:val="22"/>
        </w:rPr>
        <w:t>104</w:t>
      </w:r>
      <w:r>
        <w:rPr>
          <w:rFonts w:eastAsia="標楷體" w:hint="eastAsia"/>
          <w:b/>
          <w:color w:val="FF0000"/>
          <w:sz w:val="22"/>
        </w:rPr>
        <w:t>學年度國民小</w:t>
      </w:r>
      <w:r w:rsidRPr="00EB028A">
        <w:rPr>
          <w:rFonts w:eastAsia="標楷體" w:hint="eastAsia"/>
          <w:b/>
          <w:color w:val="FF0000"/>
          <w:sz w:val="22"/>
        </w:rPr>
        <w:t>學</w:t>
      </w:r>
      <w:r w:rsidRPr="00EB028A">
        <w:rPr>
          <w:rFonts w:eastAsia="標楷體"/>
          <w:b/>
          <w:color w:val="FF0000"/>
          <w:sz w:val="22"/>
        </w:rPr>
        <w:t>4</w:t>
      </w:r>
      <w:r w:rsidRPr="00EB028A">
        <w:rPr>
          <w:rFonts w:eastAsia="標楷體" w:hint="eastAsia"/>
          <w:b/>
          <w:color w:val="FF0000"/>
          <w:sz w:val="22"/>
        </w:rPr>
        <w:t>月循環菜單（</w:t>
      </w:r>
      <w:r w:rsidRPr="00F77039">
        <w:rPr>
          <w:rFonts w:eastAsia="標楷體" w:hint="eastAsia"/>
          <w:b/>
          <w:color w:val="FF0000"/>
          <w:sz w:val="22"/>
        </w:rPr>
        <w:t>馨儂</w:t>
      </w:r>
      <w:r w:rsidRPr="00EB028A">
        <w:rPr>
          <w:rFonts w:eastAsia="標楷體" w:hint="eastAsia"/>
          <w:b/>
          <w:color w:val="FF0000"/>
          <w:sz w:val="22"/>
        </w:rPr>
        <w:t>）</w:t>
      </w: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8"/>
        <w:gridCol w:w="445"/>
        <w:gridCol w:w="462"/>
        <w:gridCol w:w="993"/>
        <w:gridCol w:w="859"/>
        <w:gridCol w:w="1061"/>
        <w:gridCol w:w="1433"/>
        <w:gridCol w:w="1086"/>
        <w:gridCol w:w="2042"/>
        <w:gridCol w:w="599"/>
        <w:gridCol w:w="1219"/>
        <w:gridCol w:w="1561"/>
        <w:gridCol w:w="496"/>
        <w:gridCol w:w="496"/>
        <w:gridCol w:w="552"/>
        <w:gridCol w:w="608"/>
        <w:gridCol w:w="611"/>
        <w:gridCol w:w="503"/>
      </w:tblGrid>
      <w:tr w:rsidR="00CC5870" w:rsidRPr="00932918" w:rsidTr="007175D7">
        <w:trPr>
          <w:trHeight w:val="432"/>
        </w:trPr>
        <w:tc>
          <w:tcPr>
            <w:tcW w:w="15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14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49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循環</w:t>
            </w:r>
          </w:p>
        </w:tc>
        <w:tc>
          <w:tcPr>
            <w:tcW w:w="32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27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主食食材明細</w:t>
            </w:r>
          </w:p>
        </w:tc>
        <w:tc>
          <w:tcPr>
            <w:tcW w:w="34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46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主菜食材明細</w:t>
            </w:r>
          </w:p>
        </w:tc>
        <w:tc>
          <w:tcPr>
            <w:tcW w:w="35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658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副菜一食材明細</w:t>
            </w:r>
          </w:p>
        </w:tc>
        <w:tc>
          <w:tcPr>
            <w:tcW w:w="19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50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16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全榖根莖類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6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蔬菜類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78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豆魚肉蛋類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96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油脂堅果種子類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16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水果</w:t>
            </w:r>
          </w:p>
        </w:tc>
      </w:tr>
      <w:tr w:rsidR="00CC5870" w:rsidRPr="00932918" w:rsidTr="007175D7">
        <w:trPr>
          <w:trHeight w:val="324"/>
        </w:trPr>
        <w:tc>
          <w:tcPr>
            <w:tcW w:w="15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</w:t>
            </w:r>
          </w:p>
        </w:tc>
        <w:tc>
          <w:tcPr>
            <w:tcW w:w="14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CC5870" w:rsidRPr="00EB028A" w:rsidRDefault="00CC5870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K5</w:t>
            </w:r>
          </w:p>
        </w:tc>
        <w:tc>
          <w:tcPr>
            <w:tcW w:w="320" w:type="pct"/>
            <w:vAlign w:val="center"/>
          </w:tcPr>
          <w:p w:rsidR="00CC5870" w:rsidRPr="00EB028A" w:rsidRDefault="00CC5870" w:rsidP="003917F5">
            <w:pPr>
              <w:spacing w:line="240" w:lineRule="atLeast"/>
              <w:ind w:leftChars="-50" w:left="-120"/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CC5870" w:rsidRPr="00EB028A" w:rsidRDefault="00CC5870" w:rsidP="003917F5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CC5870" w:rsidRPr="00EB028A" w:rsidRDefault="00CC5870" w:rsidP="00F77039">
            <w:pPr>
              <w:snapToGrid w:val="0"/>
              <w:spacing w:beforeLines="10" w:afterLines="10" w:line="240" w:lineRule="atLeast"/>
              <w:ind w:leftChars="-50" w:left="-120" w:rightChars="-73" w:right="-175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蘑菇燜雞</w:t>
            </w:r>
          </w:p>
        </w:tc>
        <w:tc>
          <w:tcPr>
            <w:tcW w:w="462" w:type="pct"/>
            <w:vAlign w:val="center"/>
          </w:tcPr>
          <w:p w:rsidR="00CC5870" w:rsidRPr="00EB028A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生雞丁</w:t>
            </w:r>
            <w:r w:rsidRPr="00EB028A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蘑菇</w:t>
            </w:r>
          </w:p>
        </w:tc>
        <w:tc>
          <w:tcPr>
            <w:tcW w:w="350" w:type="pct"/>
            <w:vAlign w:val="center"/>
          </w:tcPr>
          <w:p w:rsidR="00CC5870" w:rsidRPr="00EB028A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伍彩雪蓮</w:t>
            </w:r>
          </w:p>
        </w:tc>
        <w:tc>
          <w:tcPr>
            <w:tcW w:w="658" w:type="pct"/>
            <w:vAlign w:val="center"/>
          </w:tcPr>
          <w:p w:rsidR="00CC5870" w:rsidRPr="00EB028A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EB028A" w:rsidRDefault="00CC5870" w:rsidP="00F77039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珍菇時蔬湯</w:t>
            </w:r>
          </w:p>
        </w:tc>
        <w:tc>
          <w:tcPr>
            <w:tcW w:w="503" w:type="pct"/>
            <w:vAlign w:val="center"/>
          </w:tcPr>
          <w:p w:rsidR="00CC5870" w:rsidRPr="00EB028A" w:rsidRDefault="00CC5870" w:rsidP="003917F5">
            <w:pPr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6.4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2.1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793.5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CC5870" w:rsidRPr="00932918" w:rsidTr="007175D7">
        <w:trPr>
          <w:trHeight w:val="321"/>
        </w:trPr>
        <w:tc>
          <w:tcPr>
            <w:tcW w:w="157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4/6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麥仁飯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麥仁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白玉燒肉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茄汁蔥蛋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193" w:type="pct"/>
            <w:shd w:val="clear" w:color="auto" w:fill="E1FFE1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綠豆湯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5.7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723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CC5870" w:rsidRPr="00932918" w:rsidTr="007175D7">
        <w:trPr>
          <w:trHeight w:val="433"/>
        </w:trPr>
        <w:tc>
          <w:tcPr>
            <w:tcW w:w="157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4/7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拌飯</w:t>
            </w: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椒鹽魚柳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魚柳條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58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193" w:type="pct"/>
            <w:shd w:val="clear" w:color="auto" w:fill="FFCCFF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針菇羹湯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5.1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691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CC5870" w:rsidRPr="00932918" w:rsidTr="007175D7">
        <w:trPr>
          <w:trHeight w:val="312"/>
        </w:trPr>
        <w:tc>
          <w:tcPr>
            <w:tcW w:w="15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4/8</w:t>
            </w:r>
          </w:p>
        </w:tc>
        <w:tc>
          <w:tcPr>
            <w:tcW w:w="14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L5</w:t>
            </w:r>
          </w:p>
        </w:tc>
        <w:tc>
          <w:tcPr>
            <w:tcW w:w="320" w:type="pct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CC5870" w:rsidRPr="003917F5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炒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46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香拌海絲</w:t>
            </w:r>
          </w:p>
        </w:tc>
        <w:tc>
          <w:tcPr>
            <w:tcW w:w="658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四神湯</w:t>
            </w:r>
          </w:p>
        </w:tc>
        <w:tc>
          <w:tcPr>
            <w:tcW w:w="50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肉角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671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CC5870" w:rsidRPr="00932918" w:rsidTr="007175D7">
        <w:trPr>
          <w:trHeight w:val="249"/>
        </w:trPr>
        <w:tc>
          <w:tcPr>
            <w:tcW w:w="15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4/11</w:t>
            </w:r>
          </w:p>
        </w:tc>
        <w:tc>
          <w:tcPr>
            <w:tcW w:w="14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9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M1</w:t>
            </w:r>
          </w:p>
        </w:tc>
        <w:tc>
          <w:tcPr>
            <w:tcW w:w="32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時瓜燒肉</w:t>
            </w:r>
          </w:p>
        </w:tc>
        <w:tc>
          <w:tcPr>
            <w:tcW w:w="46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658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三色豆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味噌湯</w:t>
            </w:r>
          </w:p>
        </w:tc>
        <w:tc>
          <w:tcPr>
            <w:tcW w:w="50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海芽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5.3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2.1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670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CC5870" w:rsidRPr="00932918" w:rsidTr="007175D7">
        <w:trPr>
          <w:trHeight w:val="258"/>
        </w:trPr>
        <w:tc>
          <w:tcPr>
            <w:tcW w:w="15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4/12</w:t>
            </w:r>
          </w:p>
        </w:tc>
        <w:tc>
          <w:tcPr>
            <w:tcW w:w="14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49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M2</w:t>
            </w:r>
          </w:p>
        </w:tc>
        <w:tc>
          <w:tcPr>
            <w:tcW w:w="32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70" w:rightChars="-50" w:right="-120" w:hangingChars="31" w:hanging="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美味大雞腿</w:t>
            </w:r>
          </w:p>
        </w:tc>
        <w:tc>
          <w:tcPr>
            <w:tcW w:w="46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大骨腿</w:t>
            </w:r>
          </w:p>
        </w:tc>
        <w:tc>
          <w:tcPr>
            <w:tcW w:w="35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咖哩洋芋</w:t>
            </w:r>
          </w:p>
        </w:tc>
        <w:tc>
          <w:tcPr>
            <w:tcW w:w="658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養生菇湯</w:t>
            </w:r>
          </w:p>
        </w:tc>
        <w:tc>
          <w:tcPr>
            <w:tcW w:w="50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6.2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2.2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748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C5870" w:rsidRPr="00932918" w:rsidTr="007175D7">
        <w:trPr>
          <w:trHeight w:val="433"/>
        </w:trPr>
        <w:tc>
          <w:tcPr>
            <w:tcW w:w="157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4/13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45" w:right="-10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紫米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京醬絞肉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回鍋豆干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豆干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青椒</w:t>
            </w:r>
          </w:p>
        </w:tc>
        <w:tc>
          <w:tcPr>
            <w:tcW w:w="193" w:type="pct"/>
            <w:shd w:val="clear" w:color="auto" w:fill="E1FFE1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5.7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2.2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794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 w:firstLineChars="150" w:firstLine="27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CC5870" w:rsidRPr="00932918" w:rsidTr="007175D7">
        <w:trPr>
          <w:trHeight w:val="284"/>
        </w:trPr>
        <w:tc>
          <w:tcPr>
            <w:tcW w:w="157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4/14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M4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柳葉魚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炊粉拌料</w:t>
            </w:r>
          </w:p>
        </w:tc>
        <w:tc>
          <w:tcPr>
            <w:tcW w:w="658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eastAsia="標楷體" w:hint="eastAsia"/>
                <w:sz w:val="16"/>
                <w:szCs w:val="16"/>
              </w:rPr>
              <w:t>高麗菜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絞肉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红蘿蔔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乾香菇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油蔥酥</w:t>
            </w:r>
          </w:p>
        </w:tc>
        <w:tc>
          <w:tcPr>
            <w:tcW w:w="193" w:type="pct"/>
            <w:shd w:val="clear" w:color="auto" w:fill="FFCCFF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肉絲羹湯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3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715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CC5870" w:rsidRPr="00932918" w:rsidTr="007175D7">
        <w:trPr>
          <w:trHeight w:val="325"/>
        </w:trPr>
        <w:tc>
          <w:tcPr>
            <w:tcW w:w="15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4/15</w:t>
            </w:r>
          </w:p>
        </w:tc>
        <w:tc>
          <w:tcPr>
            <w:tcW w:w="14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M5</w:t>
            </w:r>
          </w:p>
        </w:tc>
        <w:tc>
          <w:tcPr>
            <w:tcW w:w="32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CC5870" w:rsidRPr="00EB028A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洋蔥肉絲</w:t>
            </w:r>
          </w:p>
        </w:tc>
        <w:tc>
          <w:tcPr>
            <w:tcW w:w="46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35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658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青豆仁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50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5.5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716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CC5870" w:rsidRPr="00932918" w:rsidTr="007175D7">
        <w:trPr>
          <w:trHeight w:val="320"/>
        </w:trPr>
        <w:tc>
          <w:tcPr>
            <w:tcW w:w="15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4/18</w:t>
            </w:r>
          </w:p>
        </w:tc>
        <w:tc>
          <w:tcPr>
            <w:tcW w:w="14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9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N1</w:t>
            </w:r>
          </w:p>
        </w:tc>
        <w:tc>
          <w:tcPr>
            <w:tcW w:w="32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7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香菇肉燥</w:t>
            </w:r>
          </w:p>
        </w:tc>
        <w:tc>
          <w:tcPr>
            <w:tcW w:w="46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45" w:left="-1" w:hangingChars="67" w:hanging="10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豆薯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西滷菜</w:t>
            </w:r>
          </w:p>
        </w:tc>
        <w:tc>
          <w:tcPr>
            <w:tcW w:w="658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白菜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03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乾紫菜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5.1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665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CC5870" w:rsidRPr="00932918" w:rsidTr="007175D7">
        <w:trPr>
          <w:trHeight w:val="373"/>
        </w:trPr>
        <w:tc>
          <w:tcPr>
            <w:tcW w:w="157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4/19</w:t>
            </w:r>
          </w:p>
        </w:tc>
        <w:tc>
          <w:tcPr>
            <w:tcW w:w="143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49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N2</w:t>
            </w:r>
          </w:p>
        </w:tc>
        <w:tc>
          <w:tcPr>
            <w:tcW w:w="320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醬爆雞</w:t>
            </w:r>
          </w:p>
        </w:tc>
        <w:tc>
          <w:tcPr>
            <w:tcW w:w="462" w:type="pct"/>
            <w:vAlign w:val="center"/>
          </w:tcPr>
          <w:p w:rsidR="00CC5870" w:rsidRPr="00EB028A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50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魚香凍腐</w:t>
            </w:r>
          </w:p>
        </w:tc>
        <w:tc>
          <w:tcPr>
            <w:tcW w:w="658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凍豆腐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薑絲冬瓜湯</w:t>
            </w:r>
          </w:p>
        </w:tc>
        <w:tc>
          <w:tcPr>
            <w:tcW w:w="503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冬瓜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4.5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630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CC5870" w:rsidRPr="00932918" w:rsidTr="007175D7">
        <w:trPr>
          <w:trHeight w:val="366"/>
        </w:trPr>
        <w:tc>
          <w:tcPr>
            <w:tcW w:w="157" w:type="pct"/>
            <w:shd w:val="clear" w:color="auto" w:fill="E1FFE1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4/20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燕麥飯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燕麥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蕃茄炒蛋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銀蘿肉丁</w:t>
            </w:r>
          </w:p>
        </w:tc>
        <w:tc>
          <w:tcPr>
            <w:tcW w:w="658" w:type="pct"/>
            <w:shd w:val="clear" w:color="auto" w:fill="E1FFE1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93" w:type="pct"/>
            <w:shd w:val="clear" w:color="auto" w:fill="E1FFE1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麥仁湯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麥仁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冬瓜糖磚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717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C5870" w:rsidRPr="00932918" w:rsidTr="007175D7">
        <w:trPr>
          <w:trHeight w:val="236"/>
        </w:trPr>
        <w:tc>
          <w:tcPr>
            <w:tcW w:w="157" w:type="pct"/>
            <w:shd w:val="clear" w:color="auto" w:fill="FFCCFF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4/21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炒飯特餐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魚排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拌飯配料</w:t>
            </w:r>
          </w:p>
        </w:tc>
        <w:tc>
          <w:tcPr>
            <w:tcW w:w="658" w:type="pct"/>
            <w:shd w:val="clear" w:color="auto" w:fill="FFCCFF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青豆仁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</w:p>
        </w:tc>
        <w:tc>
          <w:tcPr>
            <w:tcW w:w="193" w:type="pct"/>
            <w:shd w:val="clear" w:color="auto" w:fill="FFCCFF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時蔬肉絲湯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690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CC5870" w:rsidRPr="00932918" w:rsidTr="007175D7">
        <w:trPr>
          <w:trHeight w:val="243"/>
        </w:trPr>
        <w:tc>
          <w:tcPr>
            <w:tcW w:w="157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4/22</w:t>
            </w:r>
          </w:p>
        </w:tc>
        <w:tc>
          <w:tcPr>
            <w:tcW w:w="143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49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N5</w:t>
            </w:r>
          </w:p>
        </w:tc>
        <w:tc>
          <w:tcPr>
            <w:tcW w:w="320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條瓜燒雞</w:t>
            </w:r>
          </w:p>
        </w:tc>
        <w:tc>
          <w:tcPr>
            <w:tcW w:w="462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條瓜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350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香拌季豆</w:t>
            </w:r>
          </w:p>
        </w:tc>
        <w:tc>
          <w:tcPr>
            <w:tcW w:w="658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季節豆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香菇絲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442237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味噌豆腐湯</w:t>
            </w:r>
          </w:p>
        </w:tc>
        <w:tc>
          <w:tcPr>
            <w:tcW w:w="503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706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CC5870" w:rsidRPr="00932918" w:rsidTr="007175D7">
        <w:trPr>
          <w:trHeight w:val="324"/>
        </w:trPr>
        <w:tc>
          <w:tcPr>
            <w:tcW w:w="157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4/25</w:t>
            </w:r>
          </w:p>
        </w:tc>
        <w:tc>
          <w:tcPr>
            <w:tcW w:w="143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49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O1</w:t>
            </w:r>
          </w:p>
        </w:tc>
        <w:tc>
          <w:tcPr>
            <w:tcW w:w="320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77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CC5870" w:rsidRPr="003F6DBB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打拋豬</w:t>
            </w:r>
          </w:p>
        </w:tc>
        <w:tc>
          <w:tcPr>
            <w:tcW w:w="462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</w:p>
        </w:tc>
        <w:tc>
          <w:tcPr>
            <w:tcW w:w="350" w:type="pct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沙茶寬粉</w:t>
            </w:r>
          </w:p>
        </w:tc>
        <w:tc>
          <w:tcPr>
            <w:tcW w:w="658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蕃茄蛋花湯</w:t>
            </w:r>
          </w:p>
        </w:tc>
        <w:tc>
          <w:tcPr>
            <w:tcW w:w="503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CC5870" w:rsidRPr="00932918" w:rsidTr="007175D7">
        <w:trPr>
          <w:trHeight w:val="434"/>
        </w:trPr>
        <w:tc>
          <w:tcPr>
            <w:tcW w:w="157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4/26</w:t>
            </w:r>
          </w:p>
        </w:tc>
        <w:tc>
          <w:tcPr>
            <w:tcW w:w="143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49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O2</w:t>
            </w:r>
          </w:p>
        </w:tc>
        <w:tc>
          <w:tcPr>
            <w:tcW w:w="320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CC5870" w:rsidRPr="003F6DBB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美味翅小腿</w:t>
            </w:r>
          </w:p>
        </w:tc>
        <w:tc>
          <w:tcPr>
            <w:tcW w:w="462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翅小腿</w:t>
            </w:r>
          </w:p>
        </w:tc>
        <w:tc>
          <w:tcPr>
            <w:tcW w:w="350" w:type="pct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海結蔬煮</w:t>
            </w:r>
          </w:p>
        </w:tc>
        <w:tc>
          <w:tcPr>
            <w:tcW w:w="658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海帶結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三絲湯</w:t>
            </w:r>
          </w:p>
        </w:tc>
        <w:tc>
          <w:tcPr>
            <w:tcW w:w="503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榨菜絲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CC5870" w:rsidRPr="00932918" w:rsidTr="007175D7">
        <w:trPr>
          <w:trHeight w:val="371"/>
        </w:trPr>
        <w:tc>
          <w:tcPr>
            <w:tcW w:w="157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/>
                <w:color w:val="000000"/>
                <w:sz w:val="18"/>
                <w:szCs w:val="18"/>
              </w:rPr>
              <w:t>4/27</w:t>
            </w:r>
          </w:p>
        </w:tc>
        <w:tc>
          <w:tcPr>
            <w:tcW w:w="143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49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B3201E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20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277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</w:t>
            </w:r>
            <w:r w:rsidRPr="00B3201E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42" w:type="pct"/>
            <w:vAlign w:val="center"/>
          </w:tcPr>
          <w:p w:rsidR="00CC5870" w:rsidRPr="00B3201E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咖哩肉丁</w:t>
            </w:r>
          </w:p>
        </w:tc>
        <w:tc>
          <w:tcPr>
            <w:tcW w:w="462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小肉丁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红蘿蔔</w:t>
            </w:r>
          </w:p>
        </w:tc>
        <w:tc>
          <w:tcPr>
            <w:tcW w:w="350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什錦炒蛋</w:t>
            </w:r>
          </w:p>
        </w:tc>
        <w:tc>
          <w:tcPr>
            <w:tcW w:w="658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B3201E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枸杞銀耳湯</w:t>
            </w:r>
          </w:p>
        </w:tc>
        <w:tc>
          <w:tcPr>
            <w:tcW w:w="503" w:type="pct"/>
            <w:vAlign w:val="center"/>
          </w:tcPr>
          <w:p w:rsidR="00CC5870" w:rsidRPr="00B3201E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濕白木耳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CC5870" w:rsidRPr="00932918" w:rsidTr="007175D7">
        <w:trPr>
          <w:trHeight w:val="358"/>
        </w:trPr>
        <w:tc>
          <w:tcPr>
            <w:tcW w:w="157" w:type="pct"/>
            <w:shd w:val="clear" w:color="auto" w:fill="FFCCFF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4/28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義式</w:t>
            </w:r>
            <w:r w:rsidRPr="00932918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45" w:left="-108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濕麵條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香酥</w:t>
            </w: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魚</w:t>
            </w:r>
            <w:r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丁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CC5870" w:rsidRPr="003F6DBB" w:rsidRDefault="00CC5870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sz w:val="18"/>
                <w:szCs w:val="18"/>
              </w:rPr>
              <w:t>義大利肉醬</w:t>
            </w:r>
          </w:p>
        </w:tc>
        <w:tc>
          <w:tcPr>
            <w:tcW w:w="658" w:type="pct"/>
            <w:shd w:val="clear" w:color="auto" w:fill="FFCCFF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193" w:type="pct"/>
            <w:shd w:val="clear" w:color="auto" w:fill="FFCCFF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鄉村濃湯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三色丁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792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CC5870" w:rsidRPr="00EF6B50" w:rsidRDefault="00CC5870" w:rsidP="003917F5">
            <w:pPr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CC5870" w:rsidRPr="00150F7B" w:rsidTr="007175D7">
        <w:trPr>
          <w:trHeight w:val="358"/>
        </w:trPr>
        <w:tc>
          <w:tcPr>
            <w:tcW w:w="157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4/29</w:t>
            </w:r>
          </w:p>
        </w:tc>
        <w:tc>
          <w:tcPr>
            <w:tcW w:w="143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49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O5</w:t>
            </w:r>
          </w:p>
        </w:tc>
        <w:tc>
          <w:tcPr>
            <w:tcW w:w="320" w:type="pct"/>
            <w:vAlign w:val="center"/>
          </w:tcPr>
          <w:p w:rsidR="00CC5870" w:rsidRPr="00932918" w:rsidRDefault="00CC5870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70" w:rightChars="-50" w:right="-120" w:hangingChars="31" w:hanging="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黑椒肉柳</w:t>
            </w:r>
          </w:p>
        </w:tc>
        <w:tc>
          <w:tcPr>
            <w:tcW w:w="462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豬柳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黑胡椒</w:t>
            </w:r>
          </w:p>
        </w:tc>
        <w:tc>
          <w:tcPr>
            <w:tcW w:w="350" w:type="pct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雪蓮瓜片</w:t>
            </w:r>
          </w:p>
        </w:tc>
        <w:tc>
          <w:tcPr>
            <w:tcW w:w="658" w:type="pct"/>
            <w:vAlign w:val="center"/>
          </w:tcPr>
          <w:p w:rsidR="00CC5870" w:rsidRPr="00150F7B" w:rsidRDefault="00CC5870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</w:p>
        </w:tc>
        <w:tc>
          <w:tcPr>
            <w:tcW w:w="193" w:type="pct"/>
            <w:vAlign w:val="center"/>
          </w:tcPr>
          <w:p w:rsidR="00CC5870" w:rsidRPr="003917F5" w:rsidRDefault="00CC5870" w:rsidP="00033EB1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93" w:type="pct"/>
            <w:vAlign w:val="center"/>
          </w:tcPr>
          <w:p w:rsidR="00CC5870" w:rsidRPr="003F6DBB" w:rsidRDefault="00CC5870" w:rsidP="00F77039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白玉雞湯</w:t>
            </w:r>
          </w:p>
        </w:tc>
        <w:tc>
          <w:tcPr>
            <w:tcW w:w="503" w:type="pct"/>
            <w:vAlign w:val="center"/>
          </w:tcPr>
          <w:p w:rsidR="00CC5870" w:rsidRPr="00150F7B" w:rsidRDefault="00CC5870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6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CC5870" w:rsidRPr="00EF6B50" w:rsidRDefault="00CC5870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62" w:type="pct"/>
            <w:vAlign w:val="center"/>
          </w:tcPr>
          <w:p w:rsidR="00CC5870" w:rsidRPr="00EF6B50" w:rsidRDefault="00CC5870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</w:tbl>
    <w:p w:rsidR="00CC5870" w:rsidRDefault="00CC5870" w:rsidP="00B26D85">
      <w:pPr>
        <w:rPr>
          <w:color w:val="FF0000"/>
          <w:sz w:val="16"/>
          <w:szCs w:val="16"/>
        </w:rPr>
      </w:pPr>
      <w:r w:rsidRPr="00150F7B">
        <w:rPr>
          <w:rFonts w:hint="eastAsia"/>
          <w:color w:val="FF0000"/>
          <w:sz w:val="16"/>
          <w:szCs w:val="16"/>
        </w:rPr>
        <w:t>說明：</w:t>
      </w:r>
      <w:r w:rsidRPr="00150F7B">
        <w:rPr>
          <w:color w:val="FF0000"/>
          <w:sz w:val="16"/>
          <w:szCs w:val="16"/>
        </w:rPr>
        <w:t>1</w:t>
      </w:r>
      <w:r>
        <w:rPr>
          <w:color w:val="FF0000"/>
          <w:sz w:val="16"/>
          <w:szCs w:val="16"/>
        </w:rPr>
        <w:t>.</w:t>
      </w:r>
      <w:r>
        <w:rPr>
          <w:rFonts w:hint="eastAsia"/>
          <w:color w:val="FF0000"/>
          <w:sz w:val="16"/>
          <w:szCs w:val="16"/>
        </w:rPr>
        <w:t>為符合每個月第二星期供應大雞腿，故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</w:smartTagPr>
        <w:smartTag w:uri="urn:schemas-microsoft-com:office:smarttags" w:element="chsdate">
          <w:smartTagPr>
            <w:attr w:name="IsROCDate" w:val="False"/>
            <w:attr w:name="IsLunarDate" w:val="False"/>
            <w:attr w:name="Day" w:val="12"/>
            <w:attr w:name="Month" w:val="4"/>
            <w:attr w:name="Year" w:val="2016"/>
          </w:smartTagPr>
          <w:r>
            <w:rPr>
              <w:color w:val="FF0000"/>
              <w:sz w:val="16"/>
              <w:szCs w:val="16"/>
            </w:rPr>
            <w:t>4</w:t>
          </w:r>
          <w:r>
            <w:rPr>
              <w:rFonts w:hint="eastAsia"/>
              <w:color w:val="FF0000"/>
              <w:sz w:val="16"/>
              <w:szCs w:val="16"/>
            </w:rPr>
            <w:t>月</w:t>
          </w:r>
          <w:r>
            <w:rPr>
              <w:color w:val="FF0000"/>
              <w:sz w:val="16"/>
              <w:szCs w:val="16"/>
            </w:rPr>
            <w:t>12</w:t>
          </w:r>
          <w:r>
            <w:rPr>
              <w:rFonts w:hint="eastAsia"/>
              <w:color w:val="FF0000"/>
              <w:sz w:val="16"/>
              <w:szCs w:val="16"/>
            </w:rPr>
            <w:t>日</w:t>
          </w:r>
        </w:smartTag>
      </w:smartTag>
      <w:r>
        <w:rPr>
          <w:rFonts w:hint="eastAsia"/>
          <w:color w:val="FF0000"/>
          <w:sz w:val="16"/>
          <w:szCs w:val="16"/>
        </w:rPr>
        <w:t>更改為大雞腿，因本次循環菜單遇上兩次翅小腿，故原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</w:smartTagPr>
        <w:smartTag w:uri="urn:schemas-microsoft-com:office:smarttags" w:element="chsdate">
          <w:smartTagPr>
            <w:attr w:name="IsROCDate" w:val="False"/>
            <w:attr w:name="IsLunarDate" w:val="False"/>
            <w:attr w:name="Day" w:val="19"/>
            <w:attr w:name="Month" w:val="4"/>
            <w:attr w:name="Year" w:val="2016"/>
          </w:smartTagPr>
          <w:r>
            <w:rPr>
              <w:color w:val="FF0000"/>
              <w:sz w:val="16"/>
              <w:szCs w:val="16"/>
            </w:rPr>
            <w:t>4</w:t>
          </w:r>
          <w:r>
            <w:rPr>
              <w:rFonts w:hint="eastAsia"/>
              <w:color w:val="FF0000"/>
              <w:sz w:val="16"/>
              <w:szCs w:val="16"/>
            </w:rPr>
            <w:t>月</w:t>
          </w:r>
          <w:r>
            <w:rPr>
              <w:color w:val="FF0000"/>
              <w:sz w:val="16"/>
              <w:szCs w:val="16"/>
            </w:rPr>
            <w:t>19</w:t>
          </w:r>
          <w:r>
            <w:rPr>
              <w:rFonts w:hint="eastAsia"/>
              <w:color w:val="FF0000"/>
              <w:sz w:val="16"/>
              <w:szCs w:val="16"/>
            </w:rPr>
            <w:t>日</w:t>
          </w:r>
        </w:smartTag>
      </w:smartTag>
      <w:r>
        <w:rPr>
          <w:rFonts w:hint="eastAsia"/>
          <w:color w:val="FF0000"/>
          <w:sz w:val="16"/>
          <w:szCs w:val="16"/>
        </w:rPr>
        <w:t>供應</w:t>
      </w:r>
      <w:r w:rsidRPr="00EF6B50">
        <w:rPr>
          <w:rFonts w:hint="eastAsia"/>
          <w:color w:val="FF0000"/>
          <w:sz w:val="16"/>
          <w:szCs w:val="16"/>
        </w:rPr>
        <w:t>醬爆雞</w:t>
      </w:r>
      <w:r>
        <w:rPr>
          <w:rFonts w:hint="eastAsia"/>
          <w:color w:val="FF0000"/>
          <w:sz w:val="16"/>
          <w:szCs w:val="16"/>
        </w:rPr>
        <w:t>。</w:t>
      </w:r>
    </w:p>
    <w:p w:rsidR="00CC5870" w:rsidRDefault="00CC5870" w:rsidP="00B26D85">
      <w:pPr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  <w:t xml:space="preserve">      2.</w:t>
      </w:r>
      <w:r>
        <w:rPr>
          <w:rFonts w:hint="eastAsia"/>
          <w:color w:val="FF0000"/>
          <w:sz w:val="16"/>
          <w:szCs w:val="16"/>
        </w:rPr>
        <w:t>椒鹽魚柳與箱酥魚條相識度高，故原</w:t>
      </w:r>
      <w:r>
        <w:rPr>
          <w:color w:val="FF0000"/>
          <w:sz w:val="16"/>
          <w:szCs w:val="16"/>
        </w:rPr>
        <w:t>N4</w:t>
      </w:r>
      <w:r>
        <w:rPr>
          <w:rFonts w:hint="eastAsia"/>
          <w:color w:val="FF0000"/>
          <w:sz w:val="16"/>
          <w:szCs w:val="16"/>
        </w:rPr>
        <w:t>香酥魚條更改為魚排，本次循環出現兩次柳葉魚故</w:t>
      </w:r>
      <w:r>
        <w:rPr>
          <w:color w:val="FF0000"/>
          <w:sz w:val="16"/>
          <w:szCs w:val="16"/>
        </w:rPr>
        <w:t>O4</w:t>
      </w:r>
      <w:r>
        <w:rPr>
          <w:rFonts w:hint="eastAsia"/>
          <w:color w:val="FF0000"/>
          <w:sz w:val="16"/>
          <w:szCs w:val="16"/>
        </w:rPr>
        <w:t>柳葉魚更改為香酥魚丁。</w:t>
      </w:r>
    </w:p>
    <w:p w:rsidR="00CC5870" w:rsidRPr="00FE6C94" w:rsidRDefault="00CC5870" w:rsidP="00373AD4">
      <w:pPr>
        <w:widowControl/>
        <w:rPr>
          <w:rFonts w:ascii="Times New Roman" w:eastAsia="標楷體" w:hAnsi="Times New Roman"/>
          <w:b/>
          <w:color w:val="FF0000"/>
          <w:szCs w:val="24"/>
        </w:rPr>
      </w:pPr>
      <w:r w:rsidRPr="00FE6C94">
        <w:rPr>
          <w:rFonts w:ascii="Times New Roman" w:eastAsia="標楷體" w:hAnsi="Times New Roman"/>
          <w:b/>
          <w:color w:val="FF0000"/>
          <w:szCs w:val="24"/>
        </w:rPr>
        <w:t>K</w:t>
      </w:r>
      <w:r w:rsidRPr="00FE6C94">
        <w:rPr>
          <w:rFonts w:ascii="Times New Roman" w:eastAsia="標楷體" w:hAnsi="Times New Roman" w:hint="eastAsia"/>
          <w:b/>
          <w:color w:val="FF0000"/>
          <w:szCs w:val="24"/>
        </w:rPr>
        <w:t>組食材明細</w:t>
      </w:r>
      <w:r w:rsidRPr="00FE6C94">
        <w:rPr>
          <w:rFonts w:ascii="Times New Roman" w:eastAsia="標楷體" w:hAnsi="Times New Roman" w:hint="eastAsia"/>
          <w:szCs w:val="24"/>
        </w:rPr>
        <w:t>（食材重量以</w:t>
      </w:r>
      <w:r w:rsidRPr="00FE6C94">
        <w:rPr>
          <w:rFonts w:ascii="Times New Roman" w:eastAsia="標楷體" w:hAnsi="Times New Roman"/>
          <w:szCs w:val="24"/>
        </w:rPr>
        <w:t>100</w:t>
      </w:r>
      <w:r w:rsidRPr="00FE6C94">
        <w:rPr>
          <w:rFonts w:ascii="Times New Roman" w:eastAsia="標楷體" w:hAnsi="Times New Roman" w:hint="eastAsia"/>
          <w:szCs w:val="24"/>
        </w:rPr>
        <w:t>人份計量，營養分析以個人計量）</w:t>
      </w:r>
      <w:r w:rsidRPr="00FE6C94">
        <w:rPr>
          <w:rFonts w:ascii="Times New Roman" w:eastAsia="標楷體" w:hAnsi="Times New Roman"/>
          <w:szCs w:val="24"/>
        </w:rPr>
        <w:t xml:space="preserve">                              </w:t>
      </w:r>
      <w:r w:rsidRPr="00FE6C94">
        <w:rPr>
          <w:rFonts w:ascii="標楷體" w:eastAsia="標楷體" w:hAnsi="標楷體" w:hint="eastAsia"/>
          <w:bCs/>
          <w:szCs w:val="24"/>
        </w:rPr>
        <w:t>其中生雞丁為包含</w:t>
      </w:r>
      <w:r w:rsidRPr="00FE6C94">
        <w:rPr>
          <w:rFonts w:ascii="標楷體" w:eastAsia="標楷體" w:hAnsi="標楷體"/>
          <w:bCs/>
          <w:szCs w:val="24"/>
        </w:rPr>
        <w:t>23%</w:t>
      </w:r>
      <w:r w:rsidRPr="00FE6C94">
        <w:rPr>
          <w:rFonts w:ascii="標楷體" w:eastAsia="標楷體" w:hAnsi="標楷體" w:hint="eastAsia"/>
          <w:bCs/>
          <w:szCs w:val="24"/>
        </w:rPr>
        <w:t>骨頭之採購量</w:t>
      </w:r>
    </w:p>
    <w:p w:rsidR="00CC5870" w:rsidRPr="00FE6C94" w:rsidRDefault="00CC5870" w:rsidP="00373AD4">
      <w:pPr>
        <w:snapToGrid w:val="0"/>
        <w:rPr>
          <w:rFonts w:ascii="標楷體" w:eastAsia="標楷體" w:hAnsi="標楷體"/>
          <w:szCs w:val="24"/>
        </w:rPr>
      </w:pPr>
      <w:r w:rsidRPr="00FE6C94">
        <w:rPr>
          <w:rFonts w:ascii="Times New Roman" w:eastAsia="標楷體" w:hAnsi="Times New Roman" w:hint="eastAsia"/>
          <w:szCs w:val="24"/>
        </w:rPr>
        <w:t>每週四供應特餐，當日主食及副菜一得混搭供應，國中</w:t>
      </w:r>
      <w:r w:rsidRPr="00FE6C94">
        <w:rPr>
          <w:rFonts w:ascii="Times New Roman" w:eastAsia="標楷體" w:hAnsi="Times New Roman"/>
          <w:szCs w:val="24"/>
        </w:rPr>
        <w:t>:3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湯，國小</w:t>
      </w:r>
      <w:r w:rsidRPr="00FE6C94">
        <w:rPr>
          <w:rFonts w:ascii="Times New Roman" w:eastAsia="標楷體" w:hAnsi="Times New Roman"/>
          <w:szCs w:val="24"/>
        </w:rPr>
        <w:t>:2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34"/>
        <w:gridCol w:w="1958"/>
        <w:gridCol w:w="609"/>
        <w:gridCol w:w="2239"/>
        <w:gridCol w:w="671"/>
        <w:gridCol w:w="2305"/>
        <w:gridCol w:w="581"/>
        <w:gridCol w:w="546"/>
        <w:gridCol w:w="2124"/>
        <w:gridCol w:w="712"/>
        <w:gridCol w:w="534"/>
        <w:gridCol w:w="712"/>
        <w:gridCol w:w="675"/>
        <w:gridCol w:w="743"/>
      </w:tblGrid>
      <w:tr w:rsidR="00CC5870" w:rsidRPr="00FE6C94" w:rsidTr="00144472">
        <w:trPr>
          <w:trHeight w:val="629"/>
        </w:trPr>
        <w:tc>
          <w:tcPr>
            <w:tcW w:w="215" w:type="pct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912" w:type="pct"/>
            <w:gridSpan w:val="2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953" w:type="pct"/>
            <w:gridSpan w:val="2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186" w:type="pct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855" w:type="pct"/>
            <w:gridSpan w:val="2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22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71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CC5870" w:rsidRPr="00FE6C94" w:rsidRDefault="00CC587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FE6C94" w:rsidTr="00144472">
        <w:trPr>
          <w:trHeight w:val="1576"/>
        </w:trPr>
        <w:tc>
          <w:tcPr>
            <w:tcW w:w="215" w:type="pct"/>
            <w:vAlign w:val="center"/>
          </w:tcPr>
          <w:p w:rsidR="00CC5870" w:rsidRPr="00FE6C94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38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" w:type="pct"/>
          </w:tcPr>
          <w:p w:rsidR="00CC5870" w:rsidRPr="00FE6C94" w:rsidRDefault="00CC5870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CC5870" w:rsidRPr="00FE6C94" w:rsidTr="00144472">
        <w:trPr>
          <w:trHeight w:val="1576"/>
        </w:trPr>
        <w:tc>
          <w:tcPr>
            <w:tcW w:w="215" w:type="pct"/>
            <w:vAlign w:val="center"/>
          </w:tcPr>
          <w:p w:rsidR="00CC5870" w:rsidRPr="00FE6C94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27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38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" w:type="pct"/>
          </w:tcPr>
          <w:p w:rsidR="00CC5870" w:rsidRPr="00FE6C94" w:rsidRDefault="00CC5870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</w:p>
        </w:tc>
        <w:tc>
          <w:tcPr>
            <w:tcW w:w="680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CC5870" w:rsidRPr="00FE6C94" w:rsidTr="00144472">
        <w:trPr>
          <w:trHeight w:val="1576"/>
        </w:trPr>
        <w:tc>
          <w:tcPr>
            <w:tcW w:w="215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  <w:shd w:val="clear" w:color="auto" w:fill="E1FFE1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  <w:shd w:val="clear" w:color="auto" w:fill="E1FFE1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38" w:type="pct"/>
            <w:shd w:val="clear" w:color="auto" w:fill="E1FFE1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" w:type="pct"/>
            <w:shd w:val="clear" w:color="auto" w:fill="E1FFE1"/>
          </w:tcPr>
          <w:p w:rsidR="00CC5870" w:rsidRPr="00FE6C94" w:rsidRDefault="00CC5870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  <w:shd w:val="clear" w:color="auto" w:fill="E1FFE1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shd w:val="clear" w:color="auto" w:fill="E1FFE1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CC5870" w:rsidRPr="00FE6C94" w:rsidTr="00144472">
        <w:trPr>
          <w:trHeight w:val="1576"/>
        </w:trPr>
        <w:tc>
          <w:tcPr>
            <w:tcW w:w="215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  <w:shd w:val="clear" w:color="auto" w:fill="FFEBFF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  <w:shd w:val="clear" w:color="auto" w:fill="FFEBFF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38" w:type="pct"/>
            <w:shd w:val="clear" w:color="auto" w:fill="FFEBFF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6" w:type="pct"/>
            <w:shd w:val="clear" w:color="auto" w:fill="FFEBFF"/>
          </w:tcPr>
          <w:p w:rsidR="00CC5870" w:rsidRPr="00FE6C94" w:rsidRDefault="00CC5870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  <w:shd w:val="clear" w:color="auto" w:fill="FFEBFF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shd w:val="clear" w:color="auto" w:fill="FFEBFF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CC5870" w:rsidRPr="00FE6C94" w:rsidTr="00144472">
        <w:trPr>
          <w:trHeight w:val="1587"/>
        </w:trPr>
        <w:tc>
          <w:tcPr>
            <w:tcW w:w="215" w:type="pct"/>
            <w:vAlign w:val="center"/>
          </w:tcPr>
          <w:p w:rsidR="00CC5870" w:rsidRPr="00FE6C94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/>
                <w:szCs w:val="24"/>
              </w:rPr>
              <w:t>K5</w:t>
            </w:r>
          </w:p>
        </w:tc>
        <w:tc>
          <w:tcPr>
            <w:tcW w:w="171" w:type="pct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627" w:type="pct"/>
          </w:tcPr>
          <w:p w:rsidR="00CC5870" w:rsidRPr="00FE6C94" w:rsidRDefault="00CC5870" w:rsidP="008455D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米</w:t>
            </w:r>
            <w:r>
              <w:rPr>
                <w:rFonts w:ascii="標楷體" w:eastAsia="標楷體" w:hAnsi="標楷體"/>
                <w:szCs w:val="24"/>
              </w:rPr>
              <w:t>9</w:t>
            </w:r>
            <w:bookmarkStart w:id="0" w:name="_GoBack"/>
            <w:bookmarkEnd w:id="0"/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95" w:type="pct"/>
            <w:vAlign w:val="center"/>
          </w:tcPr>
          <w:p w:rsidR="00CC5870" w:rsidRPr="00FE6C94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蘑菇燜雞</w:t>
            </w:r>
          </w:p>
        </w:tc>
        <w:tc>
          <w:tcPr>
            <w:tcW w:w="717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生雞丁</w:t>
            </w:r>
            <w:r w:rsidRPr="00FE6C94">
              <w:rPr>
                <w:rFonts w:ascii="標楷體" w:eastAsia="標楷體" w:hAnsi="標楷體"/>
                <w:szCs w:val="24"/>
              </w:rPr>
              <w:t>9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洋蔥</w:t>
            </w:r>
            <w:r w:rsidRPr="00FE6C94">
              <w:rPr>
                <w:rFonts w:ascii="標楷體" w:eastAsia="標楷體" w:hAnsi="標楷體"/>
                <w:szCs w:val="24"/>
              </w:rPr>
              <w:t>2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蘑菇</w:t>
            </w:r>
            <w:r w:rsidRPr="00FE6C94">
              <w:rPr>
                <w:rFonts w:ascii="標楷體" w:eastAsia="標楷體" w:hAnsi="標楷體"/>
                <w:szCs w:val="24"/>
              </w:rPr>
              <w:t>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15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伍彩</w:t>
            </w:r>
          </w:p>
          <w:p w:rsidR="00CC5870" w:rsidRPr="00FE6C94" w:rsidRDefault="00CC587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雪蓮</w:t>
            </w:r>
          </w:p>
        </w:tc>
        <w:tc>
          <w:tcPr>
            <w:tcW w:w="738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r w:rsidRPr="00FE6C94">
              <w:rPr>
                <w:rFonts w:ascii="標楷體" w:eastAsia="標楷體" w:hAnsi="標楷體"/>
                <w:szCs w:val="24"/>
              </w:rPr>
              <w:t>0.7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雪蓮子</w:t>
            </w:r>
            <w:r w:rsidRPr="00FE6C94">
              <w:rPr>
                <w:rFonts w:ascii="標楷體" w:eastAsia="標楷體" w:hAnsi="標楷體"/>
                <w:szCs w:val="24"/>
              </w:rPr>
              <w:t>0.1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時瓜</w:t>
            </w:r>
            <w:r w:rsidRPr="00FE6C94">
              <w:rPr>
                <w:rFonts w:ascii="標楷體" w:eastAsia="標楷體" w:hAnsi="標楷體"/>
                <w:szCs w:val="24"/>
              </w:rPr>
              <w:t>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紅蘿蔔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青豆仁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86" w:type="pct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5" w:type="pct"/>
            <w:vAlign w:val="center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FE6C94">
              <w:rPr>
                <w:rFonts w:ascii="標楷體" w:eastAsia="標楷體" w:hAnsi="標楷體" w:hint="eastAsia"/>
                <w:bCs/>
                <w:kern w:val="0"/>
                <w:szCs w:val="24"/>
              </w:rPr>
              <w:t>珍菇時蔬湯</w:t>
            </w:r>
          </w:p>
        </w:tc>
        <w:tc>
          <w:tcPr>
            <w:tcW w:w="680" w:type="pct"/>
          </w:tcPr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金針菇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r w:rsidRPr="00FE6C94">
              <w:rPr>
                <w:rFonts w:ascii="標楷體" w:eastAsia="標楷體" w:hAnsi="標楷體"/>
                <w:szCs w:val="24"/>
              </w:rPr>
              <w:t>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FE6C94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大骨</w:t>
            </w:r>
            <w:r w:rsidRPr="00FE6C94">
              <w:rPr>
                <w:rFonts w:ascii="標楷體" w:eastAsia="標楷體" w:hAnsi="標楷體"/>
                <w:szCs w:val="24"/>
              </w:rPr>
              <w:t>0.6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6.4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16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3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793.5</w:t>
            </w:r>
          </w:p>
        </w:tc>
      </w:tr>
    </w:tbl>
    <w:p w:rsidR="00CC5870" w:rsidRDefault="00CC5870" w:rsidP="00373AD4">
      <w:pPr>
        <w:rPr>
          <w:color w:val="FF0000"/>
          <w:sz w:val="20"/>
          <w:szCs w:val="20"/>
        </w:rPr>
      </w:pPr>
    </w:p>
    <w:p w:rsidR="00CC5870" w:rsidRDefault="00CC5870" w:rsidP="00373AD4">
      <w:pPr>
        <w:rPr>
          <w:color w:val="FF0000"/>
          <w:sz w:val="20"/>
          <w:szCs w:val="20"/>
        </w:rPr>
      </w:pPr>
    </w:p>
    <w:p w:rsidR="00CC5870" w:rsidRDefault="00CC5870" w:rsidP="00373AD4">
      <w:pPr>
        <w:rPr>
          <w:color w:val="FF0000"/>
          <w:sz w:val="20"/>
          <w:szCs w:val="20"/>
        </w:rPr>
      </w:pPr>
    </w:p>
    <w:p w:rsidR="00CC5870" w:rsidRPr="001C47C6" w:rsidRDefault="00CC5870" w:rsidP="00373AD4">
      <w:pPr>
        <w:rPr>
          <w:color w:val="FF0000"/>
          <w:sz w:val="20"/>
          <w:szCs w:val="20"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L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CC5870" w:rsidRPr="001C47C6" w:rsidRDefault="00CC5870" w:rsidP="00373AD4">
      <w:pPr>
        <w:snapToGrid w:val="0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9"/>
        <w:gridCol w:w="540"/>
        <w:gridCol w:w="1980"/>
        <w:gridCol w:w="618"/>
        <w:gridCol w:w="2261"/>
        <w:gridCol w:w="681"/>
        <w:gridCol w:w="2348"/>
        <w:gridCol w:w="571"/>
        <w:gridCol w:w="553"/>
        <w:gridCol w:w="2145"/>
        <w:gridCol w:w="721"/>
        <w:gridCol w:w="540"/>
        <w:gridCol w:w="721"/>
        <w:gridCol w:w="681"/>
        <w:gridCol w:w="575"/>
      </w:tblGrid>
      <w:tr w:rsidR="00CC5870" w:rsidRPr="001C47C6" w:rsidTr="00144472">
        <w:tc>
          <w:tcPr>
            <w:tcW w:w="217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807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922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970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183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864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231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31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8" w:type="pct"/>
            <w:vAlign w:val="center"/>
          </w:tcPr>
          <w:p w:rsidR="00CC5870" w:rsidRPr="001C47C6" w:rsidRDefault="00CC587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4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1C47C6" w:rsidTr="00144472">
        <w:trPr>
          <w:trHeight w:val="1519"/>
        </w:trPr>
        <w:tc>
          <w:tcPr>
            <w:tcW w:w="217" w:type="pct"/>
            <w:vAlign w:val="center"/>
          </w:tcPr>
          <w:p w:rsidR="00CC5870" w:rsidRPr="001C47C6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3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34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724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752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" w:type="pct"/>
          </w:tcPr>
          <w:p w:rsidR="00CC5870" w:rsidRPr="001C47C6" w:rsidRDefault="00CC5870" w:rsidP="00745192">
            <w:pPr>
              <w:snapToGrid w:val="0"/>
              <w:spacing w:line="240" w:lineRule="exact"/>
            </w:pP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87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3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C5870" w:rsidRPr="001C47C6" w:rsidTr="00144472">
        <w:trPr>
          <w:trHeight w:val="1692"/>
        </w:trPr>
        <w:tc>
          <w:tcPr>
            <w:tcW w:w="217" w:type="pct"/>
            <w:vAlign w:val="center"/>
          </w:tcPr>
          <w:p w:rsidR="00CC5870" w:rsidRPr="001C47C6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3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34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724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752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" w:type="pct"/>
          </w:tcPr>
          <w:p w:rsidR="00CC5870" w:rsidRPr="001C47C6" w:rsidRDefault="00CC5870" w:rsidP="00745192">
            <w:pPr>
              <w:snapToGrid w:val="0"/>
              <w:spacing w:line="240" w:lineRule="exact"/>
            </w:pP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87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3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C5870" w:rsidRPr="001C47C6" w:rsidTr="00144472">
        <w:tc>
          <w:tcPr>
            <w:tcW w:w="217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634" w:type="pct"/>
            <w:shd w:val="clear" w:color="auto" w:fill="E1FFE1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>
              <w:rPr>
                <w:rFonts w:ascii="Times New Roman" w:eastAsia="標楷體" w:hAnsi="Times New Roman"/>
                <w:szCs w:val="24"/>
              </w:rPr>
              <w:t>9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麥仁</w:t>
            </w:r>
            <w:r w:rsidRPr="00D10AFA">
              <w:rPr>
                <w:rFonts w:ascii="Times New Roman" w:eastAsia="標楷體" w:hAnsi="Times New Roman"/>
                <w:szCs w:val="24"/>
              </w:rPr>
              <w:t>0.4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98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白玉燒肉</w:t>
            </w:r>
          </w:p>
        </w:tc>
        <w:tc>
          <w:tcPr>
            <w:tcW w:w="724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肉丁</w:t>
            </w:r>
            <w:r w:rsidRPr="001C47C6">
              <w:rPr>
                <w:rFonts w:ascii="標楷體" w:eastAsia="標楷體" w:hAnsi="標楷體"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白蘿蔔</w:t>
            </w:r>
            <w:r w:rsidRPr="001C47C6">
              <w:rPr>
                <w:rFonts w:ascii="標楷體" w:eastAsia="標楷體" w:hAnsi="標楷體"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752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2.75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1C47C6">
              <w:rPr>
                <w:rFonts w:ascii="Times New Roman" w:eastAsia="標楷體" w:hAnsi="Times New Roman"/>
                <w:szCs w:val="24"/>
              </w:rPr>
              <w:t>0.3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183" w:type="pct"/>
            <w:shd w:val="clear" w:color="auto" w:fill="E1FFE1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687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綠豆</w:t>
            </w: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糖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184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723</w:t>
            </w:r>
          </w:p>
        </w:tc>
      </w:tr>
      <w:tr w:rsidR="00CC5870" w:rsidRPr="001C47C6" w:rsidTr="00144472">
        <w:tc>
          <w:tcPr>
            <w:tcW w:w="217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拌</w:t>
            </w:r>
            <w:r w:rsidRPr="00D10AFA">
              <w:rPr>
                <w:rFonts w:ascii="Times New Roman" w:eastAsia="標楷體" w:hAnsi="Times New Roman" w:hint="eastAsia"/>
                <w:bCs/>
                <w:szCs w:val="24"/>
              </w:rPr>
              <w:t>飯</w:t>
            </w: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634" w:type="pct"/>
            <w:shd w:val="clear" w:color="auto" w:fill="FFEBFF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D10AFA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198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724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魚柳條</w:t>
            </w:r>
            <w:r w:rsidRPr="001C47C6">
              <w:rPr>
                <w:rFonts w:ascii="Times New Roman" w:eastAsia="標楷體" w:hAnsi="Times New Roman"/>
                <w:szCs w:val="24"/>
              </w:rPr>
              <w:t>6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752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/>
                <w:szCs w:val="24"/>
              </w:rPr>
              <w:t>1.5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/>
                <w:szCs w:val="24"/>
              </w:rPr>
              <w:t>0.2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83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spacing w:line="240" w:lineRule="exact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687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金針菇</w:t>
            </w:r>
            <w:r w:rsidRPr="001C47C6">
              <w:rPr>
                <w:rFonts w:ascii="Times New Roman" w:eastAsia="標楷體" w:hAnsi="Times New Roman"/>
                <w:szCs w:val="24"/>
              </w:rPr>
              <w:t>0.5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筍絲</w:t>
            </w:r>
            <w:r w:rsidRPr="001C47C6">
              <w:rPr>
                <w:rFonts w:ascii="Times New Roman" w:eastAsia="標楷體" w:hAnsi="Times New Roman"/>
                <w:szCs w:val="24"/>
              </w:rPr>
              <w:t>1.5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1C47C6">
              <w:rPr>
                <w:rFonts w:ascii="Times New Roman" w:eastAsia="標楷體" w:hAnsi="Times New Roman"/>
                <w:szCs w:val="24"/>
              </w:rPr>
              <w:t>1.5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0.55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5.1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.5</w:t>
            </w:r>
          </w:p>
        </w:tc>
        <w:tc>
          <w:tcPr>
            <w:tcW w:w="218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184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691</w:t>
            </w:r>
          </w:p>
        </w:tc>
      </w:tr>
      <w:tr w:rsidR="00CC5870" w:rsidRPr="001C47C6" w:rsidTr="00144472">
        <w:tc>
          <w:tcPr>
            <w:tcW w:w="217" w:type="pct"/>
            <w:vAlign w:val="center"/>
          </w:tcPr>
          <w:p w:rsidR="00CC5870" w:rsidRPr="001C47C6" w:rsidRDefault="00CC5870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173" w:type="pct"/>
            <w:vAlign w:val="center"/>
          </w:tcPr>
          <w:p w:rsidR="00CC5870" w:rsidRPr="00D10AFA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634" w:type="pct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>
              <w:rPr>
                <w:rFonts w:ascii="Times New Roman" w:eastAsia="標楷體" w:hAnsi="Times New Roman"/>
                <w:szCs w:val="24"/>
              </w:rPr>
              <w:t>9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9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絞肉蒸</w:t>
            </w:r>
            <w:r>
              <w:rPr>
                <w:rFonts w:ascii="Times New Roman" w:eastAsia="標楷體" w:hAnsi="Times New Roman"/>
                <w:bCs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炒</w:t>
            </w: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蛋</w:t>
            </w:r>
          </w:p>
        </w:tc>
        <w:tc>
          <w:tcPr>
            <w:tcW w:w="724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5.5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1C47C6">
              <w:rPr>
                <w:rFonts w:ascii="Times New Roman" w:eastAsia="標楷體" w:hAnsi="Times New Roman"/>
                <w:szCs w:val="24"/>
              </w:rPr>
              <w:t>3.5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1C47C6">
              <w:rPr>
                <w:rFonts w:ascii="Times New Roman" w:eastAsia="標楷體" w:hAnsi="Times New Roman"/>
                <w:szCs w:val="24"/>
              </w:rPr>
              <w:t>0.1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蒜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21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752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海根絲</w:t>
            </w:r>
            <w:r w:rsidRPr="001C47C6">
              <w:rPr>
                <w:rFonts w:ascii="標楷體" w:eastAsia="標楷體" w:hAnsi="標楷體"/>
                <w:szCs w:val="24"/>
              </w:rPr>
              <w:t>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0.5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83" w:type="pct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687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四神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肉角</w:t>
            </w:r>
            <w:r w:rsidRPr="001C47C6">
              <w:rPr>
                <w:rFonts w:ascii="Times New Roman" w:eastAsia="標楷體" w:hAnsi="Times New Roman"/>
                <w:szCs w:val="24"/>
              </w:rPr>
              <w:t>0.7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173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231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1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.3</w:t>
            </w:r>
          </w:p>
        </w:tc>
        <w:tc>
          <w:tcPr>
            <w:tcW w:w="184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671</w:t>
            </w:r>
          </w:p>
        </w:tc>
      </w:tr>
    </w:tbl>
    <w:p w:rsidR="00CC5870" w:rsidRPr="001C47C6" w:rsidRDefault="00CC5870" w:rsidP="00373AD4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M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CC5870" w:rsidRPr="001C47C6" w:rsidRDefault="00CC5870" w:rsidP="00373AD4">
      <w:pPr>
        <w:widowControl/>
        <w:rPr>
          <w:rFonts w:eastAsia="標楷體"/>
          <w:b/>
          <w:color w:val="FF0000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0"/>
        <w:gridCol w:w="484"/>
        <w:gridCol w:w="2005"/>
        <w:gridCol w:w="534"/>
        <w:gridCol w:w="2136"/>
        <w:gridCol w:w="534"/>
        <w:gridCol w:w="2489"/>
        <w:gridCol w:w="516"/>
        <w:gridCol w:w="556"/>
        <w:gridCol w:w="2311"/>
        <w:gridCol w:w="712"/>
        <w:gridCol w:w="712"/>
        <w:gridCol w:w="712"/>
        <w:gridCol w:w="675"/>
        <w:gridCol w:w="568"/>
      </w:tblGrid>
      <w:tr w:rsidR="00CC5870" w:rsidRPr="001C47C6" w:rsidTr="00144472">
        <w:trPr>
          <w:trHeight w:val="604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7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68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5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8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CC5870" w:rsidRPr="001C47C6" w:rsidRDefault="00CC587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2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1C47C6" w:rsidTr="00144472">
        <w:trPr>
          <w:trHeight w:val="1242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M1</w:t>
            </w:r>
          </w:p>
        </w:tc>
        <w:tc>
          <w:tcPr>
            <w:tcW w:w="155" w:type="pct"/>
            <w:vAlign w:val="center"/>
          </w:tcPr>
          <w:p w:rsidR="00CC5870" w:rsidRPr="00D10AFA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42" w:type="pct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D10AFA">
              <w:rPr>
                <w:rFonts w:ascii="標楷體" w:eastAsia="標楷體" w:hAnsi="標楷體"/>
                <w:bCs/>
                <w:szCs w:val="24"/>
              </w:rPr>
              <w:t>1.4</w:t>
            </w:r>
            <w:r w:rsidRPr="00D10AFA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684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797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三色豆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" w:type="pct"/>
          </w:tcPr>
          <w:p w:rsidR="00CC5870" w:rsidRPr="001C47C6" w:rsidRDefault="00CC5870" w:rsidP="00745192">
            <w:pPr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740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味噌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1</w:t>
            </w:r>
            <w:r>
              <w:rPr>
                <w:rFonts w:ascii="Times New Roman" w:eastAsia="標楷體" w:hAnsi="Times New Roman"/>
                <w:szCs w:val="16"/>
              </w:rPr>
              <w:t>.5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.1</w:t>
            </w:r>
          </w:p>
        </w:tc>
        <w:tc>
          <w:tcPr>
            <w:tcW w:w="216" w:type="pct"/>
            <w:vAlign w:val="center"/>
          </w:tcPr>
          <w:p w:rsidR="00CC5870" w:rsidRPr="00D10AFA" w:rsidRDefault="00CC587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670</w:t>
            </w:r>
          </w:p>
        </w:tc>
      </w:tr>
      <w:tr w:rsidR="00CC5870" w:rsidRPr="001C47C6" w:rsidTr="00144472">
        <w:trPr>
          <w:trHeight w:val="1391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M2</w:t>
            </w:r>
          </w:p>
        </w:tc>
        <w:tc>
          <w:tcPr>
            <w:tcW w:w="155" w:type="pct"/>
            <w:vAlign w:val="center"/>
          </w:tcPr>
          <w:p w:rsidR="00CC5870" w:rsidRPr="00D10AFA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42" w:type="pct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684" w:type="pct"/>
          </w:tcPr>
          <w:p w:rsidR="00CC5870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骨腿</w:t>
            </w:r>
            <w:r>
              <w:rPr>
                <w:rFonts w:ascii="標楷體" w:eastAsia="標楷體" w:hAnsi="標楷體"/>
                <w:szCs w:val="24"/>
              </w:rPr>
              <w:t>100</w:t>
            </w:r>
            <w:r>
              <w:rPr>
                <w:rFonts w:ascii="標楷體" w:eastAsia="標楷體" w:hAnsi="標楷體" w:hint="eastAsia"/>
                <w:szCs w:val="24"/>
              </w:rPr>
              <w:t>隻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薑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797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6.3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165" w:type="pct"/>
          </w:tcPr>
          <w:p w:rsidR="00CC5870" w:rsidRPr="001C47C6" w:rsidRDefault="00CC5870" w:rsidP="00745192"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740" w:type="pct"/>
          </w:tcPr>
          <w:p w:rsidR="00CC5870" w:rsidRPr="001C47C6" w:rsidRDefault="00CC5870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</w:t>
            </w:r>
            <w:r w:rsidRPr="001C47C6">
              <w:rPr>
                <w:rFonts w:ascii="標楷體" w:eastAsia="標楷體" w:hAnsi="標楷體"/>
                <w:szCs w:val="24"/>
              </w:rPr>
              <w:t>0.4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/>
                <w:szCs w:val="24"/>
              </w:rPr>
              <w:t>0.6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.2</w:t>
            </w:r>
          </w:p>
        </w:tc>
        <w:tc>
          <w:tcPr>
            <w:tcW w:w="216" w:type="pct"/>
            <w:vAlign w:val="center"/>
          </w:tcPr>
          <w:p w:rsidR="00CC5870" w:rsidRPr="00D10AFA" w:rsidRDefault="00CC587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48</w:t>
            </w:r>
          </w:p>
        </w:tc>
      </w:tr>
      <w:tr w:rsidR="00CC5870" w:rsidRPr="001C47C6" w:rsidTr="00144472">
        <w:trPr>
          <w:trHeight w:val="1234"/>
        </w:trPr>
        <w:tc>
          <w:tcPr>
            <w:tcW w:w="215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M3</w:t>
            </w:r>
          </w:p>
        </w:tc>
        <w:tc>
          <w:tcPr>
            <w:tcW w:w="155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642" w:type="pct"/>
            <w:shd w:val="clear" w:color="auto" w:fill="E1FFE1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r w:rsidRPr="00D10AFA">
              <w:rPr>
                <w:rFonts w:ascii="標楷體" w:eastAsia="標楷體" w:hAnsi="標楷體" w:cs="新細明體"/>
                <w:szCs w:val="24"/>
              </w:rPr>
              <w:t>0.4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京醬絞肉</w:t>
            </w:r>
          </w:p>
        </w:tc>
        <w:tc>
          <w:tcPr>
            <w:tcW w:w="684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甜麵醬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797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0.8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65" w:type="pct"/>
            <w:shd w:val="clear" w:color="auto" w:fill="E1FFE1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740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r w:rsidRPr="001C47C6">
              <w:rPr>
                <w:rFonts w:ascii="標楷體" w:eastAsia="標楷體" w:hAnsi="標楷體" w:cs="新細明體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182" w:type="pct"/>
            <w:shd w:val="clear" w:color="auto" w:fill="E1FFE1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94</w:t>
            </w:r>
          </w:p>
        </w:tc>
      </w:tr>
      <w:tr w:rsidR="00CC5870" w:rsidRPr="001C47C6" w:rsidTr="00144472">
        <w:trPr>
          <w:trHeight w:val="1105"/>
        </w:trPr>
        <w:tc>
          <w:tcPr>
            <w:tcW w:w="215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M4</w:t>
            </w:r>
          </w:p>
        </w:tc>
        <w:tc>
          <w:tcPr>
            <w:tcW w:w="155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642" w:type="pct"/>
            <w:shd w:val="clear" w:color="auto" w:fill="FFEBFF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r w:rsidRPr="00D10AFA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5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D10AFA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684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797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1.5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65" w:type="pct"/>
            <w:shd w:val="clear" w:color="auto" w:fill="FFEBFF"/>
          </w:tcPr>
          <w:p w:rsidR="00CC5870" w:rsidRPr="001C47C6" w:rsidRDefault="00CC5870" w:rsidP="00745192"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740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0.7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.5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182" w:type="pct"/>
            <w:shd w:val="clear" w:color="auto" w:fill="FFEBFF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715</w:t>
            </w:r>
          </w:p>
        </w:tc>
      </w:tr>
      <w:tr w:rsidR="00CC5870" w:rsidRPr="001C47C6" w:rsidTr="00120FA4">
        <w:trPr>
          <w:trHeight w:val="1663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M5</w:t>
            </w:r>
          </w:p>
        </w:tc>
        <w:tc>
          <w:tcPr>
            <w:tcW w:w="155" w:type="pct"/>
            <w:vAlign w:val="center"/>
          </w:tcPr>
          <w:p w:rsidR="00CC5870" w:rsidRPr="00D10AFA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42" w:type="pct"/>
          </w:tcPr>
          <w:p w:rsidR="00CC5870" w:rsidRPr="00D10AFA" w:rsidRDefault="00CC5870" w:rsidP="00745192">
            <w:pPr>
              <w:snapToGrid w:val="0"/>
              <w:ind w:leftChars="-50" w:left="-46" w:rightChars="-50" w:right="-120" w:hangingChars="31" w:hanging="74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洋蔥肉絲</w:t>
            </w:r>
          </w:p>
        </w:tc>
        <w:tc>
          <w:tcPr>
            <w:tcW w:w="684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797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鮮菇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65" w:type="pct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740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CC5870" w:rsidRPr="00D10AFA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216" w:type="pct"/>
            <w:vAlign w:val="center"/>
          </w:tcPr>
          <w:p w:rsidR="00CC5870" w:rsidRPr="00D10AFA" w:rsidRDefault="00CC5870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CC5870" w:rsidRPr="008A780E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16</w:t>
            </w:r>
          </w:p>
        </w:tc>
      </w:tr>
    </w:tbl>
    <w:p w:rsidR="00CC5870" w:rsidRPr="001C47C6" w:rsidRDefault="00CC5870" w:rsidP="00373AD4">
      <w:pPr>
        <w:widowControl/>
      </w:pPr>
    </w:p>
    <w:p w:rsidR="00CC5870" w:rsidRPr="001C47C6" w:rsidRDefault="00CC5870" w:rsidP="00373AD4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br w:type="page"/>
      </w: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37"/>
        <w:gridCol w:w="1955"/>
        <w:gridCol w:w="553"/>
        <w:gridCol w:w="2117"/>
        <w:gridCol w:w="534"/>
        <w:gridCol w:w="2501"/>
        <w:gridCol w:w="525"/>
        <w:gridCol w:w="534"/>
        <w:gridCol w:w="2314"/>
        <w:gridCol w:w="712"/>
        <w:gridCol w:w="712"/>
        <w:gridCol w:w="712"/>
        <w:gridCol w:w="675"/>
        <w:gridCol w:w="562"/>
      </w:tblGrid>
      <w:tr w:rsidR="00CC5870" w:rsidRPr="001C47C6" w:rsidTr="00144472">
        <w:tc>
          <w:tcPr>
            <w:tcW w:w="215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72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2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CC5870" w:rsidRPr="001C47C6" w:rsidRDefault="00CC587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1C47C6" w:rsidTr="00144472">
        <w:trPr>
          <w:trHeight w:val="1468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N1</w:t>
            </w:r>
          </w:p>
        </w:tc>
        <w:tc>
          <w:tcPr>
            <w:tcW w:w="172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26" w:type="pct"/>
          </w:tcPr>
          <w:p w:rsidR="00CC5870" w:rsidRPr="000507CC" w:rsidRDefault="00CC5870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0507CC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0507CC">
              <w:rPr>
                <w:rFonts w:ascii="Times New Roman" w:eastAsia="標楷體" w:hAnsi="Times New Roman"/>
                <w:szCs w:val="24"/>
              </w:rPr>
              <w:t>8</w:t>
            </w:r>
            <w:r w:rsidRPr="000507CC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CC5870" w:rsidRPr="000507CC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Times New Roman" w:eastAsia="標楷體" w:hAnsi="Times New Roman" w:hint="eastAsia"/>
                <w:szCs w:val="24"/>
              </w:rPr>
              <w:t>糙米</w:t>
            </w:r>
            <w:r w:rsidRPr="000507CC">
              <w:rPr>
                <w:rFonts w:ascii="Times New Roman" w:eastAsia="標楷體" w:hAnsi="Times New Roman"/>
                <w:szCs w:val="24"/>
              </w:rPr>
              <w:t>1.4</w:t>
            </w:r>
            <w:r w:rsidRPr="000507CC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678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克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80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168" w:type="pct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74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5.1</w:t>
            </w: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1.8</w:t>
            </w: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16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180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665</w:t>
            </w:r>
          </w:p>
        </w:tc>
      </w:tr>
      <w:tr w:rsidR="00CC5870" w:rsidRPr="001C47C6" w:rsidTr="00144472">
        <w:trPr>
          <w:trHeight w:val="1477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N2</w:t>
            </w:r>
          </w:p>
        </w:tc>
        <w:tc>
          <w:tcPr>
            <w:tcW w:w="172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CC5870" w:rsidRPr="000507CC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678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生雞丁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80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0.35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168" w:type="pct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74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jc w:val="center"/>
              <w:rPr>
                <w:szCs w:val="24"/>
              </w:rPr>
            </w:pP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4.5</w:t>
            </w: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2.1</w:t>
            </w:r>
          </w:p>
        </w:tc>
        <w:tc>
          <w:tcPr>
            <w:tcW w:w="216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2.6</w:t>
            </w:r>
          </w:p>
        </w:tc>
        <w:tc>
          <w:tcPr>
            <w:tcW w:w="180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630</w:t>
            </w:r>
          </w:p>
        </w:tc>
      </w:tr>
      <w:tr w:rsidR="00CC5870" w:rsidRPr="001C47C6" w:rsidTr="00144472">
        <w:trPr>
          <w:trHeight w:val="1455"/>
        </w:trPr>
        <w:tc>
          <w:tcPr>
            <w:tcW w:w="215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N3</w:t>
            </w:r>
          </w:p>
        </w:tc>
        <w:tc>
          <w:tcPr>
            <w:tcW w:w="172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626" w:type="pct"/>
            <w:shd w:val="clear" w:color="auto" w:fill="E1FFE1"/>
          </w:tcPr>
          <w:p w:rsidR="00CC5870" w:rsidRPr="000507CC" w:rsidRDefault="00CC5870" w:rsidP="00745192">
            <w:pPr>
              <w:snapToGrid w:val="0"/>
              <w:ind w:leftChars="-50" w:left="-120" w:rightChars="-45" w:right="-108"/>
              <w:rPr>
                <w:rFonts w:ascii="標楷體" w:eastAsia="標楷體" w:hAnsi="標楷體" w:cs="新細明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0507CC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 w:rsidRPr="000507CC">
              <w:rPr>
                <w:rFonts w:ascii="標楷體" w:eastAsia="標楷體" w:hAnsi="標楷體" w:cs="新細明體"/>
                <w:szCs w:val="24"/>
              </w:rPr>
              <w:t>0.4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678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5.5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801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肉丁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3.5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E1FFE1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741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5.4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2.8</w:t>
            </w:r>
          </w:p>
        </w:tc>
        <w:tc>
          <w:tcPr>
            <w:tcW w:w="180" w:type="pct"/>
            <w:shd w:val="clear" w:color="auto" w:fill="E1FFE1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717</w:t>
            </w:r>
          </w:p>
        </w:tc>
      </w:tr>
      <w:tr w:rsidR="00CC5870" w:rsidRPr="001C47C6" w:rsidTr="00144472">
        <w:trPr>
          <w:trHeight w:val="1689"/>
        </w:trPr>
        <w:tc>
          <w:tcPr>
            <w:tcW w:w="215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N4</w:t>
            </w:r>
          </w:p>
        </w:tc>
        <w:tc>
          <w:tcPr>
            <w:tcW w:w="172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626" w:type="pct"/>
            <w:shd w:val="clear" w:color="auto" w:fill="FFEBFF"/>
          </w:tcPr>
          <w:p w:rsidR="00CC5870" w:rsidRPr="000507CC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10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0507CC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魚排</w:t>
            </w:r>
          </w:p>
        </w:tc>
        <w:tc>
          <w:tcPr>
            <w:tcW w:w="678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>
              <w:rPr>
                <w:rFonts w:ascii="標楷體" w:eastAsia="標楷體" w:hAnsi="標楷體"/>
                <w:bCs/>
                <w:szCs w:val="24"/>
              </w:rPr>
              <w:t>1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00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801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/>
                <w:szCs w:val="24"/>
              </w:rPr>
              <w:t>1.5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/>
                <w:szCs w:val="24"/>
              </w:rPr>
              <w:t>0.2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741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1.6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180" w:type="pct"/>
            <w:shd w:val="clear" w:color="auto" w:fill="FFEBFF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690</w:t>
            </w:r>
          </w:p>
        </w:tc>
      </w:tr>
      <w:tr w:rsidR="00CC5870" w:rsidRPr="001C47C6" w:rsidTr="002D67C4">
        <w:trPr>
          <w:trHeight w:val="1456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N5</w:t>
            </w:r>
          </w:p>
        </w:tc>
        <w:tc>
          <w:tcPr>
            <w:tcW w:w="172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CC5870" w:rsidRPr="000507CC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678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條瓜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2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801" w:type="pct"/>
          </w:tcPr>
          <w:p w:rsidR="00CC5870" w:rsidRPr="001C47C6" w:rsidRDefault="00CC587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季節豆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香菇絲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8" w:type="pct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74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海帶芽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28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2.4</w:t>
            </w:r>
          </w:p>
        </w:tc>
        <w:tc>
          <w:tcPr>
            <w:tcW w:w="216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2.8</w:t>
            </w:r>
          </w:p>
        </w:tc>
        <w:tc>
          <w:tcPr>
            <w:tcW w:w="180" w:type="pct"/>
            <w:vAlign w:val="center"/>
          </w:tcPr>
          <w:p w:rsidR="00CC5870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706</w:t>
            </w:r>
          </w:p>
        </w:tc>
      </w:tr>
    </w:tbl>
    <w:p w:rsidR="00CC5870" w:rsidRPr="001C47C6" w:rsidRDefault="00CC5870" w:rsidP="00373AD4">
      <w:pPr>
        <w:widowControl/>
      </w:pPr>
    </w:p>
    <w:p w:rsidR="00CC5870" w:rsidRPr="001C47C6" w:rsidRDefault="00CC5870" w:rsidP="00144472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O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CC5870" w:rsidRPr="001C47C6" w:rsidRDefault="00CC5870" w:rsidP="00373AD4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37"/>
        <w:gridCol w:w="1955"/>
        <w:gridCol w:w="553"/>
        <w:gridCol w:w="2117"/>
        <w:gridCol w:w="534"/>
        <w:gridCol w:w="2501"/>
        <w:gridCol w:w="525"/>
        <w:gridCol w:w="534"/>
        <w:gridCol w:w="2314"/>
        <w:gridCol w:w="712"/>
        <w:gridCol w:w="712"/>
        <w:gridCol w:w="712"/>
        <w:gridCol w:w="675"/>
        <w:gridCol w:w="562"/>
      </w:tblGrid>
      <w:tr w:rsidR="00CC5870" w:rsidRPr="001C47C6" w:rsidTr="00144472">
        <w:tc>
          <w:tcPr>
            <w:tcW w:w="215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72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8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2" w:type="pct"/>
            <w:gridSpan w:val="2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CC5870" w:rsidRPr="001C47C6" w:rsidRDefault="00CC5870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CC5870" w:rsidRPr="001C47C6" w:rsidTr="00144472">
        <w:trPr>
          <w:trHeight w:val="1042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O1</w:t>
            </w:r>
          </w:p>
        </w:tc>
        <w:tc>
          <w:tcPr>
            <w:tcW w:w="172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26" w:type="pct"/>
          </w:tcPr>
          <w:p w:rsidR="00CC5870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>
              <w:rPr>
                <w:rFonts w:ascii="標楷體" w:eastAsia="標楷體" w:hAnsi="標楷體"/>
                <w:bCs/>
                <w:szCs w:val="24"/>
              </w:rPr>
              <w:t>1.4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678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80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粉皮</w:t>
            </w:r>
            <w:r w:rsidRPr="001C47C6">
              <w:rPr>
                <w:rFonts w:ascii="標楷體" w:eastAsia="標楷體" w:hAnsi="標楷體" w:cs="新細明體"/>
                <w:szCs w:val="24"/>
              </w:rPr>
              <w:t>1.2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68" w:type="pct"/>
          </w:tcPr>
          <w:p w:rsidR="00CC5870" w:rsidRPr="001C47C6" w:rsidRDefault="00CC587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74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5.8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</w:t>
            </w:r>
          </w:p>
        </w:tc>
        <w:tc>
          <w:tcPr>
            <w:tcW w:w="216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2.3</w:t>
            </w:r>
          </w:p>
        </w:tc>
        <w:tc>
          <w:tcPr>
            <w:tcW w:w="180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700</w:t>
            </w:r>
          </w:p>
        </w:tc>
      </w:tr>
      <w:tr w:rsidR="00CC5870" w:rsidRPr="001C47C6" w:rsidTr="00144472">
        <w:trPr>
          <w:trHeight w:val="1336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O2</w:t>
            </w:r>
          </w:p>
        </w:tc>
        <w:tc>
          <w:tcPr>
            <w:tcW w:w="172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CC5870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678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翅小腿</w:t>
            </w:r>
            <w:r w:rsidRPr="001C47C6">
              <w:rPr>
                <w:rFonts w:ascii="標楷體" w:eastAsia="標楷體" w:hAnsi="標楷體" w:cs="新細明體"/>
                <w:szCs w:val="24"/>
              </w:rPr>
              <w:t>200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海結蔬煮</w:t>
            </w:r>
          </w:p>
        </w:tc>
        <w:tc>
          <w:tcPr>
            <w:tcW w:w="80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白蘿蔔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海帶結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3.5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</w:tc>
        <w:tc>
          <w:tcPr>
            <w:tcW w:w="168" w:type="pct"/>
          </w:tcPr>
          <w:p w:rsidR="00CC5870" w:rsidRPr="001C47C6" w:rsidRDefault="00CC587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74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榨菜絲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1.7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2.2</w:t>
            </w:r>
          </w:p>
        </w:tc>
        <w:tc>
          <w:tcPr>
            <w:tcW w:w="216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1.5</w:t>
            </w:r>
          </w:p>
        </w:tc>
        <w:tc>
          <w:tcPr>
            <w:tcW w:w="180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625</w:t>
            </w:r>
          </w:p>
        </w:tc>
      </w:tr>
      <w:tr w:rsidR="00CC5870" w:rsidRPr="001C47C6" w:rsidTr="00144472">
        <w:trPr>
          <w:trHeight w:val="1411"/>
        </w:trPr>
        <w:tc>
          <w:tcPr>
            <w:tcW w:w="215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O3</w:t>
            </w:r>
          </w:p>
        </w:tc>
        <w:tc>
          <w:tcPr>
            <w:tcW w:w="172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626" w:type="pct"/>
            <w:shd w:val="clear" w:color="auto" w:fill="E1FFE1"/>
          </w:tcPr>
          <w:p w:rsidR="00CC5870" w:rsidRPr="00244305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244305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244305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244305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244305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244305">
              <w:rPr>
                <w:rFonts w:ascii="標楷體" w:eastAsia="標楷體" w:hAnsi="標楷體" w:cs="新細明體"/>
                <w:szCs w:val="24"/>
              </w:rPr>
              <w:t>10</w:t>
            </w:r>
            <w:r w:rsidRPr="00244305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咖哩肉丁</w:t>
            </w:r>
          </w:p>
        </w:tc>
        <w:tc>
          <w:tcPr>
            <w:tcW w:w="678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 w:val="22"/>
              </w:rPr>
              <w:t>小肉丁</w:t>
            </w:r>
            <w:r w:rsidRPr="001C47C6">
              <w:rPr>
                <w:rFonts w:ascii="標楷體" w:eastAsia="標楷體" w:hAnsi="標楷體" w:cs="新細明體"/>
                <w:sz w:val="22"/>
              </w:rPr>
              <w:t>5.25</w:t>
            </w:r>
            <w:r w:rsidRPr="001C47C6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什錦炒蛋</w:t>
            </w:r>
          </w:p>
        </w:tc>
        <w:tc>
          <w:tcPr>
            <w:tcW w:w="801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/>
                <w:szCs w:val="24"/>
              </w:rPr>
              <w:t>2.75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韭菜</w:t>
            </w:r>
            <w:r w:rsidRPr="001C47C6">
              <w:rPr>
                <w:rFonts w:ascii="標楷體" w:eastAsia="標楷體" w:hAnsi="標楷體"/>
                <w:szCs w:val="24"/>
              </w:rPr>
              <w:t>0.1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E1FFE1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枸杞銀耳湯</w:t>
            </w:r>
          </w:p>
        </w:tc>
        <w:tc>
          <w:tcPr>
            <w:tcW w:w="741" w:type="pct"/>
            <w:shd w:val="clear" w:color="auto" w:fill="E1FFE1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濕白木耳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枸杞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5.8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1.5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2.2</w:t>
            </w:r>
          </w:p>
        </w:tc>
        <w:tc>
          <w:tcPr>
            <w:tcW w:w="180" w:type="pct"/>
            <w:shd w:val="clear" w:color="auto" w:fill="E1FFE1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660</w:t>
            </w:r>
          </w:p>
        </w:tc>
      </w:tr>
      <w:tr w:rsidR="00CC5870" w:rsidRPr="001C47C6" w:rsidTr="00144472">
        <w:trPr>
          <w:trHeight w:val="1326"/>
        </w:trPr>
        <w:tc>
          <w:tcPr>
            <w:tcW w:w="215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O4</w:t>
            </w:r>
          </w:p>
        </w:tc>
        <w:tc>
          <w:tcPr>
            <w:tcW w:w="172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626" w:type="pct"/>
            <w:shd w:val="clear" w:color="auto" w:fill="FFEBFF"/>
          </w:tcPr>
          <w:p w:rsidR="00CC5870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r>
              <w:rPr>
                <w:rFonts w:ascii="標楷體" w:eastAsia="標楷體" w:hAnsi="標楷體" w:cs="新細明體"/>
                <w:szCs w:val="24"/>
              </w:rPr>
              <w:t>15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香酥魚丁</w:t>
            </w:r>
          </w:p>
        </w:tc>
        <w:tc>
          <w:tcPr>
            <w:tcW w:w="678" w:type="pct"/>
            <w:shd w:val="clear" w:color="auto" w:fill="FFEBFF"/>
          </w:tcPr>
          <w:p w:rsidR="00CC5870" w:rsidRPr="00280426" w:rsidRDefault="00CC5870" w:rsidP="0028042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魚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丁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6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801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1.5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168" w:type="pct"/>
            <w:shd w:val="clear" w:color="auto" w:fill="FFEBFF"/>
          </w:tcPr>
          <w:p w:rsidR="00CC5870" w:rsidRPr="001C47C6" w:rsidRDefault="00CC587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CC5870" w:rsidRPr="001C47C6" w:rsidRDefault="00CC5870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CC5870" w:rsidRPr="001C47C6" w:rsidRDefault="00CC5870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741" w:type="pct"/>
            <w:shd w:val="clear" w:color="auto" w:fill="FFEBFF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6.3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1.8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2.4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2.8</w:t>
            </w:r>
          </w:p>
        </w:tc>
        <w:tc>
          <w:tcPr>
            <w:tcW w:w="180" w:type="pct"/>
            <w:shd w:val="clear" w:color="auto" w:fill="FFEBFF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792</w:t>
            </w:r>
          </w:p>
        </w:tc>
      </w:tr>
      <w:tr w:rsidR="00CC5870" w:rsidRPr="001C47C6" w:rsidTr="009208FF">
        <w:trPr>
          <w:trHeight w:val="1118"/>
        </w:trPr>
        <w:tc>
          <w:tcPr>
            <w:tcW w:w="215" w:type="pct"/>
            <w:vAlign w:val="center"/>
          </w:tcPr>
          <w:p w:rsidR="00CC5870" w:rsidRPr="001C47C6" w:rsidRDefault="00CC5870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O5</w:t>
            </w:r>
          </w:p>
        </w:tc>
        <w:tc>
          <w:tcPr>
            <w:tcW w:w="172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626" w:type="pct"/>
          </w:tcPr>
          <w:p w:rsidR="00CC5870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678" w:type="pct"/>
          </w:tcPr>
          <w:p w:rsidR="00CC5870" w:rsidRPr="001C47C6" w:rsidRDefault="00CC5870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黑胡椒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80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68" w:type="pct"/>
            <w:vAlign w:val="center"/>
          </w:tcPr>
          <w:p w:rsidR="00CC5870" w:rsidRPr="001C47C6" w:rsidRDefault="00CC5870" w:rsidP="00033EB1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CC5870" w:rsidRPr="001C47C6" w:rsidRDefault="00CC5870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741" w:type="pct"/>
          </w:tcPr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1.2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CC5870" w:rsidRPr="001C47C6" w:rsidRDefault="00CC5870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CC5870" w:rsidRPr="001C47C6" w:rsidRDefault="00CC5870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</w:t>
            </w:r>
          </w:p>
        </w:tc>
        <w:tc>
          <w:tcPr>
            <w:tcW w:w="228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1.9</w:t>
            </w:r>
          </w:p>
        </w:tc>
        <w:tc>
          <w:tcPr>
            <w:tcW w:w="216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2.3</w:t>
            </w:r>
          </w:p>
        </w:tc>
        <w:tc>
          <w:tcPr>
            <w:tcW w:w="180" w:type="pct"/>
            <w:vAlign w:val="center"/>
          </w:tcPr>
          <w:p w:rsidR="00CC5870" w:rsidRPr="00676D48" w:rsidRDefault="00CC5870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646</w:t>
            </w:r>
          </w:p>
        </w:tc>
      </w:tr>
    </w:tbl>
    <w:p w:rsidR="00CC5870" w:rsidRDefault="00CC5870" w:rsidP="00144472">
      <w:pPr>
        <w:widowControl/>
      </w:pPr>
    </w:p>
    <w:sectPr w:rsidR="00CC5870" w:rsidSect="00827830">
      <w:pgSz w:w="16838" w:h="11906" w:orient="landscape"/>
      <w:pgMar w:top="54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870" w:rsidRDefault="00CC5870" w:rsidP="00AF5306">
      <w:r>
        <w:separator/>
      </w:r>
    </w:p>
  </w:endnote>
  <w:endnote w:type="continuationSeparator" w:id="0">
    <w:p w:rsidR="00CC5870" w:rsidRDefault="00CC5870" w:rsidP="00AF5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870" w:rsidRDefault="00CC5870" w:rsidP="00AF5306">
      <w:r>
        <w:separator/>
      </w:r>
    </w:p>
  </w:footnote>
  <w:footnote w:type="continuationSeparator" w:id="0">
    <w:p w:rsidR="00CC5870" w:rsidRDefault="00CC5870" w:rsidP="00AF53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32BE"/>
    <w:rsid w:val="00033EB1"/>
    <w:rsid w:val="00035474"/>
    <w:rsid w:val="0004016F"/>
    <w:rsid w:val="000507CC"/>
    <w:rsid w:val="00072032"/>
    <w:rsid w:val="0009654D"/>
    <w:rsid w:val="000B0424"/>
    <w:rsid w:val="000B18F3"/>
    <w:rsid w:val="000E752A"/>
    <w:rsid w:val="00120FA4"/>
    <w:rsid w:val="00144472"/>
    <w:rsid w:val="00150F7B"/>
    <w:rsid w:val="001B32BE"/>
    <w:rsid w:val="001C47C6"/>
    <w:rsid w:val="00200302"/>
    <w:rsid w:val="00215044"/>
    <w:rsid w:val="00244305"/>
    <w:rsid w:val="00251B91"/>
    <w:rsid w:val="002779DE"/>
    <w:rsid w:val="00280426"/>
    <w:rsid w:val="002A0B4E"/>
    <w:rsid w:val="002D67C4"/>
    <w:rsid w:val="00360D80"/>
    <w:rsid w:val="00373AD4"/>
    <w:rsid w:val="0037573F"/>
    <w:rsid w:val="003779AB"/>
    <w:rsid w:val="003917F5"/>
    <w:rsid w:val="003F6DBB"/>
    <w:rsid w:val="00432B95"/>
    <w:rsid w:val="00442237"/>
    <w:rsid w:val="00442871"/>
    <w:rsid w:val="00446B97"/>
    <w:rsid w:val="00454B4E"/>
    <w:rsid w:val="004B24A9"/>
    <w:rsid w:val="004D4B4C"/>
    <w:rsid w:val="0055083A"/>
    <w:rsid w:val="005D2BD1"/>
    <w:rsid w:val="005D5AE0"/>
    <w:rsid w:val="006415E2"/>
    <w:rsid w:val="00645459"/>
    <w:rsid w:val="006517CC"/>
    <w:rsid w:val="00661C18"/>
    <w:rsid w:val="00676D48"/>
    <w:rsid w:val="00680BA9"/>
    <w:rsid w:val="00686192"/>
    <w:rsid w:val="00696789"/>
    <w:rsid w:val="006A4723"/>
    <w:rsid w:val="006B3FAE"/>
    <w:rsid w:val="006B54C0"/>
    <w:rsid w:val="006C21CB"/>
    <w:rsid w:val="007175D7"/>
    <w:rsid w:val="00731438"/>
    <w:rsid w:val="00745192"/>
    <w:rsid w:val="00746828"/>
    <w:rsid w:val="007F1B25"/>
    <w:rsid w:val="0080398F"/>
    <w:rsid w:val="00827830"/>
    <w:rsid w:val="008455DE"/>
    <w:rsid w:val="00846A8E"/>
    <w:rsid w:val="00877458"/>
    <w:rsid w:val="00893770"/>
    <w:rsid w:val="008A780E"/>
    <w:rsid w:val="008E0A7E"/>
    <w:rsid w:val="00900B40"/>
    <w:rsid w:val="00903352"/>
    <w:rsid w:val="009037B2"/>
    <w:rsid w:val="009208FF"/>
    <w:rsid w:val="00932918"/>
    <w:rsid w:val="009548D6"/>
    <w:rsid w:val="009A65D9"/>
    <w:rsid w:val="009E23F0"/>
    <w:rsid w:val="00A212AC"/>
    <w:rsid w:val="00A25E1A"/>
    <w:rsid w:val="00A71BB8"/>
    <w:rsid w:val="00AA676C"/>
    <w:rsid w:val="00AB29BF"/>
    <w:rsid w:val="00AC717C"/>
    <w:rsid w:val="00AD266F"/>
    <w:rsid w:val="00AD3EB3"/>
    <w:rsid w:val="00AD409A"/>
    <w:rsid w:val="00AF5306"/>
    <w:rsid w:val="00B13647"/>
    <w:rsid w:val="00B26D85"/>
    <w:rsid w:val="00B3201E"/>
    <w:rsid w:val="00B32D52"/>
    <w:rsid w:val="00BC56F1"/>
    <w:rsid w:val="00C05657"/>
    <w:rsid w:val="00C33D5A"/>
    <w:rsid w:val="00C7074F"/>
    <w:rsid w:val="00CC0204"/>
    <w:rsid w:val="00CC5870"/>
    <w:rsid w:val="00CF2033"/>
    <w:rsid w:val="00D10AFA"/>
    <w:rsid w:val="00D52CF5"/>
    <w:rsid w:val="00D9458E"/>
    <w:rsid w:val="00DE3CDE"/>
    <w:rsid w:val="00DF51E5"/>
    <w:rsid w:val="00E044DA"/>
    <w:rsid w:val="00EB028A"/>
    <w:rsid w:val="00EB3BD4"/>
    <w:rsid w:val="00EE1D16"/>
    <w:rsid w:val="00EF6B50"/>
    <w:rsid w:val="00F05EF6"/>
    <w:rsid w:val="00F618E3"/>
    <w:rsid w:val="00F6709C"/>
    <w:rsid w:val="00F73725"/>
    <w:rsid w:val="00F77039"/>
    <w:rsid w:val="00FE6C94"/>
    <w:rsid w:val="00FF125C"/>
    <w:rsid w:val="00FF3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2B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F5306"/>
    <w:rPr>
      <w:rFonts w:ascii="Calibri" w:eastAsia="新細明體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F5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F5306"/>
    <w:rPr>
      <w:rFonts w:ascii="Calibri" w:eastAsia="新細明體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0030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0302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AB29B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1492</TotalTime>
  <Pages>12</Pages>
  <Words>1693</Words>
  <Characters>9653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shao</cp:lastModifiedBy>
  <cp:revision>32</cp:revision>
  <cp:lastPrinted>2016-03-23T01:22:00Z</cp:lastPrinted>
  <dcterms:created xsi:type="dcterms:W3CDTF">2016-03-18T06:39:00Z</dcterms:created>
  <dcterms:modified xsi:type="dcterms:W3CDTF">2016-03-31T18:06:00Z</dcterms:modified>
</cp:coreProperties>
</file>