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CAD" w:rsidRPr="00304FCC" w:rsidRDefault="00600CAD" w:rsidP="00277737">
      <w:pPr>
        <w:snapToGrid w:val="0"/>
        <w:rPr>
          <w:rFonts w:eastAsia="標楷體"/>
          <w:b/>
          <w:color w:val="FF0000"/>
          <w:sz w:val="32"/>
        </w:rPr>
      </w:pPr>
      <w:r w:rsidRPr="00304FCC">
        <w:rPr>
          <w:rFonts w:eastAsia="標楷體"/>
          <w:b/>
          <w:color w:val="FF0000"/>
          <w:sz w:val="32"/>
        </w:rPr>
        <w:t>10</w:t>
      </w:r>
      <w:r>
        <w:rPr>
          <w:rFonts w:eastAsia="標楷體"/>
          <w:b/>
          <w:color w:val="FF0000"/>
          <w:sz w:val="32"/>
        </w:rPr>
        <w:t>4</w:t>
      </w:r>
      <w:r w:rsidRPr="00304FCC">
        <w:rPr>
          <w:rFonts w:eastAsia="標楷體" w:hint="eastAsia"/>
          <w:b/>
          <w:color w:val="FF0000"/>
          <w:sz w:val="32"/>
        </w:rPr>
        <w:t>學年度國民中學</w:t>
      </w:r>
      <w:r>
        <w:rPr>
          <w:rFonts w:eastAsia="標楷體"/>
          <w:b/>
          <w:color w:val="FF0000"/>
          <w:sz w:val="32"/>
        </w:rPr>
        <w:t>1</w:t>
      </w:r>
      <w:r>
        <w:rPr>
          <w:rFonts w:eastAsia="標楷體" w:hint="eastAsia"/>
          <w:b/>
          <w:color w:val="FF0000"/>
          <w:sz w:val="32"/>
        </w:rPr>
        <w:t>月份</w:t>
      </w:r>
      <w:r w:rsidRPr="00304FCC">
        <w:rPr>
          <w:rFonts w:eastAsia="標楷體" w:hint="eastAsia"/>
          <w:b/>
          <w:color w:val="FF0000"/>
          <w:sz w:val="32"/>
        </w:rPr>
        <w:t>葷食循環菜單</w:t>
      </w:r>
      <w:r>
        <w:rPr>
          <w:rFonts w:eastAsia="標楷體" w:hint="eastAsia"/>
          <w:b/>
          <w:color w:val="FF0000"/>
          <w:sz w:val="32"/>
        </w:rPr>
        <w:t>（清泉）</w:t>
      </w:r>
    </w:p>
    <w:tbl>
      <w:tblPr>
        <w:tblW w:w="15460" w:type="dxa"/>
        <w:jc w:val="center"/>
        <w:tblInd w:w="-1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5"/>
        <w:gridCol w:w="479"/>
        <w:gridCol w:w="395"/>
        <w:gridCol w:w="921"/>
        <w:gridCol w:w="801"/>
        <w:gridCol w:w="1231"/>
        <w:gridCol w:w="1459"/>
        <w:gridCol w:w="934"/>
        <w:gridCol w:w="1408"/>
        <w:gridCol w:w="944"/>
        <w:gridCol w:w="1346"/>
        <w:gridCol w:w="406"/>
        <w:gridCol w:w="1077"/>
        <w:gridCol w:w="943"/>
        <w:gridCol w:w="405"/>
        <w:gridCol w:w="405"/>
        <w:gridCol w:w="405"/>
        <w:gridCol w:w="535"/>
        <w:gridCol w:w="445"/>
        <w:gridCol w:w="396"/>
      </w:tblGrid>
      <w:tr w:rsidR="00600CAD" w:rsidTr="009046BD">
        <w:trPr>
          <w:trHeight w:val="542"/>
          <w:jc w:val="center"/>
        </w:trPr>
        <w:tc>
          <w:tcPr>
            <w:tcW w:w="525" w:type="dxa"/>
            <w:vAlign w:val="center"/>
          </w:tcPr>
          <w:p w:rsidR="00600CAD" w:rsidRPr="00C56A27" w:rsidRDefault="00600CAD" w:rsidP="00B629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日期</w:t>
            </w:r>
          </w:p>
        </w:tc>
        <w:tc>
          <w:tcPr>
            <w:tcW w:w="479" w:type="dxa"/>
            <w:vAlign w:val="center"/>
          </w:tcPr>
          <w:p w:rsidR="00600CAD" w:rsidRPr="00C56A27" w:rsidRDefault="00600CAD" w:rsidP="00B629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395" w:type="dxa"/>
            <w:vAlign w:val="center"/>
          </w:tcPr>
          <w:p w:rsidR="00600CAD" w:rsidRPr="00C56A27" w:rsidRDefault="00600CAD" w:rsidP="00B629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循環</w:t>
            </w:r>
          </w:p>
        </w:tc>
        <w:tc>
          <w:tcPr>
            <w:tcW w:w="921" w:type="dxa"/>
            <w:vAlign w:val="center"/>
          </w:tcPr>
          <w:p w:rsidR="00600CAD" w:rsidRPr="00C56A27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C56A27">
              <w:rPr>
                <w:rFonts w:ascii="Times New Roman" w:eastAsia="標楷體" w:hAnsi="Times New Roman" w:hint="eastAsia"/>
                <w:sz w:val="18"/>
                <w:szCs w:val="18"/>
              </w:rPr>
              <w:t>主食</w:t>
            </w:r>
          </w:p>
        </w:tc>
        <w:tc>
          <w:tcPr>
            <w:tcW w:w="801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1231" w:type="dxa"/>
            <w:vAlign w:val="center"/>
          </w:tcPr>
          <w:p w:rsidR="00600CAD" w:rsidRPr="00C56A27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1459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934" w:type="dxa"/>
            <w:vAlign w:val="center"/>
          </w:tcPr>
          <w:p w:rsidR="00600CAD" w:rsidRPr="00C56A27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1408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944" w:type="dxa"/>
            <w:vAlign w:val="center"/>
          </w:tcPr>
          <w:p w:rsidR="00600CAD" w:rsidRPr="00C56A27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1346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副菜二食材明細</w:t>
            </w:r>
          </w:p>
        </w:tc>
        <w:tc>
          <w:tcPr>
            <w:tcW w:w="406" w:type="dxa"/>
            <w:vAlign w:val="center"/>
          </w:tcPr>
          <w:p w:rsidR="00600CAD" w:rsidRPr="00C56A27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077" w:type="dxa"/>
            <w:vAlign w:val="center"/>
          </w:tcPr>
          <w:p w:rsidR="00600CAD" w:rsidRPr="00C56A27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湯品</w:t>
            </w:r>
          </w:p>
        </w:tc>
        <w:tc>
          <w:tcPr>
            <w:tcW w:w="943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湯品食材明細</w:t>
            </w:r>
          </w:p>
        </w:tc>
        <w:tc>
          <w:tcPr>
            <w:tcW w:w="405" w:type="dxa"/>
            <w:vAlign w:val="center"/>
          </w:tcPr>
          <w:p w:rsidR="00600CAD" w:rsidRPr="004522E3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全榖根莖類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405" w:type="dxa"/>
            <w:vAlign w:val="center"/>
          </w:tcPr>
          <w:p w:rsidR="00600CAD" w:rsidRPr="004522E3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蔬菜類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405" w:type="dxa"/>
            <w:vAlign w:val="center"/>
          </w:tcPr>
          <w:p w:rsidR="00600CAD" w:rsidRPr="004522E3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豆魚肉蛋類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535" w:type="dxa"/>
            <w:vAlign w:val="center"/>
          </w:tcPr>
          <w:p w:rsidR="00600CAD" w:rsidRPr="004522E3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油脂堅果種子類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445" w:type="dxa"/>
            <w:vAlign w:val="center"/>
          </w:tcPr>
          <w:p w:rsidR="00600CAD" w:rsidRPr="004522E3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熱量</w:t>
            </w:r>
          </w:p>
        </w:tc>
        <w:tc>
          <w:tcPr>
            <w:tcW w:w="396" w:type="dxa"/>
            <w:vAlign w:val="center"/>
          </w:tcPr>
          <w:p w:rsidR="00600CAD" w:rsidRPr="00C56A27" w:rsidRDefault="00600CAD" w:rsidP="00B6296B">
            <w:pPr>
              <w:widowControl/>
              <w:jc w:val="center"/>
              <w:rPr>
                <w:sz w:val="18"/>
                <w:szCs w:val="18"/>
              </w:rPr>
            </w:pPr>
            <w:r w:rsidRPr="00C56A27">
              <w:rPr>
                <w:rFonts w:hint="eastAsia"/>
                <w:sz w:val="18"/>
                <w:szCs w:val="18"/>
              </w:rPr>
              <w:t>水果</w:t>
            </w:r>
          </w:p>
        </w:tc>
      </w:tr>
      <w:tr w:rsidR="00600CAD" w:rsidTr="009046BD">
        <w:trPr>
          <w:trHeight w:val="542"/>
          <w:jc w:val="center"/>
        </w:trPr>
        <w:tc>
          <w:tcPr>
            <w:tcW w:w="52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1/4</w:t>
            </w:r>
          </w:p>
        </w:tc>
        <w:tc>
          <w:tcPr>
            <w:tcW w:w="479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一</w:t>
            </w:r>
          </w:p>
        </w:tc>
        <w:tc>
          <w:tcPr>
            <w:tcW w:w="39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B1</w:t>
            </w:r>
          </w:p>
        </w:tc>
        <w:tc>
          <w:tcPr>
            <w:tcW w:w="92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801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23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黑椒豬柳</w:t>
            </w:r>
          </w:p>
        </w:tc>
        <w:tc>
          <w:tcPr>
            <w:tcW w:w="1459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豬柳洋蔥紅蘿蔔黑胡椒醬</w:t>
            </w:r>
          </w:p>
        </w:tc>
        <w:tc>
          <w:tcPr>
            <w:tcW w:w="93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蘑菇白菜</w:t>
            </w:r>
          </w:p>
        </w:tc>
        <w:tc>
          <w:tcPr>
            <w:tcW w:w="1408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蘑菇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紅蘿蔔蛋</w:t>
            </w:r>
          </w:p>
        </w:tc>
        <w:tc>
          <w:tcPr>
            <w:tcW w:w="94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三絲粉皮</w:t>
            </w:r>
          </w:p>
        </w:tc>
        <w:tc>
          <w:tcPr>
            <w:tcW w:w="1346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粉皮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芹菜木耳絲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</w:p>
        </w:tc>
        <w:tc>
          <w:tcPr>
            <w:tcW w:w="406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柴魚海芽湯</w:t>
            </w:r>
          </w:p>
        </w:tc>
        <w:tc>
          <w:tcPr>
            <w:tcW w:w="943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海帶芽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柴魚片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6.2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600CAD" w:rsidRPr="009046BD" w:rsidRDefault="00600CAD" w:rsidP="00B6296B">
            <w:pPr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44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780</w:t>
            </w:r>
          </w:p>
        </w:tc>
        <w:tc>
          <w:tcPr>
            <w:tcW w:w="396" w:type="dxa"/>
            <w:vAlign w:val="center"/>
          </w:tcPr>
          <w:p w:rsidR="00600CAD" w:rsidRPr="00C56A27" w:rsidRDefault="00600CAD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600CAD" w:rsidTr="009046BD">
        <w:trPr>
          <w:trHeight w:val="362"/>
          <w:jc w:val="center"/>
        </w:trPr>
        <w:tc>
          <w:tcPr>
            <w:tcW w:w="52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1/5</w:t>
            </w:r>
          </w:p>
        </w:tc>
        <w:tc>
          <w:tcPr>
            <w:tcW w:w="479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二</w:t>
            </w:r>
          </w:p>
        </w:tc>
        <w:tc>
          <w:tcPr>
            <w:tcW w:w="39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B2</w:t>
            </w:r>
          </w:p>
        </w:tc>
        <w:tc>
          <w:tcPr>
            <w:tcW w:w="92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801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23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美味大雞腿</w:t>
            </w:r>
          </w:p>
        </w:tc>
        <w:tc>
          <w:tcPr>
            <w:tcW w:w="1459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大雞腿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93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雪蓮食肆</w:t>
            </w:r>
          </w:p>
        </w:tc>
        <w:tc>
          <w:tcPr>
            <w:tcW w:w="1408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雪蓮子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絞肉</w:t>
            </w:r>
          </w:p>
        </w:tc>
        <w:tc>
          <w:tcPr>
            <w:tcW w:w="94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鐵板豆腐</w:t>
            </w:r>
          </w:p>
        </w:tc>
        <w:tc>
          <w:tcPr>
            <w:tcW w:w="1346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6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養生菇湯</w:t>
            </w:r>
          </w:p>
        </w:tc>
        <w:tc>
          <w:tcPr>
            <w:tcW w:w="943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1.9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535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44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766</w:t>
            </w:r>
          </w:p>
        </w:tc>
        <w:tc>
          <w:tcPr>
            <w:tcW w:w="396" w:type="dxa"/>
            <w:vAlign w:val="center"/>
          </w:tcPr>
          <w:p w:rsidR="00600CAD" w:rsidRPr="00C56A27" w:rsidRDefault="00600CAD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600CAD" w:rsidTr="009046BD">
        <w:trPr>
          <w:trHeight w:val="672"/>
          <w:jc w:val="center"/>
        </w:trPr>
        <w:tc>
          <w:tcPr>
            <w:tcW w:w="52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1/6</w:t>
            </w:r>
          </w:p>
        </w:tc>
        <w:tc>
          <w:tcPr>
            <w:tcW w:w="479" w:type="dxa"/>
            <w:shd w:val="clear" w:color="auto" w:fill="E1FFE1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395" w:type="dxa"/>
            <w:shd w:val="clear" w:color="auto" w:fill="E1FFE1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B3</w:t>
            </w:r>
          </w:p>
        </w:tc>
        <w:tc>
          <w:tcPr>
            <w:tcW w:w="921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小米飯</w:t>
            </w:r>
          </w:p>
        </w:tc>
        <w:tc>
          <w:tcPr>
            <w:tcW w:w="801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小米</w:t>
            </w:r>
          </w:p>
        </w:tc>
        <w:tc>
          <w:tcPr>
            <w:tcW w:w="1231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洋芋肉丁</w:t>
            </w:r>
          </w:p>
        </w:tc>
        <w:tc>
          <w:tcPr>
            <w:tcW w:w="1459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</w:p>
        </w:tc>
        <w:tc>
          <w:tcPr>
            <w:tcW w:w="934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高麗菜炒蛋</w:t>
            </w:r>
          </w:p>
        </w:tc>
        <w:tc>
          <w:tcPr>
            <w:tcW w:w="1408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44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yellow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千張銀蘿</w:t>
            </w:r>
          </w:p>
        </w:tc>
        <w:tc>
          <w:tcPr>
            <w:tcW w:w="1346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豆腐皮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6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943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7.2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44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840</w:t>
            </w:r>
          </w:p>
        </w:tc>
        <w:tc>
          <w:tcPr>
            <w:tcW w:w="396" w:type="dxa"/>
            <w:vAlign w:val="center"/>
          </w:tcPr>
          <w:p w:rsidR="00600CAD" w:rsidRPr="002410B3" w:rsidRDefault="00600CAD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600CAD" w:rsidTr="009046BD">
        <w:trPr>
          <w:trHeight w:val="531"/>
          <w:jc w:val="center"/>
        </w:trPr>
        <w:tc>
          <w:tcPr>
            <w:tcW w:w="52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1/7</w:t>
            </w:r>
          </w:p>
        </w:tc>
        <w:tc>
          <w:tcPr>
            <w:tcW w:w="479" w:type="dxa"/>
            <w:shd w:val="clear" w:color="auto" w:fill="FFEBFF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四</w:t>
            </w:r>
          </w:p>
        </w:tc>
        <w:tc>
          <w:tcPr>
            <w:tcW w:w="395" w:type="dxa"/>
            <w:shd w:val="clear" w:color="auto" w:fill="FFEBFF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B4</w:t>
            </w:r>
          </w:p>
        </w:tc>
        <w:tc>
          <w:tcPr>
            <w:tcW w:w="921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 w:val="16"/>
                <w:szCs w:val="16"/>
                <w:highlight w:val="yellow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  <w:highlight w:val="yellow"/>
              </w:rPr>
              <w:t>拌麵特餐</w:t>
            </w:r>
          </w:p>
        </w:tc>
        <w:tc>
          <w:tcPr>
            <w:tcW w:w="801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濕麵條</w:t>
            </w:r>
          </w:p>
        </w:tc>
        <w:tc>
          <w:tcPr>
            <w:tcW w:w="1231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五柳魚條</w:t>
            </w:r>
          </w:p>
        </w:tc>
        <w:tc>
          <w:tcPr>
            <w:tcW w:w="1459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魚條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934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拌麵拌料</w:t>
            </w:r>
          </w:p>
        </w:tc>
        <w:tc>
          <w:tcPr>
            <w:tcW w:w="1408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絞肉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高麗菜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金針菇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木耳絲</w:t>
            </w:r>
          </w:p>
        </w:tc>
        <w:tc>
          <w:tcPr>
            <w:tcW w:w="944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包餡包子</w:t>
            </w:r>
          </w:p>
        </w:tc>
        <w:tc>
          <w:tcPr>
            <w:tcW w:w="1346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包子</w:t>
            </w:r>
          </w:p>
        </w:tc>
        <w:tc>
          <w:tcPr>
            <w:tcW w:w="406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magenta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時瓜湯</w:t>
            </w:r>
          </w:p>
        </w:tc>
        <w:tc>
          <w:tcPr>
            <w:tcW w:w="943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magenta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magenta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乾香菇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magenta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時瓜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6.5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1.7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4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811</w:t>
            </w:r>
          </w:p>
        </w:tc>
        <w:tc>
          <w:tcPr>
            <w:tcW w:w="396" w:type="dxa"/>
            <w:vAlign w:val="center"/>
          </w:tcPr>
          <w:p w:rsidR="00600CAD" w:rsidRPr="00C56A27" w:rsidRDefault="00600CAD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600CAD" w:rsidTr="009046BD">
        <w:trPr>
          <w:trHeight w:val="556"/>
          <w:jc w:val="center"/>
        </w:trPr>
        <w:tc>
          <w:tcPr>
            <w:tcW w:w="52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1/8</w:t>
            </w:r>
          </w:p>
        </w:tc>
        <w:tc>
          <w:tcPr>
            <w:tcW w:w="479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五</w:t>
            </w:r>
          </w:p>
        </w:tc>
        <w:tc>
          <w:tcPr>
            <w:tcW w:w="39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B5</w:t>
            </w:r>
          </w:p>
        </w:tc>
        <w:tc>
          <w:tcPr>
            <w:tcW w:w="92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801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23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宮煲雞</w:t>
            </w:r>
          </w:p>
        </w:tc>
        <w:tc>
          <w:tcPr>
            <w:tcW w:w="1459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油花生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93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脆拌海絲</w:t>
            </w:r>
          </w:p>
        </w:tc>
        <w:tc>
          <w:tcPr>
            <w:tcW w:w="1408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海帶絲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94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芝麻干香</w:t>
            </w:r>
          </w:p>
        </w:tc>
        <w:tc>
          <w:tcPr>
            <w:tcW w:w="1346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豆干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白芝麻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刈薯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6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077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四神湯</w:t>
            </w:r>
          </w:p>
        </w:tc>
        <w:tc>
          <w:tcPr>
            <w:tcW w:w="943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6.1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2.1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2.4</w:t>
            </w:r>
          </w:p>
        </w:tc>
        <w:tc>
          <w:tcPr>
            <w:tcW w:w="44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775</w:t>
            </w:r>
          </w:p>
        </w:tc>
        <w:tc>
          <w:tcPr>
            <w:tcW w:w="396" w:type="dxa"/>
            <w:vAlign w:val="center"/>
          </w:tcPr>
          <w:p w:rsidR="00600CAD" w:rsidRPr="002410B3" w:rsidRDefault="00600CAD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600CAD" w:rsidTr="009046BD">
        <w:trPr>
          <w:trHeight w:val="349"/>
          <w:jc w:val="center"/>
        </w:trPr>
        <w:tc>
          <w:tcPr>
            <w:tcW w:w="52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1/11</w:t>
            </w:r>
          </w:p>
        </w:tc>
        <w:tc>
          <w:tcPr>
            <w:tcW w:w="479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一</w:t>
            </w:r>
          </w:p>
        </w:tc>
        <w:tc>
          <w:tcPr>
            <w:tcW w:w="39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C1</w:t>
            </w:r>
          </w:p>
        </w:tc>
        <w:tc>
          <w:tcPr>
            <w:tcW w:w="92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801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23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瓜仔肉</w:t>
            </w:r>
          </w:p>
        </w:tc>
        <w:tc>
          <w:tcPr>
            <w:tcW w:w="1459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碎瓜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93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香鼓冬粉</w:t>
            </w:r>
          </w:p>
        </w:tc>
        <w:tc>
          <w:tcPr>
            <w:tcW w:w="1408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冬粉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青紅椒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黑豆鼓</w:t>
            </w:r>
          </w:p>
        </w:tc>
        <w:tc>
          <w:tcPr>
            <w:tcW w:w="94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青瓜干片</w:t>
            </w:r>
          </w:p>
        </w:tc>
        <w:tc>
          <w:tcPr>
            <w:tcW w:w="1346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豆干切片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小黃瓜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6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番茄蛋花湯</w:t>
            </w:r>
          </w:p>
        </w:tc>
        <w:tc>
          <w:tcPr>
            <w:tcW w:w="943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6.3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1.6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4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781</w:t>
            </w:r>
          </w:p>
        </w:tc>
        <w:tc>
          <w:tcPr>
            <w:tcW w:w="396" w:type="dxa"/>
            <w:vAlign w:val="center"/>
          </w:tcPr>
          <w:p w:rsidR="00600CAD" w:rsidRPr="00C56A27" w:rsidRDefault="00600CAD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600CAD" w:rsidTr="009046BD">
        <w:trPr>
          <w:trHeight w:val="556"/>
          <w:jc w:val="center"/>
        </w:trPr>
        <w:tc>
          <w:tcPr>
            <w:tcW w:w="52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1/12</w:t>
            </w:r>
          </w:p>
        </w:tc>
        <w:tc>
          <w:tcPr>
            <w:tcW w:w="479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二</w:t>
            </w:r>
          </w:p>
        </w:tc>
        <w:tc>
          <w:tcPr>
            <w:tcW w:w="39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C2</w:t>
            </w:r>
          </w:p>
        </w:tc>
        <w:tc>
          <w:tcPr>
            <w:tcW w:w="92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801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23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醬燒腿排</w:t>
            </w:r>
          </w:p>
        </w:tc>
        <w:tc>
          <w:tcPr>
            <w:tcW w:w="1459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腿排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93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咖哩洋芋</w:t>
            </w:r>
          </w:p>
        </w:tc>
        <w:tc>
          <w:tcPr>
            <w:tcW w:w="1408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青豆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</w:p>
        </w:tc>
        <w:tc>
          <w:tcPr>
            <w:tcW w:w="94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根絲香芹</w:t>
            </w:r>
          </w:p>
        </w:tc>
        <w:tc>
          <w:tcPr>
            <w:tcW w:w="1346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海根絲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</w:p>
        </w:tc>
        <w:tc>
          <w:tcPr>
            <w:tcW w:w="406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時瓜大骨湯</w:t>
            </w:r>
          </w:p>
        </w:tc>
        <w:tc>
          <w:tcPr>
            <w:tcW w:w="943" w:type="dxa"/>
            <w:vAlign w:val="center"/>
          </w:tcPr>
          <w:p w:rsidR="00600CAD" w:rsidRPr="009046BD" w:rsidRDefault="00600CAD" w:rsidP="00B6296B">
            <w:pPr>
              <w:snapToGrid w:val="0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時瓜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大骨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6.2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44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796</w:t>
            </w:r>
          </w:p>
        </w:tc>
        <w:tc>
          <w:tcPr>
            <w:tcW w:w="396" w:type="dxa"/>
            <w:vAlign w:val="center"/>
          </w:tcPr>
          <w:p w:rsidR="00600CAD" w:rsidRPr="002410B3" w:rsidRDefault="00600CAD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600CAD" w:rsidTr="009046BD">
        <w:trPr>
          <w:trHeight w:val="672"/>
          <w:jc w:val="center"/>
        </w:trPr>
        <w:tc>
          <w:tcPr>
            <w:tcW w:w="52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1/13</w:t>
            </w:r>
          </w:p>
        </w:tc>
        <w:tc>
          <w:tcPr>
            <w:tcW w:w="479" w:type="dxa"/>
            <w:shd w:val="clear" w:color="auto" w:fill="E1FFE1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395" w:type="dxa"/>
            <w:shd w:val="clear" w:color="auto" w:fill="E1FFE1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C3</w:t>
            </w:r>
          </w:p>
        </w:tc>
        <w:tc>
          <w:tcPr>
            <w:tcW w:w="921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芝麻飯</w:t>
            </w:r>
          </w:p>
        </w:tc>
        <w:tc>
          <w:tcPr>
            <w:tcW w:w="801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黑芝麻</w:t>
            </w:r>
          </w:p>
        </w:tc>
        <w:tc>
          <w:tcPr>
            <w:tcW w:w="1231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銀蘿燒肉</w:t>
            </w:r>
          </w:p>
        </w:tc>
        <w:tc>
          <w:tcPr>
            <w:tcW w:w="1459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34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木須炒蛋</w:t>
            </w:r>
          </w:p>
        </w:tc>
        <w:tc>
          <w:tcPr>
            <w:tcW w:w="1408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紅椒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</w:p>
        </w:tc>
        <w:tc>
          <w:tcPr>
            <w:tcW w:w="944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田園燉菜</w:t>
            </w:r>
          </w:p>
        </w:tc>
        <w:tc>
          <w:tcPr>
            <w:tcW w:w="1346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  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豆腐皮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</w:p>
        </w:tc>
        <w:tc>
          <w:tcPr>
            <w:tcW w:w="406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943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溼白木耳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6.6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2.1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44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801</w:t>
            </w:r>
          </w:p>
        </w:tc>
        <w:tc>
          <w:tcPr>
            <w:tcW w:w="396" w:type="dxa"/>
            <w:vAlign w:val="center"/>
          </w:tcPr>
          <w:p w:rsidR="00600CAD" w:rsidRPr="00C56A27" w:rsidRDefault="00600CAD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600CAD" w:rsidTr="009046BD">
        <w:trPr>
          <w:trHeight w:val="362"/>
          <w:jc w:val="center"/>
        </w:trPr>
        <w:tc>
          <w:tcPr>
            <w:tcW w:w="52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1/14</w:t>
            </w:r>
          </w:p>
        </w:tc>
        <w:tc>
          <w:tcPr>
            <w:tcW w:w="479" w:type="dxa"/>
            <w:shd w:val="clear" w:color="auto" w:fill="FFEBFF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四</w:t>
            </w:r>
          </w:p>
        </w:tc>
        <w:tc>
          <w:tcPr>
            <w:tcW w:w="395" w:type="dxa"/>
            <w:shd w:val="clear" w:color="auto" w:fill="FFEBFF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C4</w:t>
            </w:r>
          </w:p>
        </w:tc>
        <w:tc>
          <w:tcPr>
            <w:tcW w:w="921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義式特餐</w:t>
            </w:r>
          </w:p>
        </w:tc>
        <w:tc>
          <w:tcPr>
            <w:tcW w:w="801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濕麵條</w:t>
            </w:r>
          </w:p>
        </w:tc>
        <w:tc>
          <w:tcPr>
            <w:tcW w:w="1231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柳葉魚</w:t>
            </w:r>
          </w:p>
        </w:tc>
        <w:tc>
          <w:tcPr>
            <w:tcW w:w="1459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柳葉魚</w:t>
            </w:r>
          </w:p>
        </w:tc>
        <w:tc>
          <w:tcPr>
            <w:tcW w:w="934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義大利肉醬</w:t>
            </w:r>
          </w:p>
        </w:tc>
        <w:tc>
          <w:tcPr>
            <w:tcW w:w="1408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馬鈴薯</w:t>
            </w:r>
          </w:p>
        </w:tc>
        <w:tc>
          <w:tcPr>
            <w:tcW w:w="944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小餐包</w:t>
            </w:r>
          </w:p>
        </w:tc>
        <w:tc>
          <w:tcPr>
            <w:tcW w:w="1346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小餐包</w:t>
            </w:r>
          </w:p>
        </w:tc>
        <w:tc>
          <w:tcPr>
            <w:tcW w:w="406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943" w:type="dxa"/>
            <w:shd w:val="clear" w:color="auto" w:fill="FFEBFF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4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840</w:t>
            </w:r>
          </w:p>
        </w:tc>
        <w:tc>
          <w:tcPr>
            <w:tcW w:w="396" w:type="dxa"/>
            <w:vAlign w:val="center"/>
          </w:tcPr>
          <w:p w:rsidR="00600CAD" w:rsidRPr="00C56A27" w:rsidRDefault="00600CAD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600CAD" w:rsidTr="009046BD">
        <w:trPr>
          <w:trHeight w:val="542"/>
          <w:jc w:val="center"/>
        </w:trPr>
        <w:tc>
          <w:tcPr>
            <w:tcW w:w="52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1/15</w:t>
            </w:r>
          </w:p>
        </w:tc>
        <w:tc>
          <w:tcPr>
            <w:tcW w:w="479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五</w:t>
            </w:r>
          </w:p>
        </w:tc>
        <w:tc>
          <w:tcPr>
            <w:tcW w:w="39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C5</w:t>
            </w:r>
          </w:p>
        </w:tc>
        <w:tc>
          <w:tcPr>
            <w:tcW w:w="92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801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23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蔥燒雞</w:t>
            </w:r>
          </w:p>
        </w:tc>
        <w:tc>
          <w:tcPr>
            <w:tcW w:w="1459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3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筍丁絞肉</w:t>
            </w:r>
          </w:p>
        </w:tc>
        <w:tc>
          <w:tcPr>
            <w:tcW w:w="1408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筍丁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</w:p>
        </w:tc>
        <w:tc>
          <w:tcPr>
            <w:tcW w:w="94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家常豆腐</w:t>
            </w:r>
          </w:p>
        </w:tc>
        <w:tc>
          <w:tcPr>
            <w:tcW w:w="1346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6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077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鮮菇時蔬湯</w:t>
            </w:r>
          </w:p>
        </w:tc>
        <w:tc>
          <w:tcPr>
            <w:tcW w:w="943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5.5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4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740</w:t>
            </w:r>
          </w:p>
        </w:tc>
        <w:tc>
          <w:tcPr>
            <w:tcW w:w="396" w:type="dxa"/>
            <w:vAlign w:val="center"/>
          </w:tcPr>
          <w:p w:rsidR="00600CAD" w:rsidRPr="002410B3" w:rsidRDefault="00600CAD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600CAD" w:rsidTr="009046BD">
        <w:trPr>
          <w:trHeight w:val="362"/>
          <w:jc w:val="center"/>
        </w:trPr>
        <w:tc>
          <w:tcPr>
            <w:tcW w:w="52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1/18</w:t>
            </w:r>
          </w:p>
        </w:tc>
        <w:tc>
          <w:tcPr>
            <w:tcW w:w="479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一</w:t>
            </w:r>
          </w:p>
        </w:tc>
        <w:tc>
          <w:tcPr>
            <w:tcW w:w="39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D1</w:t>
            </w:r>
          </w:p>
        </w:tc>
        <w:tc>
          <w:tcPr>
            <w:tcW w:w="92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801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23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京醬排骨</w:t>
            </w:r>
          </w:p>
        </w:tc>
        <w:tc>
          <w:tcPr>
            <w:tcW w:w="1459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排骨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</w:tc>
        <w:tc>
          <w:tcPr>
            <w:tcW w:w="93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韭香粉絲</w:t>
            </w:r>
          </w:p>
        </w:tc>
        <w:tc>
          <w:tcPr>
            <w:tcW w:w="1408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粉絲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韭菜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</w:p>
        </w:tc>
        <w:tc>
          <w:tcPr>
            <w:tcW w:w="94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芹香豆干</w:t>
            </w:r>
          </w:p>
        </w:tc>
        <w:tc>
          <w:tcPr>
            <w:tcW w:w="1346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豆干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6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冬菜蛋花湯</w:t>
            </w:r>
          </w:p>
        </w:tc>
        <w:tc>
          <w:tcPr>
            <w:tcW w:w="943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冬菜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6.3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4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786</w:t>
            </w:r>
          </w:p>
        </w:tc>
        <w:tc>
          <w:tcPr>
            <w:tcW w:w="396" w:type="dxa"/>
            <w:vAlign w:val="center"/>
          </w:tcPr>
          <w:p w:rsidR="00600CAD" w:rsidRPr="00C56A27" w:rsidRDefault="00600CAD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600CAD" w:rsidTr="009046BD">
        <w:trPr>
          <w:trHeight w:val="556"/>
          <w:jc w:val="center"/>
        </w:trPr>
        <w:tc>
          <w:tcPr>
            <w:tcW w:w="52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1/19</w:t>
            </w:r>
          </w:p>
        </w:tc>
        <w:tc>
          <w:tcPr>
            <w:tcW w:w="479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二</w:t>
            </w:r>
          </w:p>
        </w:tc>
        <w:tc>
          <w:tcPr>
            <w:tcW w:w="39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D2</w:t>
            </w:r>
          </w:p>
        </w:tc>
        <w:tc>
          <w:tcPr>
            <w:tcW w:w="92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801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231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吮指雞翅</w:t>
            </w:r>
          </w:p>
        </w:tc>
        <w:tc>
          <w:tcPr>
            <w:tcW w:w="1459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雞翅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93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肉片時瓜</w:t>
            </w:r>
          </w:p>
        </w:tc>
        <w:tc>
          <w:tcPr>
            <w:tcW w:w="1408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</w:p>
        </w:tc>
        <w:tc>
          <w:tcPr>
            <w:tcW w:w="944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金珠翠玉</w:t>
            </w:r>
          </w:p>
        </w:tc>
        <w:tc>
          <w:tcPr>
            <w:tcW w:w="1346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6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柴魚海裙湯</w:t>
            </w:r>
          </w:p>
        </w:tc>
        <w:tc>
          <w:tcPr>
            <w:tcW w:w="943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柴魚片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海裙菜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6.3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44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777</w:t>
            </w:r>
          </w:p>
        </w:tc>
        <w:tc>
          <w:tcPr>
            <w:tcW w:w="396" w:type="dxa"/>
            <w:vAlign w:val="center"/>
          </w:tcPr>
          <w:p w:rsidR="00600CAD" w:rsidRPr="002410B3" w:rsidRDefault="00600CAD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600CAD" w:rsidTr="009046BD">
        <w:trPr>
          <w:trHeight w:val="672"/>
          <w:jc w:val="center"/>
        </w:trPr>
        <w:tc>
          <w:tcPr>
            <w:tcW w:w="525" w:type="dxa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1/20</w:t>
            </w:r>
          </w:p>
        </w:tc>
        <w:tc>
          <w:tcPr>
            <w:tcW w:w="479" w:type="dxa"/>
            <w:shd w:val="clear" w:color="auto" w:fill="E1FFE1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395" w:type="dxa"/>
            <w:shd w:val="clear" w:color="auto" w:fill="E1FFE1"/>
            <w:vAlign w:val="center"/>
          </w:tcPr>
          <w:p w:rsidR="00600CAD" w:rsidRPr="00C56A2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D3</w:t>
            </w:r>
          </w:p>
        </w:tc>
        <w:tc>
          <w:tcPr>
            <w:tcW w:w="921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胚芽飯</w:t>
            </w:r>
          </w:p>
        </w:tc>
        <w:tc>
          <w:tcPr>
            <w:tcW w:w="801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胚芽米</w:t>
            </w:r>
          </w:p>
        </w:tc>
        <w:tc>
          <w:tcPr>
            <w:tcW w:w="1231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肉丁双仁</w:t>
            </w:r>
          </w:p>
        </w:tc>
        <w:tc>
          <w:tcPr>
            <w:tcW w:w="1459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肉丁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34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yellow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茄汁炒蛋</w:t>
            </w:r>
          </w:p>
        </w:tc>
        <w:tc>
          <w:tcPr>
            <w:tcW w:w="1408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蕃茄醬</w:t>
            </w:r>
          </w:p>
        </w:tc>
        <w:tc>
          <w:tcPr>
            <w:tcW w:w="944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白菜肉片</w:t>
            </w:r>
          </w:p>
        </w:tc>
        <w:tc>
          <w:tcPr>
            <w:tcW w:w="1346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大白菜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  <w:tc>
          <w:tcPr>
            <w:tcW w:w="406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紅豆西米露</w:t>
            </w:r>
          </w:p>
        </w:tc>
        <w:tc>
          <w:tcPr>
            <w:tcW w:w="943" w:type="dxa"/>
            <w:shd w:val="clear" w:color="auto" w:fill="E1FFE1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6.6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1.9</w:t>
            </w:r>
          </w:p>
        </w:tc>
        <w:tc>
          <w:tcPr>
            <w:tcW w:w="40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600CAD" w:rsidRPr="009046BD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2.4</w:t>
            </w:r>
          </w:p>
        </w:tc>
        <w:tc>
          <w:tcPr>
            <w:tcW w:w="445" w:type="dxa"/>
            <w:vAlign w:val="center"/>
          </w:tcPr>
          <w:p w:rsidR="00600CAD" w:rsidRPr="009046BD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802</w:t>
            </w:r>
          </w:p>
        </w:tc>
        <w:tc>
          <w:tcPr>
            <w:tcW w:w="396" w:type="dxa"/>
            <w:vAlign w:val="center"/>
          </w:tcPr>
          <w:p w:rsidR="00600CAD" w:rsidRPr="00C56A27" w:rsidRDefault="00600CAD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</w:tbl>
    <w:p w:rsidR="00600CAD" w:rsidRPr="00AA375E" w:rsidRDefault="00600CAD" w:rsidP="00572D3D">
      <w:pPr>
        <w:widowControl/>
        <w:rPr>
          <w:color w:val="FF0000"/>
        </w:rPr>
      </w:pPr>
      <w:r w:rsidRPr="00AA375E">
        <w:rPr>
          <w:rFonts w:hint="eastAsia"/>
          <w:color w:val="FF0000"/>
        </w:rPr>
        <w:t>說明：</w:t>
      </w:r>
      <w:r w:rsidRPr="00AA375E">
        <w:rPr>
          <w:color w:val="FF0000"/>
        </w:rPr>
        <w:t>1.</w:t>
      </w:r>
      <w:r w:rsidRPr="00AA375E">
        <w:rPr>
          <w:rFonts w:hint="eastAsia"/>
          <w:color w:val="FF0000"/>
        </w:rPr>
        <w:t>為符合每月的第一週的週二吃大雞排，故將</w:t>
      </w:r>
      <w:r w:rsidRPr="00AA375E">
        <w:rPr>
          <w:color w:val="FF0000"/>
        </w:rPr>
        <w:t>B2</w:t>
      </w:r>
      <w:r w:rsidRPr="00AA375E">
        <w:rPr>
          <w:rFonts w:hint="eastAsia"/>
          <w:color w:val="FF0000"/>
        </w:rPr>
        <w:t>茶香棒腿更改為美味大雞腿。</w:t>
      </w:r>
    </w:p>
    <w:p w:rsidR="00600CAD" w:rsidRDefault="00600CAD" w:rsidP="00572D3D">
      <w:pPr>
        <w:widowControl/>
        <w:rPr>
          <w:color w:val="FF0000"/>
        </w:rPr>
      </w:pPr>
      <w:r w:rsidRPr="00AA375E">
        <w:rPr>
          <w:color w:val="FF0000"/>
        </w:rPr>
        <w:t xml:space="preserve">      2.</w:t>
      </w:r>
      <w:r w:rsidRPr="00AA375E">
        <w:rPr>
          <w:rFonts w:hint="eastAsia"/>
          <w:color w:val="FF0000"/>
        </w:rPr>
        <w:t>因</w:t>
      </w:r>
      <w:r w:rsidRPr="00AA375E">
        <w:rPr>
          <w:color w:val="FF0000"/>
        </w:rPr>
        <w:t>12</w:t>
      </w:r>
      <w:r w:rsidRPr="00AA375E">
        <w:rPr>
          <w:rFonts w:hint="eastAsia"/>
          <w:color w:val="FF0000"/>
        </w:rPr>
        <w:t>月份炊粉特餐已吃過</w:t>
      </w:r>
      <w:r w:rsidRPr="00AA375E">
        <w:rPr>
          <w:color w:val="FF0000"/>
        </w:rPr>
        <w:t>2</w:t>
      </w:r>
      <w:r w:rsidRPr="00AA375E">
        <w:rPr>
          <w:rFonts w:hint="eastAsia"/>
          <w:color w:val="FF0000"/>
        </w:rPr>
        <w:t>次，故</w:t>
      </w:r>
      <w:r w:rsidRPr="00AA375E">
        <w:rPr>
          <w:color w:val="FF0000"/>
        </w:rPr>
        <w:t>B4</w:t>
      </w:r>
      <w:r>
        <w:rPr>
          <w:rFonts w:hint="eastAsia"/>
          <w:color w:val="FF0000"/>
        </w:rPr>
        <w:t>炊粉特餐更改為拌麵特餐，湯品一併更改為時瓜湯。</w:t>
      </w:r>
    </w:p>
    <w:p w:rsidR="00600CAD" w:rsidRDefault="00600CAD" w:rsidP="00572D3D">
      <w:pPr>
        <w:widowControl/>
        <w:rPr>
          <w:rFonts w:eastAsia="標楷體"/>
          <w:b/>
          <w:color w:val="FF0000"/>
        </w:rPr>
      </w:pPr>
      <w:r>
        <w:rPr>
          <w:color w:val="FF0000"/>
        </w:rPr>
        <w:t xml:space="preserve">      </w:t>
      </w:r>
      <w:r>
        <w:rPr>
          <w:rFonts w:eastAsia="標楷體"/>
          <w:b/>
          <w:color w:val="FF0000"/>
        </w:rPr>
        <w:t xml:space="preserve"> </w:t>
      </w:r>
    </w:p>
    <w:p w:rsidR="00600CAD" w:rsidRPr="00C74F22" w:rsidRDefault="00600CAD" w:rsidP="00C74F22">
      <w:pPr>
        <w:widowControl/>
      </w:pPr>
      <w:r>
        <w:rPr>
          <w:rFonts w:eastAsia="標楷體"/>
          <w:b/>
          <w:color w:val="FF0000"/>
        </w:rPr>
        <w:t>B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600CAD" w:rsidRPr="00E928BD" w:rsidRDefault="00600CAD" w:rsidP="00277737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47"/>
        <w:gridCol w:w="1637"/>
        <w:gridCol w:w="425"/>
        <w:gridCol w:w="1701"/>
        <w:gridCol w:w="426"/>
        <w:gridCol w:w="1842"/>
        <w:gridCol w:w="426"/>
        <w:gridCol w:w="1842"/>
        <w:gridCol w:w="567"/>
        <w:gridCol w:w="387"/>
        <w:gridCol w:w="1881"/>
        <w:gridCol w:w="567"/>
        <w:gridCol w:w="567"/>
        <w:gridCol w:w="567"/>
        <w:gridCol w:w="537"/>
        <w:gridCol w:w="456"/>
      </w:tblGrid>
      <w:tr w:rsidR="00600CAD" w:rsidRPr="00B300AE" w:rsidTr="00277737">
        <w:tc>
          <w:tcPr>
            <w:tcW w:w="534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268" w:type="dxa"/>
            <w:gridSpan w:val="2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777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600CAD" w:rsidRPr="00B300AE" w:rsidTr="00277737">
        <w:tc>
          <w:tcPr>
            <w:tcW w:w="534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347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37" w:type="dxa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both"/>
              <w:rPr>
                <w:rFonts w:ascii="Times New Roman" w:eastAsia="標楷體" w:hAnsi="Times New Roman"/>
                <w:szCs w:val="24"/>
              </w:rPr>
            </w:pPr>
            <w:r w:rsidRPr="00277737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77737">
                <w:rPr>
                  <w:rFonts w:ascii="Times New Roman" w:eastAsia="標楷體" w:hAnsi="Times New Roman"/>
                  <w:szCs w:val="24"/>
                </w:rPr>
                <w:t>1</w:t>
              </w:r>
              <w:r>
                <w:rPr>
                  <w:rFonts w:ascii="Times New Roman" w:eastAsia="標楷體" w:hAnsi="Times New Roman"/>
                  <w:szCs w:val="24"/>
                </w:rPr>
                <w:t>0</w:t>
              </w:r>
              <w:r w:rsidRPr="00277737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>
                <w:rPr>
                  <w:rFonts w:ascii="Times New Roman" w:eastAsia="標楷體" w:hAnsi="Times New Roman"/>
                  <w:bCs/>
                  <w:szCs w:val="24"/>
                </w:rPr>
                <w:t>1</w:t>
              </w:r>
              <w:r w:rsidRPr="00277737">
                <w:rPr>
                  <w:rFonts w:ascii="Times New Roman" w:eastAsia="標楷體" w:hAnsi="Times New Roman"/>
                  <w:bCs/>
                  <w:szCs w:val="24"/>
                </w:rPr>
                <w:t>.4</w:t>
              </w:r>
              <w:r w:rsidRPr="00277737">
                <w:rPr>
                  <w:rFonts w:ascii="Times New Roman" w:eastAsia="標楷體" w:hAnsi="Times New Roman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1701" w:type="dxa"/>
          </w:tcPr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黑胡椒醬</w:t>
            </w:r>
          </w:p>
        </w:tc>
        <w:tc>
          <w:tcPr>
            <w:tcW w:w="426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蘑菇白菜</w:t>
            </w:r>
          </w:p>
        </w:tc>
        <w:tc>
          <w:tcPr>
            <w:tcW w:w="1842" w:type="dxa"/>
          </w:tcPr>
          <w:p w:rsidR="00600CAD" w:rsidRPr="00277737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</w:tcPr>
          <w:p w:rsidR="00600CAD" w:rsidRPr="00277737" w:rsidRDefault="00600CAD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1842" w:type="dxa"/>
          </w:tcPr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粉皮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芹</w:t>
            </w:r>
            <w:r w:rsidRPr="00277737">
              <w:rPr>
                <w:rFonts w:ascii="Times New Roman" w:eastAsia="標楷體" w:hAnsi="Times New Roman" w:hint="eastAsia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木耳絲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600CAD" w:rsidRDefault="00600CAD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柴魚海芽湯</w:t>
            </w:r>
          </w:p>
        </w:tc>
        <w:tc>
          <w:tcPr>
            <w:tcW w:w="1881" w:type="dxa"/>
          </w:tcPr>
          <w:p w:rsidR="00600CAD" w:rsidRPr="00277737" w:rsidRDefault="00600CAD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海帶芽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600CAD" w:rsidRPr="00277737" w:rsidRDefault="00600CAD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柴魚片</w:t>
            </w:r>
            <w:r w:rsidRPr="00277737">
              <w:rPr>
                <w:rFonts w:ascii="Times New Roman" w:eastAsia="標楷體" w:hAnsi="Times New Roman"/>
              </w:rPr>
              <w:t>3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600CAD" w:rsidRDefault="00600CAD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77737">
            <w:pPr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80</w:t>
            </w:r>
          </w:p>
        </w:tc>
      </w:tr>
      <w:tr w:rsidR="00600CAD" w:rsidRPr="00B300AE" w:rsidTr="00277737">
        <w:tc>
          <w:tcPr>
            <w:tcW w:w="534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347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37" w:type="dxa"/>
          </w:tcPr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600CAD" w:rsidRPr="00895AA8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895AA8">
              <w:rPr>
                <w:rFonts w:ascii="標楷體" w:eastAsia="標楷體" w:hAnsi="標楷體" w:hint="eastAsia"/>
                <w:bCs/>
                <w:highlight w:val="yellow"/>
              </w:rPr>
              <w:t>美味大雞腿</w:t>
            </w:r>
          </w:p>
        </w:tc>
        <w:tc>
          <w:tcPr>
            <w:tcW w:w="1701" w:type="dxa"/>
          </w:tcPr>
          <w:p w:rsidR="00600CAD" w:rsidRPr="00895AA8" w:rsidRDefault="00600CAD" w:rsidP="00895AA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>
              <w:rPr>
                <w:rFonts w:ascii="Times New Roman" w:eastAsia="標楷體" w:hAnsi="Times New Roman" w:hint="eastAsia"/>
                <w:highlight w:val="yellow"/>
              </w:rPr>
              <w:t>大雞</w:t>
            </w:r>
            <w:r w:rsidRPr="00895AA8">
              <w:rPr>
                <w:rFonts w:ascii="Times New Roman" w:eastAsia="標楷體" w:hAnsi="Times New Roman" w:hint="eastAsia"/>
                <w:highlight w:val="yellow"/>
              </w:rPr>
              <w:t>腿</w:t>
            </w:r>
            <w:r w:rsidRPr="00895AA8">
              <w:rPr>
                <w:rFonts w:ascii="Times New Roman" w:eastAsia="標楷體" w:hAnsi="Times New Roman"/>
                <w:highlight w:val="yellow"/>
              </w:rPr>
              <w:t>100</w:t>
            </w:r>
            <w:r w:rsidRPr="00895AA8">
              <w:rPr>
                <w:rFonts w:ascii="Times New Roman" w:eastAsia="標楷體" w:hAnsi="Times New Roman" w:hint="eastAsia"/>
                <w:highlight w:val="yellow"/>
              </w:rPr>
              <w:t>隻</w:t>
            </w:r>
          </w:p>
          <w:p w:rsidR="00600CAD" w:rsidRPr="00895AA8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895AA8">
              <w:rPr>
                <w:rFonts w:ascii="Times New Roman" w:eastAsia="標楷體" w:hAnsi="Times New Roman" w:hint="eastAsia"/>
                <w:highlight w:val="yellow"/>
              </w:rPr>
              <w:t>薑</w:t>
            </w:r>
            <w:r w:rsidRPr="00895AA8">
              <w:rPr>
                <w:rFonts w:ascii="Times New Roman" w:eastAsia="標楷體" w:hAnsi="Times New Roman"/>
                <w:highlight w:val="yellow"/>
              </w:rPr>
              <w:t>10</w:t>
            </w:r>
            <w:r w:rsidRPr="00895AA8">
              <w:rPr>
                <w:rFonts w:ascii="Times New Roman" w:eastAsia="標楷體" w:hAnsi="Times New Roman" w:hint="eastAsia"/>
                <w:highlight w:val="yellow"/>
              </w:rPr>
              <w:t>公克</w:t>
            </w:r>
          </w:p>
        </w:tc>
        <w:tc>
          <w:tcPr>
            <w:tcW w:w="426" w:type="dxa"/>
          </w:tcPr>
          <w:p w:rsidR="00600CAD" w:rsidRPr="00277737" w:rsidRDefault="00600CAD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雪蓮食肆</w:t>
            </w:r>
          </w:p>
        </w:tc>
        <w:tc>
          <w:tcPr>
            <w:tcW w:w="1842" w:type="dxa"/>
          </w:tcPr>
          <w:p w:rsidR="00600CAD" w:rsidRPr="00277737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4.5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0.5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鐵板豆腐</w:t>
            </w:r>
          </w:p>
        </w:tc>
        <w:tc>
          <w:tcPr>
            <w:tcW w:w="1842" w:type="dxa"/>
          </w:tcPr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600CAD" w:rsidRDefault="00600CAD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養生菇湯</w:t>
            </w:r>
          </w:p>
        </w:tc>
        <w:tc>
          <w:tcPr>
            <w:tcW w:w="1881" w:type="dxa"/>
          </w:tcPr>
          <w:p w:rsidR="00600CAD" w:rsidRPr="00277737" w:rsidRDefault="00600CAD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66</w:t>
            </w:r>
          </w:p>
        </w:tc>
      </w:tr>
      <w:tr w:rsidR="00600CAD" w:rsidRPr="00B300AE" w:rsidTr="00277737">
        <w:tc>
          <w:tcPr>
            <w:tcW w:w="534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347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1637" w:type="dxa"/>
            <w:shd w:val="clear" w:color="auto" w:fill="E1FFE1"/>
          </w:tcPr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洋芋肉丁</w:t>
            </w:r>
          </w:p>
        </w:tc>
        <w:tc>
          <w:tcPr>
            <w:tcW w:w="1701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青豆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高麗菜</w:t>
            </w:r>
            <w:r w:rsidRPr="00277737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842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2.7</w:t>
              </w: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高麗菜絲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600CAD" w:rsidRPr="00277737" w:rsidRDefault="00600CAD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千張銀蘿</w:t>
            </w:r>
          </w:p>
        </w:tc>
        <w:tc>
          <w:tcPr>
            <w:tcW w:w="1842" w:type="dxa"/>
            <w:shd w:val="clear" w:color="auto" w:fill="E1FFE1"/>
          </w:tcPr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豆腐皮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0.7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600CAD" w:rsidRDefault="00600CAD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綠豆</w:t>
            </w:r>
            <w:r w:rsidRPr="00277737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81" w:type="dxa"/>
            <w:shd w:val="clear" w:color="auto" w:fill="E1FFE1"/>
          </w:tcPr>
          <w:p w:rsidR="00600CAD" w:rsidRPr="00277737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7.2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1.</w:t>
            </w:r>
            <w:r>
              <w:rPr>
                <w:rFonts w:ascii="Times New Roman" w:eastAsia="標楷體" w:hAnsi="Times New Roman"/>
                <w:szCs w:val="16"/>
              </w:rPr>
              <w:t>8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600CAD" w:rsidRPr="00277737" w:rsidRDefault="00600CAD" w:rsidP="002E2E4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840</w:t>
            </w:r>
          </w:p>
        </w:tc>
      </w:tr>
      <w:tr w:rsidR="00600CAD" w:rsidRPr="00B300AE" w:rsidTr="00277737">
        <w:tc>
          <w:tcPr>
            <w:tcW w:w="534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347" w:type="dxa"/>
            <w:shd w:val="clear" w:color="auto" w:fill="FFEBFF"/>
            <w:vAlign w:val="center"/>
          </w:tcPr>
          <w:p w:rsidR="00600CAD" w:rsidRPr="00895AA8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895AA8">
              <w:rPr>
                <w:rFonts w:ascii="標楷體" w:eastAsia="標楷體" w:hAnsi="標楷體" w:hint="eastAsia"/>
                <w:bCs/>
                <w:highlight w:val="yellow"/>
              </w:rPr>
              <w:t>拌麵特餐</w:t>
            </w:r>
          </w:p>
        </w:tc>
        <w:tc>
          <w:tcPr>
            <w:tcW w:w="1637" w:type="dxa"/>
            <w:shd w:val="clear" w:color="auto" w:fill="FFEBFF"/>
          </w:tcPr>
          <w:p w:rsidR="00600CAD" w:rsidRPr="00895AA8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  <w:highlight w:val="yellow"/>
              </w:rPr>
            </w:pPr>
            <w:r>
              <w:rPr>
                <w:rFonts w:ascii="Times New Roman" w:eastAsia="標楷體" w:hAnsi="Times New Roman" w:hint="eastAsia"/>
                <w:highlight w:val="yellow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895AA8">
                <w:rPr>
                  <w:rFonts w:ascii="Times New Roman" w:eastAsia="標楷體" w:hAnsi="Times New Roman"/>
                  <w:highlight w:val="yellow"/>
                </w:rPr>
                <w:t>15</w:t>
              </w:r>
              <w:r w:rsidRPr="00895AA8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600CAD" w:rsidRPr="00895AA8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  <w:highlight w:val="yellow"/>
              </w:rPr>
            </w:pPr>
          </w:p>
        </w:tc>
        <w:tc>
          <w:tcPr>
            <w:tcW w:w="425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五柳魚條</w:t>
            </w:r>
          </w:p>
        </w:tc>
        <w:tc>
          <w:tcPr>
            <w:tcW w:w="1701" w:type="dxa"/>
            <w:shd w:val="clear" w:color="auto" w:fill="FFEBFF"/>
          </w:tcPr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魚條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木耳絲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10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600CAD" w:rsidRPr="00895AA8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895AA8">
              <w:rPr>
                <w:rFonts w:ascii="標楷體" w:eastAsia="標楷體" w:hAnsi="標楷體" w:hint="eastAsia"/>
                <w:bCs/>
                <w:highlight w:val="yellow"/>
              </w:rPr>
              <w:t>拌麵拌料</w:t>
            </w:r>
          </w:p>
        </w:tc>
        <w:tc>
          <w:tcPr>
            <w:tcW w:w="1842" w:type="dxa"/>
            <w:shd w:val="clear" w:color="auto" w:fill="FFEBFF"/>
          </w:tcPr>
          <w:p w:rsidR="00600CAD" w:rsidRPr="00895AA8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895AA8">
              <w:rPr>
                <w:rFonts w:ascii="Times New Roman" w:eastAsia="標楷體" w:hAnsi="Times New Roman" w:hint="eastAsia"/>
                <w:highlight w:val="yellow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895AA8">
                <w:rPr>
                  <w:rFonts w:ascii="Times New Roman" w:eastAsia="標楷體" w:hAnsi="Times New Roman"/>
                  <w:highlight w:val="yellow"/>
                </w:rPr>
                <w:t>5</w:t>
              </w:r>
              <w:r w:rsidRPr="00895AA8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600CAD" w:rsidRPr="00895AA8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895AA8">
              <w:rPr>
                <w:rFonts w:ascii="Times New Roman" w:eastAsia="標楷體" w:hAnsi="Times New Roman" w:hint="eastAsia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>
                <w:rPr>
                  <w:rFonts w:ascii="Times New Roman" w:eastAsia="標楷體" w:hAnsi="Times New Roman"/>
                  <w:highlight w:val="yellow"/>
                </w:rPr>
                <w:t>1.5</w:t>
              </w:r>
              <w:r w:rsidRPr="00895AA8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600CAD" w:rsidRPr="00895AA8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895AA8">
              <w:rPr>
                <w:rFonts w:ascii="Times New Roman" w:eastAsia="標楷體" w:hAnsi="Times New Roman" w:hint="eastAsia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95AA8">
                <w:rPr>
                  <w:rFonts w:ascii="Times New Roman" w:eastAsia="標楷體" w:hAnsi="Times New Roman"/>
                  <w:highlight w:val="yellow"/>
                </w:rPr>
                <w:t>0.5</w:t>
              </w:r>
              <w:r w:rsidRPr="00895AA8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600CAD" w:rsidRPr="00895AA8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895AA8">
              <w:rPr>
                <w:rFonts w:ascii="Times New Roman" w:eastAsia="標楷體" w:hAnsi="Times New Roman" w:hint="eastAsia"/>
                <w:highlight w:val="yellow"/>
              </w:rPr>
              <w:t>金針菇</w:t>
            </w:r>
            <w:r w:rsidRPr="00895AA8">
              <w:rPr>
                <w:rFonts w:ascii="Times New Roman" w:eastAsia="標楷體" w:hAnsi="Times New Roman"/>
                <w:highlight w:val="yellow"/>
              </w:rPr>
              <w:t>10</w:t>
            </w:r>
            <w:r w:rsidRPr="00895AA8">
              <w:rPr>
                <w:rFonts w:ascii="Times New Roman" w:eastAsia="標楷體" w:hAnsi="Times New Roman" w:hint="eastAsia"/>
                <w:highlight w:val="yellow"/>
              </w:rPr>
              <w:t>公克</w:t>
            </w:r>
          </w:p>
          <w:p w:rsidR="00600CAD" w:rsidRPr="00895AA8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895AA8">
              <w:rPr>
                <w:rFonts w:ascii="Times New Roman" w:eastAsia="標楷體" w:hAnsi="Times New Roman" w:hint="eastAsia"/>
                <w:highlight w:val="yellow"/>
              </w:rPr>
              <w:t>木耳絲</w:t>
            </w:r>
            <w:r w:rsidRPr="00895AA8">
              <w:rPr>
                <w:rFonts w:ascii="Times New Roman" w:eastAsia="標楷體" w:hAnsi="Times New Roman"/>
                <w:highlight w:val="yellow"/>
              </w:rPr>
              <w:t>10</w:t>
            </w:r>
            <w:r w:rsidRPr="00895AA8">
              <w:rPr>
                <w:rFonts w:ascii="Times New Roman" w:eastAsia="標楷體" w:hAnsi="Times New Roman" w:hint="eastAsia"/>
                <w:highlight w:val="yellow"/>
              </w:rPr>
              <w:t>公克</w:t>
            </w:r>
          </w:p>
        </w:tc>
        <w:tc>
          <w:tcPr>
            <w:tcW w:w="426" w:type="dxa"/>
            <w:shd w:val="clear" w:color="auto" w:fill="FFEBFF"/>
          </w:tcPr>
          <w:p w:rsidR="00600CAD" w:rsidRPr="00277737" w:rsidRDefault="00600CAD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包餡包子</w:t>
            </w:r>
          </w:p>
        </w:tc>
        <w:tc>
          <w:tcPr>
            <w:tcW w:w="1842" w:type="dxa"/>
            <w:shd w:val="clear" w:color="auto" w:fill="FFEBFF"/>
          </w:tcPr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包子</w:t>
            </w:r>
            <w:r w:rsidRPr="00277737">
              <w:rPr>
                <w:rFonts w:ascii="Times New Roman" w:eastAsia="標楷體" w:hAnsi="Times New Roman"/>
              </w:rPr>
              <w:t>100</w:t>
            </w:r>
            <w:r w:rsidRPr="00277737">
              <w:rPr>
                <w:rFonts w:ascii="Times New Roman" w:eastAsia="標楷體" w:hAnsi="Times New Roman" w:hint="eastAsia"/>
              </w:rPr>
              <w:t>個</w:t>
            </w:r>
          </w:p>
        </w:tc>
        <w:tc>
          <w:tcPr>
            <w:tcW w:w="567" w:type="dxa"/>
            <w:shd w:val="clear" w:color="auto" w:fill="FFEBFF"/>
          </w:tcPr>
          <w:p w:rsidR="00600CAD" w:rsidRDefault="00600CAD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  <w:shd w:val="clear" w:color="auto" w:fill="FFEBFF"/>
          </w:tcPr>
          <w:p w:rsidR="00600CAD" w:rsidRPr="00BB586D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highlight w:val="yellow"/>
              </w:rPr>
            </w:pPr>
            <w:r w:rsidRPr="00BB586D">
              <w:rPr>
                <w:rFonts w:ascii="標楷體" w:eastAsia="標楷體" w:hAnsi="標楷體" w:hint="eastAsia"/>
                <w:highlight w:val="yellow"/>
              </w:rPr>
              <w:t>時瓜湯</w:t>
            </w:r>
          </w:p>
        </w:tc>
        <w:tc>
          <w:tcPr>
            <w:tcW w:w="1881" w:type="dxa"/>
            <w:shd w:val="clear" w:color="auto" w:fill="FFEBFF"/>
          </w:tcPr>
          <w:p w:rsidR="00600CAD" w:rsidRPr="00BB586D" w:rsidRDefault="00600CAD" w:rsidP="00BB586D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BB586D">
              <w:rPr>
                <w:rFonts w:ascii="Times New Roman" w:eastAsia="標楷體" w:hAnsi="Times New Roman" w:hint="eastAsia"/>
                <w:highlight w:val="yellow"/>
              </w:rPr>
              <w:t>乾香菇</w:t>
            </w:r>
            <w:r w:rsidRPr="00BB586D">
              <w:rPr>
                <w:rFonts w:ascii="Times New Roman" w:eastAsia="標楷體" w:hAnsi="Times New Roman"/>
                <w:highlight w:val="yellow"/>
              </w:rPr>
              <w:t>10</w:t>
            </w:r>
            <w:r w:rsidRPr="00BB586D">
              <w:rPr>
                <w:rFonts w:ascii="Times New Roman" w:eastAsia="標楷體" w:hAnsi="Times New Roman" w:hint="eastAsia"/>
                <w:highlight w:val="yellow"/>
              </w:rPr>
              <w:t>公克</w:t>
            </w:r>
          </w:p>
          <w:p w:rsidR="00600CAD" w:rsidRPr="00BB586D" w:rsidRDefault="00600CAD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BB586D">
              <w:rPr>
                <w:rFonts w:ascii="Times New Roman" w:eastAsia="標楷體" w:hAnsi="Times New Roman" w:hint="eastAsia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BB586D">
                <w:rPr>
                  <w:rFonts w:ascii="Times New Roman" w:eastAsia="標楷體" w:hAnsi="Times New Roman"/>
                  <w:highlight w:val="yellow"/>
                </w:rPr>
                <w:t>3</w:t>
              </w:r>
              <w:r w:rsidRPr="00BB586D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600CAD" w:rsidRPr="00BB586D" w:rsidRDefault="00600CAD" w:rsidP="00BB586D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BB586D">
              <w:rPr>
                <w:rFonts w:ascii="Times New Roman" w:eastAsia="標楷體" w:hAnsi="Times New Roman" w:hint="eastAsia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B586D">
                <w:rPr>
                  <w:rFonts w:ascii="Times New Roman" w:eastAsia="標楷體" w:hAnsi="Times New Roman"/>
                  <w:highlight w:val="yellow"/>
                </w:rPr>
                <w:t>0.5</w:t>
              </w:r>
              <w:r w:rsidRPr="00BB586D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811</w:t>
            </w:r>
          </w:p>
        </w:tc>
      </w:tr>
      <w:tr w:rsidR="00600CAD" w:rsidRPr="00B300AE" w:rsidTr="00277737">
        <w:tc>
          <w:tcPr>
            <w:tcW w:w="534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B5</w:t>
            </w:r>
          </w:p>
        </w:tc>
        <w:tc>
          <w:tcPr>
            <w:tcW w:w="347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37" w:type="dxa"/>
          </w:tcPr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宮煲雞</w:t>
            </w:r>
          </w:p>
        </w:tc>
        <w:tc>
          <w:tcPr>
            <w:tcW w:w="1701" w:type="dxa"/>
          </w:tcPr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532D9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油花生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</w:tcPr>
          <w:p w:rsidR="00600CAD" w:rsidRPr="00277737" w:rsidRDefault="00600CAD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脆拌海絲</w:t>
            </w:r>
          </w:p>
        </w:tc>
        <w:tc>
          <w:tcPr>
            <w:tcW w:w="1842" w:type="dxa"/>
          </w:tcPr>
          <w:p w:rsidR="00600CAD" w:rsidRPr="00277737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0.7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532D9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薑</w:t>
            </w:r>
            <w:r>
              <w:rPr>
                <w:rFonts w:ascii="Times New Roman" w:eastAsia="標楷體" w:hAnsi="Times New Roman"/>
              </w:rPr>
              <w:t>10</w:t>
            </w:r>
            <w:r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芝麻干香</w:t>
            </w:r>
          </w:p>
        </w:tc>
        <w:tc>
          <w:tcPr>
            <w:tcW w:w="1842" w:type="dxa"/>
          </w:tcPr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/>
                </w:rPr>
                <w:t>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白芝麻</w:t>
            </w:r>
            <w:r>
              <w:rPr>
                <w:rFonts w:ascii="Times New Roman" w:eastAsia="標楷體" w:hAnsi="Times New Roman"/>
              </w:rPr>
              <w:t>10</w:t>
            </w:r>
            <w:r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600CAD" w:rsidRDefault="00600CAD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四神湯</w:t>
            </w:r>
          </w:p>
        </w:tc>
        <w:tc>
          <w:tcPr>
            <w:tcW w:w="1881" w:type="dxa"/>
          </w:tcPr>
          <w:p w:rsidR="00600CAD" w:rsidRPr="00277737" w:rsidRDefault="00600CAD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</w:t>
              </w: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</w:t>
            </w:r>
            <w:r>
              <w:rPr>
                <w:rFonts w:ascii="Times New Roman" w:eastAsia="標楷體" w:hAnsi="Times New Roman"/>
                <w:szCs w:val="16"/>
              </w:rPr>
              <w:t>.1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E2E4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4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75</w:t>
            </w:r>
          </w:p>
        </w:tc>
      </w:tr>
    </w:tbl>
    <w:p w:rsidR="00600CAD" w:rsidRPr="00C74F22" w:rsidRDefault="00600CAD" w:rsidP="00C74F22">
      <w:pPr>
        <w:widowControl/>
      </w:pPr>
      <w:r>
        <w:br w:type="page"/>
      </w:r>
      <w:r>
        <w:rPr>
          <w:rFonts w:eastAsia="標楷體"/>
          <w:b/>
          <w:color w:val="FF0000"/>
        </w:rPr>
        <w:t>C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600CAD" w:rsidRPr="00E928BD" w:rsidRDefault="00600CAD" w:rsidP="00277737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60"/>
        <w:gridCol w:w="1624"/>
        <w:gridCol w:w="387"/>
        <w:gridCol w:w="1739"/>
        <w:gridCol w:w="426"/>
        <w:gridCol w:w="1701"/>
        <w:gridCol w:w="425"/>
        <w:gridCol w:w="1984"/>
        <w:gridCol w:w="567"/>
        <w:gridCol w:w="426"/>
        <w:gridCol w:w="1842"/>
        <w:gridCol w:w="567"/>
        <w:gridCol w:w="567"/>
        <w:gridCol w:w="567"/>
        <w:gridCol w:w="537"/>
        <w:gridCol w:w="456"/>
      </w:tblGrid>
      <w:tr w:rsidR="00600CAD" w:rsidRPr="00B300AE" w:rsidTr="00277737">
        <w:tc>
          <w:tcPr>
            <w:tcW w:w="534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409" w:type="dxa"/>
            <w:gridSpan w:val="2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777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600CAD" w:rsidRPr="00B300AE" w:rsidTr="00023207">
        <w:tc>
          <w:tcPr>
            <w:tcW w:w="534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360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24" w:type="dxa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both"/>
              <w:rPr>
                <w:rFonts w:ascii="Times New Roman" w:eastAsia="標楷體" w:hAnsi="Times New Roman"/>
                <w:szCs w:val="24"/>
              </w:rPr>
            </w:pPr>
            <w:r w:rsidRPr="00277737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77737">
                <w:rPr>
                  <w:rFonts w:ascii="Times New Roman" w:eastAsia="標楷體" w:hAnsi="Times New Roman"/>
                  <w:szCs w:val="24"/>
                </w:rPr>
                <w:t>1</w:t>
              </w:r>
              <w:r>
                <w:rPr>
                  <w:rFonts w:ascii="Times New Roman" w:eastAsia="標楷體" w:hAnsi="Times New Roman"/>
                  <w:szCs w:val="24"/>
                </w:rPr>
                <w:t>0</w:t>
              </w:r>
              <w:r w:rsidRPr="00277737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>
                <w:rPr>
                  <w:rFonts w:ascii="Times New Roman" w:eastAsia="標楷體" w:hAnsi="Times New Roman"/>
                  <w:bCs/>
                  <w:szCs w:val="24"/>
                </w:rPr>
                <w:t>1</w:t>
              </w:r>
              <w:r w:rsidRPr="00277737">
                <w:rPr>
                  <w:rFonts w:ascii="Times New Roman" w:eastAsia="標楷體" w:hAnsi="Times New Roman"/>
                  <w:bCs/>
                  <w:szCs w:val="24"/>
                </w:rPr>
                <w:t>.4</w:t>
              </w:r>
              <w:r w:rsidRPr="00277737">
                <w:rPr>
                  <w:rFonts w:ascii="Times New Roman" w:eastAsia="標楷體" w:hAnsi="Times New Roman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瓜仔肉</w:t>
            </w:r>
          </w:p>
        </w:tc>
        <w:tc>
          <w:tcPr>
            <w:tcW w:w="1739" w:type="dxa"/>
          </w:tcPr>
          <w:p w:rsidR="00600CAD" w:rsidRPr="00277737" w:rsidRDefault="00600CAD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碎瓜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600CAD" w:rsidRPr="007E2DF1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7E2DF1">
              <w:rPr>
                <w:rFonts w:ascii="標楷體" w:eastAsia="標楷體" w:hAnsi="標楷體" w:hint="eastAsia"/>
                <w:bCs/>
                <w:highlight w:val="magenta"/>
              </w:rPr>
              <w:t>香豉冬粉</w:t>
            </w:r>
          </w:p>
        </w:tc>
        <w:tc>
          <w:tcPr>
            <w:tcW w:w="1701" w:type="dxa"/>
          </w:tcPr>
          <w:p w:rsidR="00600CAD" w:rsidRPr="007E2DF1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magenta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7E2DF1">
                <w:rPr>
                  <w:rFonts w:ascii="Times New Roman" w:eastAsia="標楷體" w:hAnsi="Times New Roman"/>
                  <w:highlight w:val="magenta"/>
                </w:rPr>
                <w:t>1.6</w:t>
              </w:r>
              <w:r w:rsidRPr="007E2DF1">
                <w:rPr>
                  <w:rFonts w:ascii="Times New Roman" w:eastAsia="標楷體" w:hAnsi="Times New Roman" w:hint="eastAsia"/>
                  <w:highlight w:val="magenta"/>
                </w:rPr>
                <w:t>公斤</w:t>
              </w:r>
            </w:smartTag>
          </w:p>
          <w:p w:rsidR="00600CAD" w:rsidRPr="007E2DF1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magenta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7E2DF1">
                <w:rPr>
                  <w:rFonts w:ascii="Times New Roman" w:eastAsia="標楷體" w:hAnsi="Times New Roman"/>
                  <w:highlight w:val="magenta"/>
                </w:rPr>
                <w:t>0.6</w:t>
              </w:r>
              <w:r w:rsidRPr="007E2DF1">
                <w:rPr>
                  <w:rFonts w:ascii="Times New Roman" w:eastAsia="標楷體" w:hAnsi="Times New Roman" w:hint="eastAsia"/>
                  <w:highlight w:val="magenta"/>
                </w:rPr>
                <w:t>公斤</w:t>
              </w:r>
            </w:smartTag>
          </w:p>
          <w:p w:rsidR="00600CAD" w:rsidRPr="007E2DF1" w:rsidRDefault="00600CAD" w:rsidP="0002320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magenta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青紅椒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7E2DF1">
                <w:rPr>
                  <w:rFonts w:ascii="Times New Roman" w:eastAsia="標楷體" w:hAnsi="Times New Roman"/>
                  <w:highlight w:val="magenta"/>
                </w:rPr>
                <w:t>1</w:t>
              </w:r>
              <w:r w:rsidRPr="007E2DF1">
                <w:rPr>
                  <w:rFonts w:ascii="Times New Roman" w:eastAsia="標楷體" w:hAnsi="Times New Roman" w:hint="eastAsia"/>
                  <w:highlight w:val="magenta"/>
                </w:rPr>
                <w:t>公斤</w:t>
              </w:r>
            </w:smartTag>
          </w:p>
          <w:p w:rsidR="00600CAD" w:rsidRPr="00277737" w:rsidRDefault="00600CAD" w:rsidP="0002320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黑豆鼓</w:t>
            </w:r>
            <w:r w:rsidRPr="007E2DF1">
              <w:rPr>
                <w:rFonts w:ascii="Times New Roman" w:eastAsia="標楷體" w:hAnsi="Times New Roman"/>
                <w:highlight w:val="magenta"/>
              </w:rPr>
              <w:t>5</w:t>
            </w:r>
            <w:r w:rsidRPr="007E2DF1">
              <w:rPr>
                <w:rFonts w:ascii="Times New Roman" w:eastAsia="標楷體" w:hAnsi="Times New Roman" w:hint="eastAsia"/>
                <w:highlight w:val="magenta"/>
              </w:rPr>
              <w:t>公克</w:t>
            </w:r>
          </w:p>
        </w:tc>
        <w:tc>
          <w:tcPr>
            <w:tcW w:w="425" w:type="dxa"/>
          </w:tcPr>
          <w:p w:rsidR="00600CAD" w:rsidRPr="00277737" w:rsidRDefault="00600CAD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青瓜干片</w:t>
            </w:r>
          </w:p>
        </w:tc>
        <w:tc>
          <w:tcPr>
            <w:tcW w:w="1984" w:type="dxa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0" w:left="-120" w:rightChars="-50" w:righ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豆乾切片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3.5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0" w:left="-120" w:rightChars="-50" w:righ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600CAD" w:rsidRDefault="00600CAD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1842" w:type="dxa"/>
          </w:tcPr>
          <w:p w:rsidR="00600CAD" w:rsidRPr="00277737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6.3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1.6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781</w:t>
            </w:r>
          </w:p>
        </w:tc>
      </w:tr>
      <w:tr w:rsidR="00600CAD" w:rsidRPr="00B300AE" w:rsidTr="00023207">
        <w:tc>
          <w:tcPr>
            <w:tcW w:w="534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360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24" w:type="dxa"/>
          </w:tcPr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醬燒腿排</w:t>
            </w:r>
          </w:p>
        </w:tc>
        <w:tc>
          <w:tcPr>
            <w:tcW w:w="1739" w:type="dxa"/>
          </w:tcPr>
          <w:p w:rsidR="00600CAD" w:rsidRPr="00277737" w:rsidRDefault="00600CAD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腿排</w:t>
            </w:r>
            <w:r w:rsidRPr="00277737">
              <w:rPr>
                <w:rFonts w:ascii="Times New Roman" w:eastAsia="標楷體" w:hAnsi="Times New Roman"/>
              </w:rPr>
              <w:t>100</w:t>
            </w:r>
            <w:r w:rsidRPr="00277737">
              <w:rPr>
                <w:rFonts w:ascii="Times New Roman" w:eastAsia="標楷體" w:hAnsi="Times New Roman" w:hint="eastAsia"/>
              </w:rPr>
              <w:t>個</w:t>
            </w:r>
          </w:p>
          <w:p w:rsidR="00600CAD" w:rsidRPr="00277737" w:rsidRDefault="00600CAD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薑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701" w:type="dxa"/>
          </w:tcPr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青豆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0.6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咖哩粉</w:t>
            </w:r>
          </w:p>
        </w:tc>
        <w:tc>
          <w:tcPr>
            <w:tcW w:w="425" w:type="dxa"/>
          </w:tcPr>
          <w:p w:rsidR="00600CAD" w:rsidRPr="00277737" w:rsidRDefault="00600CAD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根絲香芹</w:t>
            </w:r>
          </w:p>
        </w:tc>
        <w:tc>
          <w:tcPr>
            <w:tcW w:w="1984" w:type="dxa"/>
          </w:tcPr>
          <w:p w:rsidR="00600CAD" w:rsidRPr="00277737" w:rsidRDefault="00600CAD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海根絲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</w:tcPr>
          <w:p w:rsidR="00600CAD" w:rsidRDefault="00600CAD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</w:t>
            </w:r>
            <w:r w:rsidRPr="00277737">
              <w:rPr>
                <w:rFonts w:ascii="標楷體" w:eastAsia="標楷體" w:hAnsi="標楷體" w:hint="eastAsia"/>
              </w:rPr>
              <w:t>瓜</w:t>
            </w:r>
            <w:r>
              <w:rPr>
                <w:rFonts w:ascii="標楷體" w:eastAsia="標楷體" w:hAnsi="標楷體" w:hint="eastAsia"/>
              </w:rPr>
              <w:t>大骨</w:t>
            </w:r>
            <w:r w:rsidRPr="00277737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42" w:type="dxa"/>
          </w:tcPr>
          <w:p w:rsidR="00600CAD" w:rsidRPr="00277737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0.6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796</w:t>
            </w:r>
          </w:p>
        </w:tc>
      </w:tr>
      <w:tr w:rsidR="00600CAD" w:rsidRPr="00B300AE" w:rsidTr="00023207">
        <w:tc>
          <w:tcPr>
            <w:tcW w:w="534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360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624" w:type="dxa"/>
            <w:shd w:val="clear" w:color="auto" w:fill="E1FFE1"/>
          </w:tcPr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黑芝麻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387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銀蘿燒肉</w:t>
            </w:r>
          </w:p>
        </w:tc>
        <w:tc>
          <w:tcPr>
            <w:tcW w:w="1739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701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2.7</w:t>
              </w: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</w:t>
            </w:r>
            <w:r>
              <w:rPr>
                <w:rFonts w:ascii="Times New Roman" w:eastAsia="標楷體" w:hAnsi="Times New Roman" w:hint="eastAsia"/>
              </w:rPr>
              <w:t>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木耳絲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600CAD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600CAD" w:rsidRPr="00277737" w:rsidRDefault="00600CAD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田園燉菜</w:t>
            </w:r>
          </w:p>
        </w:tc>
        <w:tc>
          <w:tcPr>
            <w:tcW w:w="1984" w:type="dxa"/>
            <w:shd w:val="clear" w:color="auto" w:fill="E1FFE1"/>
          </w:tcPr>
          <w:p w:rsidR="00600CAD" w:rsidRPr="00277737" w:rsidRDefault="00600CAD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豆腐皮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0.7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600CAD" w:rsidRDefault="00600CAD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枸杞銀耳</w:t>
            </w:r>
            <w:r w:rsidRPr="00277737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42" w:type="dxa"/>
            <w:shd w:val="clear" w:color="auto" w:fill="E1FFE1"/>
          </w:tcPr>
          <w:p w:rsidR="00600CAD" w:rsidRDefault="00600CAD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溼白木耳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枸杞</w:t>
            </w:r>
            <w:r>
              <w:rPr>
                <w:rFonts w:ascii="Times New Roman" w:eastAsia="標楷體" w:hAnsi="Times New Roman"/>
              </w:rPr>
              <w:t>5</w:t>
            </w:r>
            <w:r>
              <w:rPr>
                <w:rFonts w:ascii="Times New Roman" w:eastAsia="標楷體" w:hAnsi="Times New Roman" w:hint="eastAsia"/>
              </w:rPr>
              <w:t>公克</w:t>
            </w:r>
          </w:p>
          <w:p w:rsidR="00600CAD" w:rsidRPr="00277737" w:rsidRDefault="00600CAD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6.6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801</w:t>
            </w:r>
          </w:p>
        </w:tc>
      </w:tr>
      <w:tr w:rsidR="00600CAD" w:rsidRPr="00B300AE" w:rsidTr="00023207">
        <w:tc>
          <w:tcPr>
            <w:tcW w:w="534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C4</w:t>
            </w:r>
          </w:p>
        </w:tc>
        <w:tc>
          <w:tcPr>
            <w:tcW w:w="360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1624" w:type="dxa"/>
            <w:shd w:val="clear" w:color="auto" w:fill="FFEBFF"/>
          </w:tcPr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18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387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739" w:type="dxa"/>
            <w:shd w:val="clear" w:color="auto" w:fill="FFEBFF"/>
          </w:tcPr>
          <w:p w:rsidR="00600CAD" w:rsidRPr="00277737" w:rsidRDefault="00600CAD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柳葉魚</w:t>
            </w:r>
          </w:p>
          <w:p w:rsidR="00600CAD" w:rsidRPr="00277737" w:rsidRDefault="00600CAD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/>
              </w:rPr>
              <w:t>(65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  <w:r w:rsidRPr="00277737">
              <w:rPr>
                <w:rFonts w:ascii="Times New Roman" w:eastAsia="標楷體" w:hAnsi="Times New Roman"/>
              </w:rPr>
              <w:t>/</w:t>
            </w:r>
            <w:r w:rsidRPr="00277737">
              <w:rPr>
                <w:rFonts w:ascii="Times New Roman" w:eastAsia="標楷體" w:hAnsi="Times New Roman" w:hint="eastAsia"/>
              </w:rPr>
              <w:t>人</w:t>
            </w:r>
            <w:r w:rsidRPr="00277737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701" w:type="dxa"/>
            <w:shd w:val="clear" w:color="auto" w:fill="FFEBFF"/>
          </w:tcPr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蕃茄醬</w:t>
            </w:r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5A2284">
              <w:rPr>
                <w:rFonts w:ascii="Times New Roman" w:eastAsia="標楷體" w:hAnsi="Times New Roman" w:hint="eastAsia"/>
                <w:highlight w:val="yellow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  <w:highlight w:val="yellow"/>
                </w:rPr>
                <w:t>2</w:t>
              </w:r>
              <w:r w:rsidRPr="005A228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</w:tcPr>
          <w:p w:rsidR="00600CAD" w:rsidRPr="00277737" w:rsidRDefault="00600CAD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小餐包</w:t>
            </w:r>
          </w:p>
        </w:tc>
        <w:tc>
          <w:tcPr>
            <w:tcW w:w="1984" w:type="dxa"/>
            <w:shd w:val="clear" w:color="auto" w:fill="FFEBFF"/>
          </w:tcPr>
          <w:p w:rsidR="00600CAD" w:rsidRPr="00277737" w:rsidRDefault="00600CAD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小餐包</w:t>
            </w:r>
            <w:r w:rsidRPr="00277737">
              <w:rPr>
                <w:rFonts w:ascii="Times New Roman" w:eastAsia="標楷體" w:hAnsi="Times New Roman"/>
              </w:rPr>
              <w:t>100</w:t>
            </w:r>
            <w:r w:rsidRPr="00277737">
              <w:rPr>
                <w:rFonts w:ascii="Times New Roman" w:eastAsia="標楷體" w:hAnsi="Times New Roman" w:hint="eastAsia"/>
              </w:rPr>
              <w:t>個</w:t>
            </w:r>
          </w:p>
        </w:tc>
        <w:tc>
          <w:tcPr>
            <w:tcW w:w="567" w:type="dxa"/>
            <w:shd w:val="clear" w:color="auto" w:fill="FFEBFF"/>
          </w:tcPr>
          <w:p w:rsidR="00600CAD" w:rsidRDefault="00600CAD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1842" w:type="dxa"/>
            <w:shd w:val="clear" w:color="auto" w:fill="FFEBFF"/>
          </w:tcPr>
          <w:p w:rsidR="00600CAD" w:rsidRPr="00277737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840</w:t>
            </w:r>
          </w:p>
        </w:tc>
      </w:tr>
      <w:tr w:rsidR="00600CAD" w:rsidRPr="00B300AE" w:rsidTr="00023207">
        <w:tc>
          <w:tcPr>
            <w:tcW w:w="534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C5</w:t>
            </w:r>
          </w:p>
        </w:tc>
        <w:tc>
          <w:tcPr>
            <w:tcW w:w="360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24" w:type="dxa"/>
          </w:tcPr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蔥燒雞</w:t>
            </w:r>
          </w:p>
        </w:tc>
        <w:tc>
          <w:tcPr>
            <w:tcW w:w="1739" w:type="dxa"/>
          </w:tcPr>
          <w:p w:rsidR="00600CAD" w:rsidRPr="00277737" w:rsidRDefault="00600CAD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</w:tcPr>
          <w:p w:rsidR="00600CAD" w:rsidRPr="00277737" w:rsidRDefault="00600CAD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筍丁絞肉</w:t>
            </w:r>
          </w:p>
        </w:tc>
        <w:tc>
          <w:tcPr>
            <w:tcW w:w="1701" w:type="dxa"/>
          </w:tcPr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青蔥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5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家常豆腐</w:t>
            </w:r>
          </w:p>
        </w:tc>
        <w:tc>
          <w:tcPr>
            <w:tcW w:w="1984" w:type="dxa"/>
          </w:tcPr>
          <w:p w:rsidR="00600CAD" w:rsidRPr="00277737" w:rsidRDefault="00600CAD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600CAD" w:rsidRDefault="00600CAD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600CAD" w:rsidRPr="00277737" w:rsidRDefault="00600CAD" w:rsidP="0002320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鮮</w:t>
            </w:r>
            <w:r w:rsidRPr="00277737">
              <w:rPr>
                <w:rFonts w:ascii="標楷體" w:eastAsia="標楷體" w:hAnsi="標楷體" w:hint="eastAsia"/>
              </w:rPr>
              <w:t>菇</w:t>
            </w:r>
            <w:r>
              <w:rPr>
                <w:rFonts w:ascii="標楷體" w:eastAsia="標楷體" w:hAnsi="標楷體" w:hint="eastAsia"/>
              </w:rPr>
              <w:t>時蔬</w:t>
            </w:r>
            <w:r w:rsidRPr="00277737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42" w:type="dxa"/>
          </w:tcPr>
          <w:p w:rsidR="00600CAD" w:rsidRPr="00277737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40</w:t>
            </w:r>
          </w:p>
        </w:tc>
      </w:tr>
    </w:tbl>
    <w:p w:rsidR="00600CAD" w:rsidRDefault="00600CAD" w:rsidP="002C2F6A">
      <w:pPr>
        <w:widowControl/>
        <w:rPr>
          <w:rFonts w:eastAsia="標楷體"/>
          <w:b/>
          <w:color w:val="FF0000"/>
        </w:rPr>
      </w:pPr>
      <w:r>
        <w:br w:type="page"/>
      </w:r>
    </w:p>
    <w:p w:rsidR="00600CAD" w:rsidRDefault="00600CAD" w:rsidP="00277737">
      <w:pPr>
        <w:widowControl/>
        <w:snapToGrid w:val="0"/>
        <w:ind w:right="-79"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D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600CAD" w:rsidRPr="00C9356C" w:rsidRDefault="00600CAD" w:rsidP="00277737">
      <w:pPr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87"/>
        <w:gridCol w:w="1597"/>
        <w:gridCol w:w="425"/>
        <w:gridCol w:w="1701"/>
        <w:gridCol w:w="426"/>
        <w:gridCol w:w="1701"/>
        <w:gridCol w:w="425"/>
        <w:gridCol w:w="2126"/>
        <w:gridCol w:w="567"/>
        <w:gridCol w:w="425"/>
        <w:gridCol w:w="1843"/>
        <w:gridCol w:w="567"/>
        <w:gridCol w:w="425"/>
        <w:gridCol w:w="567"/>
        <w:gridCol w:w="537"/>
        <w:gridCol w:w="456"/>
      </w:tblGrid>
      <w:tr w:rsidR="00600CAD" w:rsidRPr="00B300AE" w:rsidTr="00277737">
        <w:tc>
          <w:tcPr>
            <w:tcW w:w="534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551" w:type="dxa"/>
            <w:gridSpan w:val="2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777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600CAD" w:rsidRPr="00B300AE" w:rsidTr="00277737">
        <w:tc>
          <w:tcPr>
            <w:tcW w:w="534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387" w:type="dxa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597" w:type="dxa"/>
          </w:tcPr>
          <w:p w:rsidR="00600CAD" w:rsidRPr="00277737" w:rsidRDefault="00600CAD" w:rsidP="00277737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>
                <w:rPr>
                  <w:rFonts w:ascii="Times New Roman" w:eastAsia="標楷體" w:hAnsi="Times New Roman"/>
                </w:rPr>
                <w:t>0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/>
                </w:rPr>
                <w:t>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京醬排骨</w:t>
            </w:r>
          </w:p>
        </w:tc>
        <w:tc>
          <w:tcPr>
            <w:tcW w:w="1701" w:type="dxa"/>
          </w:tcPr>
          <w:p w:rsidR="00600CAD" w:rsidRPr="00277737" w:rsidRDefault="00600CAD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甜麵醬</w:t>
            </w:r>
          </w:p>
        </w:tc>
        <w:tc>
          <w:tcPr>
            <w:tcW w:w="426" w:type="dxa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韭香粉絲</w:t>
            </w:r>
          </w:p>
        </w:tc>
        <w:tc>
          <w:tcPr>
            <w:tcW w:w="1701" w:type="dxa"/>
          </w:tcPr>
          <w:p w:rsidR="00600CAD" w:rsidRPr="00277737" w:rsidRDefault="00600CAD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0.7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木耳絲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5" w:type="dxa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</w:rPr>
              <w:t>芹香豆干</w:t>
            </w:r>
          </w:p>
        </w:tc>
        <w:tc>
          <w:tcPr>
            <w:tcW w:w="2126" w:type="dxa"/>
          </w:tcPr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>
                <w:rPr>
                  <w:rFonts w:ascii="Times New Roman" w:eastAsia="標楷體" w:hAnsi="Times New Roman"/>
                </w:rPr>
                <w:t>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600CAD" w:rsidRDefault="00600CAD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冬菜蛋花湯</w:t>
            </w:r>
          </w:p>
        </w:tc>
        <w:tc>
          <w:tcPr>
            <w:tcW w:w="1843" w:type="dxa"/>
          </w:tcPr>
          <w:p w:rsidR="00600CAD" w:rsidRPr="00277737" w:rsidRDefault="00600CAD" w:rsidP="0027773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冬菜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600CAD" w:rsidRPr="00277737" w:rsidRDefault="00600CAD" w:rsidP="0027773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</w:t>
            </w:r>
            <w:r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25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1.</w:t>
            </w:r>
            <w:r>
              <w:rPr>
                <w:rFonts w:ascii="Times New Roman" w:eastAsia="標楷體" w:hAnsi="Times New Roman"/>
                <w:szCs w:val="16"/>
              </w:rPr>
              <w:t>8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786</w:t>
            </w:r>
          </w:p>
        </w:tc>
      </w:tr>
      <w:tr w:rsidR="00600CAD" w:rsidRPr="00B300AE" w:rsidTr="00277737">
        <w:tc>
          <w:tcPr>
            <w:tcW w:w="534" w:type="dxa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387" w:type="dxa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597" w:type="dxa"/>
          </w:tcPr>
          <w:p w:rsidR="00600CAD" w:rsidRPr="00277737" w:rsidRDefault="00600CAD" w:rsidP="00277737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吮指雞翅</w:t>
            </w:r>
          </w:p>
        </w:tc>
        <w:tc>
          <w:tcPr>
            <w:tcW w:w="1701" w:type="dxa"/>
          </w:tcPr>
          <w:p w:rsidR="00600CAD" w:rsidRPr="00277737" w:rsidRDefault="00600CAD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雞翅</w:t>
            </w:r>
            <w:r w:rsidRPr="00277737">
              <w:rPr>
                <w:rFonts w:ascii="Times New Roman" w:eastAsia="標楷體" w:hAnsi="Times New Roman"/>
              </w:rPr>
              <w:t>100</w:t>
            </w:r>
            <w:r w:rsidRPr="00277737">
              <w:rPr>
                <w:rFonts w:ascii="Times New Roman" w:eastAsia="標楷體" w:hAnsi="Times New Roman" w:hint="eastAsia"/>
              </w:rPr>
              <w:t>隻</w:t>
            </w:r>
          </w:p>
          <w:p w:rsidR="00600CAD" w:rsidRPr="00277737" w:rsidRDefault="00600CAD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薑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肉片時瓜</w:t>
            </w:r>
          </w:p>
        </w:tc>
        <w:tc>
          <w:tcPr>
            <w:tcW w:w="1701" w:type="dxa"/>
          </w:tcPr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枸杞</w:t>
            </w:r>
            <w:r>
              <w:rPr>
                <w:rFonts w:ascii="Times New Roman" w:eastAsia="標楷體" w:hAnsi="Times New Roman"/>
              </w:rPr>
              <w:t>2</w:t>
            </w:r>
            <w:r w:rsidRPr="00277737">
              <w:rPr>
                <w:rFonts w:ascii="Times New Roman" w:eastAsia="標楷體" w:hAnsi="Times New Roman"/>
              </w:rPr>
              <w:t>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5" w:type="dxa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2126" w:type="dxa"/>
          </w:tcPr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600CAD" w:rsidRDefault="00600CAD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柴魚海裙湯</w:t>
            </w:r>
          </w:p>
        </w:tc>
        <w:tc>
          <w:tcPr>
            <w:tcW w:w="1843" w:type="dxa"/>
          </w:tcPr>
          <w:p w:rsidR="00600CAD" w:rsidRPr="00277737" w:rsidRDefault="00600CAD" w:rsidP="0027773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柴魚片</w:t>
            </w:r>
            <w:r w:rsidRPr="00277737">
              <w:rPr>
                <w:rFonts w:ascii="Times New Roman" w:eastAsia="標楷體" w:hAnsi="Times New Roman"/>
              </w:rPr>
              <w:t>5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600CAD" w:rsidRPr="00277737" w:rsidRDefault="00600CAD" w:rsidP="0027773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海裙菜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600CAD" w:rsidRDefault="00600CAD" w:rsidP="0027773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6.3</w:t>
            </w:r>
          </w:p>
        </w:tc>
        <w:tc>
          <w:tcPr>
            <w:tcW w:w="425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77</w:t>
            </w:r>
          </w:p>
        </w:tc>
      </w:tr>
      <w:tr w:rsidR="00600CAD" w:rsidRPr="00B300AE" w:rsidTr="00277737">
        <w:tc>
          <w:tcPr>
            <w:tcW w:w="534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D3</w:t>
            </w:r>
          </w:p>
        </w:tc>
        <w:tc>
          <w:tcPr>
            <w:tcW w:w="387" w:type="dxa"/>
            <w:shd w:val="clear" w:color="auto" w:fill="E1FFE1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1597" w:type="dxa"/>
            <w:shd w:val="clear" w:color="auto" w:fill="E1FFE1"/>
          </w:tcPr>
          <w:p w:rsidR="00600CAD" w:rsidRPr="00277737" w:rsidRDefault="00600CAD" w:rsidP="00277737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胚芽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肉丁双仁</w:t>
            </w:r>
          </w:p>
        </w:tc>
        <w:tc>
          <w:tcPr>
            <w:tcW w:w="1701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茄汁</w:t>
            </w:r>
            <w:r w:rsidRPr="00277737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701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2.7</w:t>
              </w: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番茄醬</w:t>
            </w:r>
          </w:p>
        </w:tc>
        <w:tc>
          <w:tcPr>
            <w:tcW w:w="425" w:type="dxa"/>
            <w:shd w:val="clear" w:color="auto" w:fill="E1FFE1"/>
          </w:tcPr>
          <w:p w:rsidR="00600CAD" w:rsidRPr="00277737" w:rsidRDefault="00600CAD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白菜肉片</w:t>
            </w:r>
          </w:p>
        </w:tc>
        <w:tc>
          <w:tcPr>
            <w:tcW w:w="2126" w:type="dxa"/>
            <w:shd w:val="clear" w:color="auto" w:fill="E1FFE1"/>
          </w:tcPr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</w:t>
              </w:r>
              <w:r w:rsidRPr="00277737">
                <w:rPr>
                  <w:rFonts w:ascii="Times New Roman" w:eastAsia="標楷體" w:hAnsi="Times New Roman"/>
                </w:rPr>
                <w:t>.7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乾香菇</w:t>
            </w:r>
            <w:r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  <w:shd w:val="clear" w:color="auto" w:fill="E1FFE1"/>
          </w:tcPr>
          <w:p w:rsidR="00600CAD" w:rsidRDefault="00600CAD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</w:rPr>
            </w:pPr>
            <w:r>
              <w:rPr>
                <w:rFonts w:ascii="Times New Roman" w:eastAsia="標楷體" w:hAnsi="Times New Roman" w:hint="eastAsia"/>
                <w:bCs/>
              </w:rPr>
              <w:t>紅豆西米露</w:t>
            </w:r>
          </w:p>
        </w:tc>
        <w:tc>
          <w:tcPr>
            <w:tcW w:w="1843" w:type="dxa"/>
            <w:shd w:val="clear" w:color="auto" w:fill="E1FFE1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77737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77737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6.6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1.</w:t>
            </w:r>
            <w:r>
              <w:rPr>
                <w:rFonts w:ascii="Times New Roman" w:eastAsia="標楷體" w:hAnsi="Times New Roman"/>
                <w:szCs w:val="16"/>
              </w:rPr>
              <w:t>9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4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600CAD" w:rsidRPr="00277737" w:rsidRDefault="00600CAD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802</w:t>
            </w:r>
          </w:p>
        </w:tc>
      </w:tr>
    </w:tbl>
    <w:p w:rsidR="00600CAD" w:rsidRPr="00304FCC" w:rsidRDefault="00600CAD" w:rsidP="00572D3D">
      <w:pPr>
        <w:snapToGrid w:val="0"/>
        <w:rPr>
          <w:rFonts w:eastAsia="標楷體"/>
          <w:b/>
          <w:color w:val="FF0000"/>
          <w:sz w:val="32"/>
        </w:rPr>
      </w:pPr>
      <w:r>
        <w:br w:type="page"/>
      </w:r>
      <w:r w:rsidRPr="00304FCC">
        <w:rPr>
          <w:rFonts w:eastAsia="標楷體"/>
          <w:b/>
          <w:color w:val="FF0000"/>
          <w:sz w:val="32"/>
        </w:rPr>
        <w:t>10</w:t>
      </w:r>
      <w:r>
        <w:rPr>
          <w:rFonts w:eastAsia="標楷體"/>
          <w:b/>
          <w:color w:val="FF0000"/>
          <w:sz w:val="32"/>
        </w:rPr>
        <w:t>4</w:t>
      </w:r>
      <w:r>
        <w:rPr>
          <w:rFonts w:eastAsia="標楷體" w:hint="eastAsia"/>
          <w:b/>
          <w:color w:val="FF0000"/>
          <w:sz w:val="32"/>
        </w:rPr>
        <w:t>學年度國民小</w:t>
      </w:r>
      <w:r w:rsidRPr="00304FCC">
        <w:rPr>
          <w:rFonts w:eastAsia="標楷體" w:hint="eastAsia"/>
          <w:b/>
          <w:color w:val="FF0000"/>
          <w:sz w:val="32"/>
        </w:rPr>
        <w:t>學</w:t>
      </w:r>
      <w:r>
        <w:rPr>
          <w:rFonts w:eastAsia="標楷體"/>
          <w:b/>
          <w:color w:val="FF0000"/>
          <w:sz w:val="32"/>
        </w:rPr>
        <w:t>1</w:t>
      </w:r>
      <w:r>
        <w:rPr>
          <w:rFonts w:eastAsia="標楷體" w:hint="eastAsia"/>
          <w:b/>
          <w:color w:val="FF0000"/>
          <w:sz w:val="32"/>
        </w:rPr>
        <w:t>月份</w:t>
      </w:r>
      <w:r w:rsidRPr="00304FCC">
        <w:rPr>
          <w:rFonts w:eastAsia="標楷體" w:hint="eastAsia"/>
          <w:b/>
          <w:color w:val="FF0000"/>
          <w:sz w:val="32"/>
        </w:rPr>
        <w:t>葷食循環菜單</w:t>
      </w:r>
      <w:r>
        <w:rPr>
          <w:rFonts w:eastAsia="標楷體" w:hint="eastAsia"/>
          <w:b/>
          <w:color w:val="FF0000"/>
          <w:sz w:val="32"/>
        </w:rPr>
        <w:t>（清泉）</w:t>
      </w:r>
    </w:p>
    <w:tbl>
      <w:tblPr>
        <w:tblW w:w="16107" w:type="dxa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8"/>
        <w:gridCol w:w="392"/>
        <w:gridCol w:w="424"/>
        <w:gridCol w:w="879"/>
        <w:gridCol w:w="960"/>
        <w:gridCol w:w="1200"/>
        <w:gridCol w:w="2136"/>
        <w:gridCol w:w="1134"/>
        <w:gridCol w:w="1701"/>
        <w:gridCol w:w="567"/>
        <w:gridCol w:w="992"/>
        <w:gridCol w:w="1559"/>
        <w:gridCol w:w="526"/>
        <w:gridCol w:w="476"/>
        <w:gridCol w:w="557"/>
        <w:gridCol w:w="709"/>
        <w:gridCol w:w="569"/>
        <w:gridCol w:w="708"/>
      </w:tblGrid>
      <w:tr w:rsidR="00600CAD" w:rsidTr="00B6296B">
        <w:tc>
          <w:tcPr>
            <w:tcW w:w="618" w:type="dxa"/>
            <w:vAlign w:val="center"/>
          </w:tcPr>
          <w:p w:rsidR="00600CAD" w:rsidRPr="00110757" w:rsidRDefault="00600CAD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日期</w:t>
            </w:r>
          </w:p>
        </w:tc>
        <w:tc>
          <w:tcPr>
            <w:tcW w:w="392" w:type="dxa"/>
            <w:vAlign w:val="center"/>
          </w:tcPr>
          <w:p w:rsidR="00600CAD" w:rsidRPr="00110757" w:rsidRDefault="00600CAD" w:rsidP="00B629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星期</w:t>
            </w:r>
          </w:p>
        </w:tc>
        <w:tc>
          <w:tcPr>
            <w:tcW w:w="424" w:type="dxa"/>
            <w:vAlign w:val="center"/>
          </w:tcPr>
          <w:p w:rsidR="00600CAD" w:rsidRPr="00110757" w:rsidRDefault="00600CAD" w:rsidP="00B629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879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sz w:val="20"/>
                <w:szCs w:val="20"/>
              </w:rPr>
              <w:t>主食</w:t>
            </w:r>
          </w:p>
        </w:tc>
        <w:tc>
          <w:tcPr>
            <w:tcW w:w="960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200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136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701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567" w:type="dxa"/>
            <w:vAlign w:val="center"/>
          </w:tcPr>
          <w:p w:rsidR="00600CAD" w:rsidRPr="00110757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559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  <w:tc>
          <w:tcPr>
            <w:tcW w:w="526" w:type="dxa"/>
            <w:vAlign w:val="center"/>
          </w:tcPr>
          <w:p w:rsidR="00600CAD" w:rsidRPr="004522E3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全榖根莖類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476" w:type="dxa"/>
            <w:vAlign w:val="center"/>
          </w:tcPr>
          <w:p w:rsidR="00600CAD" w:rsidRPr="004522E3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蔬菜類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557" w:type="dxa"/>
            <w:vAlign w:val="center"/>
          </w:tcPr>
          <w:p w:rsidR="00600CAD" w:rsidRPr="004522E3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豆魚肉蛋類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709" w:type="dxa"/>
            <w:vAlign w:val="center"/>
          </w:tcPr>
          <w:p w:rsidR="00600CAD" w:rsidRPr="004522E3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油脂堅果種子類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569" w:type="dxa"/>
            <w:vAlign w:val="center"/>
          </w:tcPr>
          <w:p w:rsidR="00600CAD" w:rsidRPr="004522E3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熱量</w:t>
            </w:r>
          </w:p>
        </w:tc>
        <w:tc>
          <w:tcPr>
            <w:tcW w:w="708" w:type="dxa"/>
            <w:vAlign w:val="center"/>
          </w:tcPr>
          <w:p w:rsidR="00600CAD" w:rsidRPr="00110757" w:rsidRDefault="00600CAD" w:rsidP="00B6296B">
            <w:pPr>
              <w:widowControl/>
              <w:jc w:val="center"/>
              <w:rPr>
                <w:sz w:val="20"/>
                <w:szCs w:val="20"/>
              </w:rPr>
            </w:pPr>
            <w:r w:rsidRPr="00110757">
              <w:rPr>
                <w:rFonts w:hint="eastAsia"/>
                <w:sz w:val="20"/>
                <w:szCs w:val="20"/>
              </w:rPr>
              <w:t>水果</w:t>
            </w:r>
          </w:p>
        </w:tc>
      </w:tr>
      <w:tr w:rsidR="00600CAD" w:rsidTr="00B6296B">
        <w:tc>
          <w:tcPr>
            <w:tcW w:w="618" w:type="dxa"/>
            <w:vAlign w:val="center"/>
          </w:tcPr>
          <w:p w:rsidR="00600CAD" w:rsidRPr="00110757" w:rsidRDefault="00600CAD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1/4</w:t>
            </w:r>
          </w:p>
        </w:tc>
        <w:tc>
          <w:tcPr>
            <w:tcW w:w="392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424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B1</w:t>
            </w:r>
          </w:p>
        </w:tc>
        <w:tc>
          <w:tcPr>
            <w:tcW w:w="879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960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糙米</w:t>
            </w:r>
          </w:p>
        </w:tc>
        <w:tc>
          <w:tcPr>
            <w:tcW w:w="1200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黑椒豬柳</w:t>
            </w:r>
          </w:p>
        </w:tc>
        <w:tc>
          <w:tcPr>
            <w:tcW w:w="2136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豬柳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magenta"/>
              </w:rPr>
              <w:t>黑胡椒醬</w:t>
            </w:r>
          </w:p>
        </w:tc>
        <w:tc>
          <w:tcPr>
            <w:tcW w:w="1134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蘑菇白菜</w:t>
            </w:r>
          </w:p>
        </w:tc>
        <w:tc>
          <w:tcPr>
            <w:tcW w:w="1701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蘑菇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紅蘿蔔蛋</w:t>
            </w:r>
          </w:p>
        </w:tc>
        <w:tc>
          <w:tcPr>
            <w:tcW w:w="567" w:type="dxa"/>
            <w:vAlign w:val="center"/>
          </w:tcPr>
          <w:p w:rsidR="00600CAD" w:rsidRPr="00110757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柴魚海芽湯</w:t>
            </w:r>
          </w:p>
        </w:tc>
        <w:tc>
          <w:tcPr>
            <w:tcW w:w="1559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海帶芽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柴魚片大骨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</w:p>
        </w:tc>
        <w:tc>
          <w:tcPr>
            <w:tcW w:w="52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4.7</w:t>
            </w:r>
          </w:p>
        </w:tc>
        <w:tc>
          <w:tcPr>
            <w:tcW w:w="47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57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600CAD" w:rsidRPr="00277737" w:rsidRDefault="00600CAD" w:rsidP="00B6296B">
            <w:pPr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69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632</w:t>
            </w:r>
          </w:p>
        </w:tc>
        <w:tc>
          <w:tcPr>
            <w:tcW w:w="708" w:type="dxa"/>
            <w:vAlign w:val="center"/>
          </w:tcPr>
          <w:p w:rsidR="00600CAD" w:rsidRPr="00110757" w:rsidRDefault="00600CAD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600CAD" w:rsidTr="00B6296B">
        <w:tc>
          <w:tcPr>
            <w:tcW w:w="618" w:type="dxa"/>
            <w:vAlign w:val="center"/>
          </w:tcPr>
          <w:p w:rsidR="00600CAD" w:rsidRPr="00110757" w:rsidRDefault="00600CAD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1/5</w:t>
            </w:r>
          </w:p>
        </w:tc>
        <w:tc>
          <w:tcPr>
            <w:tcW w:w="392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424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B2</w:t>
            </w:r>
          </w:p>
        </w:tc>
        <w:tc>
          <w:tcPr>
            <w:tcW w:w="879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白米飯</w:t>
            </w:r>
          </w:p>
        </w:tc>
        <w:tc>
          <w:tcPr>
            <w:tcW w:w="960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200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美味大雞腿</w:t>
            </w:r>
          </w:p>
        </w:tc>
        <w:tc>
          <w:tcPr>
            <w:tcW w:w="2136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大雞腿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薑</w:t>
            </w:r>
          </w:p>
        </w:tc>
        <w:tc>
          <w:tcPr>
            <w:tcW w:w="1134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雪蓮食肆</w:t>
            </w:r>
          </w:p>
        </w:tc>
        <w:tc>
          <w:tcPr>
            <w:tcW w:w="1701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雪蓮子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絞肉</w:t>
            </w:r>
          </w:p>
        </w:tc>
        <w:tc>
          <w:tcPr>
            <w:tcW w:w="567" w:type="dxa"/>
            <w:vAlign w:val="center"/>
          </w:tcPr>
          <w:p w:rsidR="00600CAD" w:rsidRPr="00110757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養生菇湯</w:t>
            </w:r>
          </w:p>
        </w:tc>
        <w:tc>
          <w:tcPr>
            <w:tcW w:w="1559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鮮菇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大</w:t>
            </w:r>
          </w:p>
        </w:tc>
        <w:tc>
          <w:tcPr>
            <w:tcW w:w="52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47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57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709" w:type="dxa"/>
            <w:vAlign w:val="center"/>
          </w:tcPr>
          <w:p w:rsidR="00600CAD" w:rsidRPr="00277737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69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656</w:t>
            </w:r>
          </w:p>
        </w:tc>
        <w:tc>
          <w:tcPr>
            <w:tcW w:w="708" w:type="dxa"/>
            <w:vAlign w:val="center"/>
          </w:tcPr>
          <w:p w:rsidR="00600CAD" w:rsidRPr="00110757" w:rsidRDefault="00600CAD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600CAD" w:rsidTr="00B6296B">
        <w:tc>
          <w:tcPr>
            <w:tcW w:w="618" w:type="dxa"/>
            <w:vAlign w:val="center"/>
          </w:tcPr>
          <w:p w:rsidR="00600CAD" w:rsidRPr="00110757" w:rsidRDefault="00600CAD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1/6</w:t>
            </w:r>
          </w:p>
        </w:tc>
        <w:tc>
          <w:tcPr>
            <w:tcW w:w="392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424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B3</w:t>
            </w:r>
          </w:p>
        </w:tc>
        <w:tc>
          <w:tcPr>
            <w:tcW w:w="879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小米飯</w:t>
            </w:r>
          </w:p>
        </w:tc>
        <w:tc>
          <w:tcPr>
            <w:tcW w:w="960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小米</w:t>
            </w:r>
          </w:p>
        </w:tc>
        <w:tc>
          <w:tcPr>
            <w:tcW w:w="1200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洋芋肉丁</w:t>
            </w:r>
          </w:p>
        </w:tc>
        <w:tc>
          <w:tcPr>
            <w:tcW w:w="2136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肉丁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青豆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仁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高麗菜炒蛋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高麗菜絲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綠豆湯</w:t>
            </w:r>
          </w:p>
        </w:tc>
        <w:tc>
          <w:tcPr>
            <w:tcW w:w="1559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綠豆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</w:p>
        </w:tc>
        <w:tc>
          <w:tcPr>
            <w:tcW w:w="526" w:type="dxa"/>
            <w:shd w:val="clear" w:color="auto" w:fill="E1FFE1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476" w:type="dxa"/>
            <w:shd w:val="clear" w:color="auto" w:fill="E1FFE1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1.2</w:t>
            </w:r>
          </w:p>
        </w:tc>
        <w:tc>
          <w:tcPr>
            <w:tcW w:w="557" w:type="dxa"/>
            <w:shd w:val="clear" w:color="auto" w:fill="E1FFE1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shd w:val="clear" w:color="auto" w:fill="E1FFE1"/>
            <w:vAlign w:val="center"/>
          </w:tcPr>
          <w:p w:rsidR="00600CAD" w:rsidRPr="00277737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69" w:type="dxa"/>
            <w:shd w:val="clear" w:color="auto" w:fill="E1FFE1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638</w:t>
            </w:r>
          </w:p>
        </w:tc>
        <w:tc>
          <w:tcPr>
            <w:tcW w:w="708" w:type="dxa"/>
            <w:shd w:val="clear" w:color="auto" w:fill="E1FFE1"/>
            <w:vAlign w:val="center"/>
          </w:tcPr>
          <w:p w:rsidR="00600CAD" w:rsidRPr="002410B3" w:rsidRDefault="00600CAD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600CAD" w:rsidTr="00B6296B">
        <w:tc>
          <w:tcPr>
            <w:tcW w:w="618" w:type="dxa"/>
            <w:vAlign w:val="center"/>
          </w:tcPr>
          <w:p w:rsidR="00600CAD" w:rsidRPr="00110757" w:rsidRDefault="00600CAD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1/7</w:t>
            </w:r>
          </w:p>
        </w:tc>
        <w:tc>
          <w:tcPr>
            <w:tcW w:w="392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424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B4</w:t>
            </w:r>
          </w:p>
        </w:tc>
        <w:tc>
          <w:tcPr>
            <w:tcW w:w="879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 w:val="20"/>
                <w:szCs w:val="20"/>
                <w:highlight w:val="yellow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  <w:highlight w:val="yellow"/>
              </w:rPr>
              <w:t>拌麵特餐</w:t>
            </w:r>
          </w:p>
        </w:tc>
        <w:tc>
          <w:tcPr>
            <w:tcW w:w="960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濕麵條</w:t>
            </w:r>
          </w:p>
        </w:tc>
        <w:tc>
          <w:tcPr>
            <w:tcW w:w="1200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五柳魚條</w:t>
            </w:r>
          </w:p>
        </w:tc>
        <w:tc>
          <w:tcPr>
            <w:tcW w:w="2136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魚條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筍絲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</w:p>
        </w:tc>
        <w:tc>
          <w:tcPr>
            <w:tcW w:w="1134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拌麵拌料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絞肉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高麗菜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金針菇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木耳絲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時瓜湯</w:t>
            </w:r>
          </w:p>
        </w:tc>
        <w:tc>
          <w:tcPr>
            <w:tcW w:w="1559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乾香菇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時瓜</w:t>
            </w:r>
          </w:p>
        </w:tc>
        <w:tc>
          <w:tcPr>
            <w:tcW w:w="526" w:type="dxa"/>
            <w:shd w:val="clear" w:color="auto" w:fill="FFEBFF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6.5</w:t>
            </w:r>
          </w:p>
        </w:tc>
        <w:tc>
          <w:tcPr>
            <w:tcW w:w="476" w:type="dxa"/>
            <w:shd w:val="clear" w:color="auto" w:fill="FFEBFF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1.</w:t>
            </w:r>
            <w:r>
              <w:rPr>
                <w:rFonts w:ascii="Times New Roman" w:eastAsia="標楷體" w:hAnsi="Times New Roman"/>
                <w:szCs w:val="16"/>
              </w:rPr>
              <w:t>8</w:t>
            </w:r>
          </w:p>
        </w:tc>
        <w:tc>
          <w:tcPr>
            <w:tcW w:w="557" w:type="dxa"/>
            <w:shd w:val="clear" w:color="auto" w:fill="FFEBFF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shd w:val="clear" w:color="auto" w:fill="FFEBFF"/>
            <w:vAlign w:val="center"/>
          </w:tcPr>
          <w:p w:rsidR="00600CAD" w:rsidRPr="00277737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69" w:type="dxa"/>
            <w:shd w:val="clear" w:color="auto" w:fill="FFEBFF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767</w:t>
            </w:r>
          </w:p>
        </w:tc>
        <w:tc>
          <w:tcPr>
            <w:tcW w:w="708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600CAD" w:rsidTr="00B6296B">
        <w:tc>
          <w:tcPr>
            <w:tcW w:w="618" w:type="dxa"/>
            <w:vAlign w:val="center"/>
          </w:tcPr>
          <w:p w:rsidR="00600CAD" w:rsidRPr="00110757" w:rsidRDefault="00600CAD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1/8</w:t>
            </w:r>
          </w:p>
        </w:tc>
        <w:tc>
          <w:tcPr>
            <w:tcW w:w="392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424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B5</w:t>
            </w:r>
          </w:p>
        </w:tc>
        <w:tc>
          <w:tcPr>
            <w:tcW w:w="879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白米飯</w:t>
            </w:r>
          </w:p>
        </w:tc>
        <w:tc>
          <w:tcPr>
            <w:tcW w:w="960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200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宮煲雞</w:t>
            </w:r>
          </w:p>
        </w:tc>
        <w:tc>
          <w:tcPr>
            <w:tcW w:w="2136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生雞丁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油花生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蒜</w:t>
            </w:r>
          </w:p>
        </w:tc>
        <w:tc>
          <w:tcPr>
            <w:tcW w:w="1134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脆拌海絲</w:t>
            </w:r>
          </w:p>
        </w:tc>
        <w:tc>
          <w:tcPr>
            <w:tcW w:w="1701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海帶絲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芹菜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567" w:type="dxa"/>
            <w:vAlign w:val="center"/>
          </w:tcPr>
          <w:p w:rsidR="00600CAD" w:rsidRPr="009046BD" w:rsidRDefault="00600CAD" w:rsidP="001215C0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992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四神湯</w:t>
            </w:r>
          </w:p>
        </w:tc>
        <w:tc>
          <w:tcPr>
            <w:tcW w:w="1559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四神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肉丁</w:t>
            </w:r>
          </w:p>
        </w:tc>
        <w:tc>
          <w:tcPr>
            <w:tcW w:w="52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47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57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600CAD" w:rsidRPr="00277737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9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660</w:t>
            </w:r>
          </w:p>
        </w:tc>
        <w:tc>
          <w:tcPr>
            <w:tcW w:w="708" w:type="dxa"/>
            <w:vAlign w:val="center"/>
          </w:tcPr>
          <w:p w:rsidR="00600CAD" w:rsidRPr="002410B3" w:rsidRDefault="00600CAD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600CAD" w:rsidTr="00B6296B">
        <w:tc>
          <w:tcPr>
            <w:tcW w:w="618" w:type="dxa"/>
            <w:vAlign w:val="center"/>
          </w:tcPr>
          <w:p w:rsidR="00600CAD" w:rsidRPr="00110757" w:rsidRDefault="00600CAD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1/11</w:t>
            </w:r>
          </w:p>
        </w:tc>
        <w:tc>
          <w:tcPr>
            <w:tcW w:w="392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424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C1</w:t>
            </w:r>
          </w:p>
        </w:tc>
        <w:tc>
          <w:tcPr>
            <w:tcW w:w="879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960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糙米</w:t>
            </w:r>
          </w:p>
        </w:tc>
        <w:tc>
          <w:tcPr>
            <w:tcW w:w="1200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瓜仔肉</w:t>
            </w:r>
          </w:p>
        </w:tc>
        <w:tc>
          <w:tcPr>
            <w:tcW w:w="2136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碎瓜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蒜</w:t>
            </w:r>
          </w:p>
        </w:tc>
        <w:tc>
          <w:tcPr>
            <w:tcW w:w="1134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香鼓冬粉</w:t>
            </w:r>
          </w:p>
        </w:tc>
        <w:tc>
          <w:tcPr>
            <w:tcW w:w="1701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冬粉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青紅椒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黑豆鼓</w:t>
            </w:r>
          </w:p>
        </w:tc>
        <w:tc>
          <w:tcPr>
            <w:tcW w:w="567" w:type="dxa"/>
            <w:vAlign w:val="center"/>
          </w:tcPr>
          <w:p w:rsidR="00600CAD" w:rsidRPr="00110757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番茄蛋花湯</w:t>
            </w:r>
          </w:p>
        </w:tc>
        <w:tc>
          <w:tcPr>
            <w:tcW w:w="1559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  <w:tc>
          <w:tcPr>
            <w:tcW w:w="52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47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57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600CAD" w:rsidRPr="00277737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9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690</w:t>
            </w:r>
          </w:p>
        </w:tc>
        <w:tc>
          <w:tcPr>
            <w:tcW w:w="708" w:type="dxa"/>
            <w:vAlign w:val="center"/>
          </w:tcPr>
          <w:p w:rsidR="00600CAD" w:rsidRPr="00110757" w:rsidRDefault="00600CAD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600CAD" w:rsidTr="00B6296B">
        <w:tc>
          <w:tcPr>
            <w:tcW w:w="618" w:type="dxa"/>
            <w:vAlign w:val="center"/>
          </w:tcPr>
          <w:p w:rsidR="00600CAD" w:rsidRPr="00110757" w:rsidRDefault="00600CAD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1/12</w:t>
            </w:r>
          </w:p>
        </w:tc>
        <w:tc>
          <w:tcPr>
            <w:tcW w:w="392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424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C2</w:t>
            </w:r>
          </w:p>
        </w:tc>
        <w:tc>
          <w:tcPr>
            <w:tcW w:w="879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白米飯</w:t>
            </w:r>
          </w:p>
        </w:tc>
        <w:tc>
          <w:tcPr>
            <w:tcW w:w="960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200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醬燒腿排</w:t>
            </w:r>
          </w:p>
        </w:tc>
        <w:tc>
          <w:tcPr>
            <w:tcW w:w="2136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腿排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134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咖哩洋芋</w:t>
            </w:r>
          </w:p>
        </w:tc>
        <w:tc>
          <w:tcPr>
            <w:tcW w:w="1701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咖哩粉</w:t>
            </w:r>
          </w:p>
        </w:tc>
        <w:tc>
          <w:tcPr>
            <w:tcW w:w="567" w:type="dxa"/>
            <w:vAlign w:val="center"/>
          </w:tcPr>
          <w:p w:rsidR="00600CAD" w:rsidRPr="00110757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時瓜大骨湯</w:t>
            </w:r>
          </w:p>
        </w:tc>
        <w:tc>
          <w:tcPr>
            <w:tcW w:w="1559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時瓜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大骨</w:t>
            </w:r>
          </w:p>
        </w:tc>
        <w:tc>
          <w:tcPr>
            <w:tcW w:w="52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  <w:r w:rsidRPr="00277737">
              <w:rPr>
                <w:rFonts w:ascii="Times New Roman" w:eastAsia="標楷體" w:hAnsi="Times New Roman"/>
                <w:szCs w:val="16"/>
              </w:rPr>
              <w:t>.2</w:t>
            </w:r>
          </w:p>
        </w:tc>
        <w:tc>
          <w:tcPr>
            <w:tcW w:w="47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57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600CAD" w:rsidRPr="00277737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9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669</w:t>
            </w:r>
          </w:p>
        </w:tc>
        <w:tc>
          <w:tcPr>
            <w:tcW w:w="708" w:type="dxa"/>
            <w:vAlign w:val="center"/>
          </w:tcPr>
          <w:p w:rsidR="00600CAD" w:rsidRPr="002410B3" w:rsidRDefault="00600CAD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600CAD" w:rsidTr="00B6296B">
        <w:tc>
          <w:tcPr>
            <w:tcW w:w="618" w:type="dxa"/>
            <w:vAlign w:val="center"/>
          </w:tcPr>
          <w:p w:rsidR="00600CAD" w:rsidRPr="00110757" w:rsidRDefault="00600CAD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1/13</w:t>
            </w:r>
          </w:p>
        </w:tc>
        <w:tc>
          <w:tcPr>
            <w:tcW w:w="392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424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C3</w:t>
            </w:r>
          </w:p>
        </w:tc>
        <w:tc>
          <w:tcPr>
            <w:tcW w:w="879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芝麻飯</w:t>
            </w:r>
          </w:p>
        </w:tc>
        <w:tc>
          <w:tcPr>
            <w:tcW w:w="960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黑芝麻</w:t>
            </w:r>
          </w:p>
        </w:tc>
        <w:tc>
          <w:tcPr>
            <w:tcW w:w="1200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銀蘿燒肉</w:t>
            </w:r>
          </w:p>
        </w:tc>
        <w:tc>
          <w:tcPr>
            <w:tcW w:w="2136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肉丁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木須炒蛋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紅椒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高麗菜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110757" w:rsidRDefault="00600CAD" w:rsidP="00471363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枸杞銀耳湯</w:t>
            </w:r>
          </w:p>
        </w:tc>
        <w:tc>
          <w:tcPr>
            <w:tcW w:w="1559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溼白木耳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枸杞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</w:p>
        </w:tc>
        <w:tc>
          <w:tcPr>
            <w:tcW w:w="526" w:type="dxa"/>
            <w:shd w:val="clear" w:color="auto" w:fill="E1FFE1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6.1</w:t>
            </w:r>
          </w:p>
        </w:tc>
        <w:tc>
          <w:tcPr>
            <w:tcW w:w="476" w:type="dxa"/>
            <w:shd w:val="clear" w:color="auto" w:fill="E1FFE1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57" w:type="dxa"/>
            <w:shd w:val="clear" w:color="auto" w:fill="E1FFE1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shd w:val="clear" w:color="auto" w:fill="E1FFE1"/>
            <w:vAlign w:val="center"/>
          </w:tcPr>
          <w:p w:rsidR="00600CAD" w:rsidRPr="00277737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9" w:type="dxa"/>
            <w:shd w:val="clear" w:color="auto" w:fill="E1FFE1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711</w:t>
            </w:r>
          </w:p>
        </w:tc>
        <w:tc>
          <w:tcPr>
            <w:tcW w:w="708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600CAD" w:rsidTr="00B6296B">
        <w:tc>
          <w:tcPr>
            <w:tcW w:w="618" w:type="dxa"/>
            <w:vAlign w:val="center"/>
          </w:tcPr>
          <w:p w:rsidR="00600CAD" w:rsidRPr="00110757" w:rsidRDefault="00600CAD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1/14</w:t>
            </w:r>
          </w:p>
        </w:tc>
        <w:tc>
          <w:tcPr>
            <w:tcW w:w="392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424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C4</w:t>
            </w:r>
          </w:p>
        </w:tc>
        <w:tc>
          <w:tcPr>
            <w:tcW w:w="879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義式特餐</w:t>
            </w:r>
          </w:p>
        </w:tc>
        <w:tc>
          <w:tcPr>
            <w:tcW w:w="960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濕麵條</w:t>
            </w:r>
          </w:p>
        </w:tc>
        <w:tc>
          <w:tcPr>
            <w:tcW w:w="1200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柳葉魚</w:t>
            </w:r>
          </w:p>
        </w:tc>
        <w:tc>
          <w:tcPr>
            <w:tcW w:w="2136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柳葉魚</w:t>
            </w:r>
          </w:p>
        </w:tc>
        <w:tc>
          <w:tcPr>
            <w:tcW w:w="1134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義大利肉醬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番茄醬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馬鈴薯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玉米濃湯</w:t>
            </w:r>
          </w:p>
        </w:tc>
        <w:tc>
          <w:tcPr>
            <w:tcW w:w="1559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玉米粒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  <w:tc>
          <w:tcPr>
            <w:tcW w:w="526" w:type="dxa"/>
            <w:shd w:val="clear" w:color="auto" w:fill="FFEBFF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476" w:type="dxa"/>
            <w:shd w:val="clear" w:color="auto" w:fill="FFEBFF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57" w:type="dxa"/>
            <w:shd w:val="clear" w:color="auto" w:fill="FFEBFF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shd w:val="clear" w:color="auto" w:fill="FFEBFF"/>
            <w:vAlign w:val="center"/>
          </w:tcPr>
          <w:p w:rsidR="00600CAD" w:rsidRPr="00277737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9" w:type="dxa"/>
            <w:shd w:val="clear" w:color="auto" w:fill="FFEBFF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690</w:t>
            </w:r>
          </w:p>
        </w:tc>
        <w:tc>
          <w:tcPr>
            <w:tcW w:w="708" w:type="dxa"/>
            <w:shd w:val="clear" w:color="auto" w:fill="FFEBFF"/>
            <w:vAlign w:val="center"/>
          </w:tcPr>
          <w:p w:rsidR="00600CAD" w:rsidRPr="00110757" w:rsidRDefault="00600CAD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600CAD" w:rsidTr="00B6296B">
        <w:tc>
          <w:tcPr>
            <w:tcW w:w="618" w:type="dxa"/>
            <w:vAlign w:val="center"/>
          </w:tcPr>
          <w:p w:rsidR="00600CAD" w:rsidRPr="00110757" w:rsidRDefault="00600CAD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1/15</w:t>
            </w:r>
          </w:p>
        </w:tc>
        <w:tc>
          <w:tcPr>
            <w:tcW w:w="392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424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C5</w:t>
            </w:r>
          </w:p>
        </w:tc>
        <w:tc>
          <w:tcPr>
            <w:tcW w:w="879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白米飯</w:t>
            </w:r>
          </w:p>
        </w:tc>
        <w:tc>
          <w:tcPr>
            <w:tcW w:w="960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200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蔥燒雞</w:t>
            </w:r>
          </w:p>
        </w:tc>
        <w:tc>
          <w:tcPr>
            <w:tcW w:w="2136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生雞丁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1134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筍丁絞肉</w:t>
            </w:r>
          </w:p>
        </w:tc>
        <w:tc>
          <w:tcPr>
            <w:tcW w:w="1701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筍丁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青蔥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</w:p>
        </w:tc>
        <w:tc>
          <w:tcPr>
            <w:tcW w:w="567" w:type="dxa"/>
            <w:vAlign w:val="center"/>
          </w:tcPr>
          <w:p w:rsidR="00600CAD" w:rsidRPr="009046BD" w:rsidRDefault="00600CAD" w:rsidP="001215C0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992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鮮菇時蔬湯</w:t>
            </w:r>
          </w:p>
        </w:tc>
        <w:tc>
          <w:tcPr>
            <w:tcW w:w="1559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鮮菇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大骨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52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47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57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600CAD" w:rsidRPr="00277737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9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665</w:t>
            </w:r>
          </w:p>
        </w:tc>
        <w:tc>
          <w:tcPr>
            <w:tcW w:w="708" w:type="dxa"/>
            <w:vAlign w:val="center"/>
          </w:tcPr>
          <w:p w:rsidR="00600CAD" w:rsidRPr="002410B3" w:rsidRDefault="00600CAD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600CAD" w:rsidTr="00B6296B">
        <w:tc>
          <w:tcPr>
            <w:tcW w:w="618" w:type="dxa"/>
            <w:vAlign w:val="center"/>
          </w:tcPr>
          <w:p w:rsidR="00600CAD" w:rsidRPr="00110757" w:rsidRDefault="00600CAD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1/18</w:t>
            </w:r>
          </w:p>
        </w:tc>
        <w:tc>
          <w:tcPr>
            <w:tcW w:w="392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424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D1</w:t>
            </w:r>
          </w:p>
        </w:tc>
        <w:tc>
          <w:tcPr>
            <w:tcW w:w="879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960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糙米</w:t>
            </w:r>
          </w:p>
        </w:tc>
        <w:tc>
          <w:tcPr>
            <w:tcW w:w="1200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京醬排骨</w:t>
            </w:r>
          </w:p>
        </w:tc>
        <w:tc>
          <w:tcPr>
            <w:tcW w:w="2136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肉丁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排骨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甜麵醬</w:t>
            </w:r>
          </w:p>
        </w:tc>
        <w:tc>
          <w:tcPr>
            <w:tcW w:w="1134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韭香粉絲</w:t>
            </w:r>
          </w:p>
        </w:tc>
        <w:tc>
          <w:tcPr>
            <w:tcW w:w="1701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粉絲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韭菜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</w:p>
        </w:tc>
        <w:tc>
          <w:tcPr>
            <w:tcW w:w="567" w:type="dxa"/>
            <w:vAlign w:val="center"/>
          </w:tcPr>
          <w:p w:rsidR="00600CAD" w:rsidRPr="00110757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冬菜蛋花湯</w:t>
            </w:r>
          </w:p>
        </w:tc>
        <w:tc>
          <w:tcPr>
            <w:tcW w:w="1559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冬菜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  <w:tc>
          <w:tcPr>
            <w:tcW w:w="52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47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1.3</w:t>
            </w:r>
          </w:p>
        </w:tc>
        <w:tc>
          <w:tcPr>
            <w:tcW w:w="557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600CAD" w:rsidRPr="00277737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9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680</w:t>
            </w:r>
          </w:p>
        </w:tc>
        <w:tc>
          <w:tcPr>
            <w:tcW w:w="708" w:type="dxa"/>
            <w:vAlign w:val="center"/>
          </w:tcPr>
          <w:p w:rsidR="00600CAD" w:rsidRPr="00110757" w:rsidRDefault="00600CAD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600CAD" w:rsidTr="00B6296B">
        <w:tc>
          <w:tcPr>
            <w:tcW w:w="618" w:type="dxa"/>
            <w:vAlign w:val="center"/>
          </w:tcPr>
          <w:p w:rsidR="00600CAD" w:rsidRPr="00110757" w:rsidRDefault="00600CAD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1/19</w:t>
            </w:r>
          </w:p>
        </w:tc>
        <w:tc>
          <w:tcPr>
            <w:tcW w:w="392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424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D2</w:t>
            </w:r>
          </w:p>
        </w:tc>
        <w:tc>
          <w:tcPr>
            <w:tcW w:w="879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白米飯</w:t>
            </w:r>
          </w:p>
        </w:tc>
        <w:tc>
          <w:tcPr>
            <w:tcW w:w="960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200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吮指雞翅</w:t>
            </w:r>
          </w:p>
        </w:tc>
        <w:tc>
          <w:tcPr>
            <w:tcW w:w="2136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雞翅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134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肉片時瓜</w:t>
            </w:r>
          </w:p>
        </w:tc>
        <w:tc>
          <w:tcPr>
            <w:tcW w:w="1701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肉片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枸杞</w:t>
            </w:r>
          </w:p>
        </w:tc>
        <w:tc>
          <w:tcPr>
            <w:tcW w:w="567" w:type="dxa"/>
            <w:vAlign w:val="center"/>
          </w:tcPr>
          <w:p w:rsidR="00600CAD" w:rsidRPr="00110757" w:rsidRDefault="00600CAD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柴魚海裙湯</w:t>
            </w:r>
          </w:p>
        </w:tc>
        <w:tc>
          <w:tcPr>
            <w:tcW w:w="1559" w:type="dxa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柴魚片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海裙菜大骨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</w:p>
        </w:tc>
        <w:tc>
          <w:tcPr>
            <w:tcW w:w="52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5.3</w:t>
            </w:r>
          </w:p>
        </w:tc>
        <w:tc>
          <w:tcPr>
            <w:tcW w:w="476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1.1</w:t>
            </w:r>
          </w:p>
        </w:tc>
        <w:tc>
          <w:tcPr>
            <w:tcW w:w="557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600CAD" w:rsidRPr="00277737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9" w:type="dxa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661</w:t>
            </w:r>
          </w:p>
        </w:tc>
        <w:tc>
          <w:tcPr>
            <w:tcW w:w="708" w:type="dxa"/>
            <w:vAlign w:val="center"/>
          </w:tcPr>
          <w:p w:rsidR="00600CAD" w:rsidRPr="002410B3" w:rsidRDefault="00600CAD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600CAD" w:rsidTr="00B6296B">
        <w:tc>
          <w:tcPr>
            <w:tcW w:w="618" w:type="dxa"/>
            <w:vAlign w:val="center"/>
          </w:tcPr>
          <w:p w:rsidR="00600CAD" w:rsidRPr="00110757" w:rsidRDefault="00600CAD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1/20</w:t>
            </w:r>
          </w:p>
        </w:tc>
        <w:tc>
          <w:tcPr>
            <w:tcW w:w="392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424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D3</w:t>
            </w:r>
          </w:p>
        </w:tc>
        <w:tc>
          <w:tcPr>
            <w:tcW w:w="879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胚芽飯</w:t>
            </w:r>
          </w:p>
        </w:tc>
        <w:tc>
          <w:tcPr>
            <w:tcW w:w="960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胚芽米</w:t>
            </w:r>
          </w:p>
        </w:tc>
        <w:tc>
          <w:tcPr>
            <w:tcW w:w="1200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肉丁双仁</w:t>
            </w:r>
          </w:p>
        </w:tc>
        <w:tc>
          <w:tcPr>
            <w:tcW w:w="2136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肉丁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茄汁炒蛋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蕃茄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蕃茄醬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110757" w:rsidRDefault="00600CAD" w:rsidP="00471363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紅豆西米露</w:t>
            </w:r>
          </w:p>
        </w:tc>
        <w:tc>
          <w:tcPr>
            <w:tcW w:w="1559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紅豆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西谷米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</w:p>
        </w:tc>
        <w:tc>
          <w:tcPr>
            <w:tcW w:w="526" w:type="dxa"/>
            <w:shd w:val="clear" w:color="auto" w:fill="E1FFE1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5.2</w:t>
            </w:r>
          </w:p>
        </w:tc>
        <w:tc>
          <w:tcPr>
            <w:tcW w:w="476" w:type="dxa"/>
            <w:shd w:val="clear" w:color="auto" w:fill="E1FFE1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57" w:type="dxa"/>
            <w:shd w:val="clear" w:color="auto" w:fill="E1FFE1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shd w:val="clear" w:color="auto" w:fill="E1FFE1"/>
            <w:vAlign w:val="center"/>
          </w:tcPr>
          <w:p w:rsidR="00600CAD" w:rsidRPr="00277737" w:rsidRDefault="00600CAD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69" w:type="dxa"/>
            <w:shd w:val="clear" w:color="auto" w:fill="E1FFE1"/>
            <w:vAlign w:val="center"/>
          </w:tcPr>
          <w:p w:rsidR="00600CAD" w:rsidRPr="00277737" w:rsidRDefault="00600CAD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657</w:t>
            </w:r>
          </w:p>
        </w:tc>
        <w:tc>
          <w:tcPr>
            <w:tcW w:w="708" w:type="dxa"/>
            <w:shd w:val="clear" w:color="auto" w:fill="E1FFE1"/>
            <w:vAlign w:val="center"/>
          </w:tcPr>
          <w:p w:rsidR="00600CAD" w:rsidRPr="00110757" w:rsidRDefault="00600CAD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</w:tbl>
    <w:p w:rsidR="00600CAD" w:rsidRPr="00AA375E" w:rsidRDefault="00600CAD" w:rsidP="00AA375E">
      <w:pPr>
        <w:widowControl/>
        <w:rPr>
          <w:color w:val="FF0000"/>
        </w:rPr>
      </w:pPr>
      <w:r w:rsidRPr="00AA375E">
        <w:rPr>
          <w:rFonts w:hint="eastAsia"/>
          <w:color w:val="FF0000"/>
        </w:rPr>
        <w:t>說明：</w:t>
      </w:r>
      <w:r w:rsidRPr="00AA375E">
        <w:rPr>
          <w:color w:val="FF0000"/>
        </w:rPr>
        <w:t>1.</w:t>
      </w:r>
      <w:r w:rsidRPr="00AA375E">
        <w:rPr>
          <w:rFonts w:hint="eastAsia"/>
          <w:color w:val="FF0000"/>
        </w:rPr>
        <w:t>為符合每月的第一週的週二吃大雞排，故將</w:t>
      </w:r>
      <w:r w:rsidRPr="00AA375E">
        <w:rPr>
          <w:color w:val="FF0000"/>
        </w:rPr>
        <w:t>B2</w:t>
      </w:r>
      <w:r w:rsidRPr="00AA375E">
        <w:rPr>
          <w:rFonts w:hint="eastAsia"/>
          <w:color w:val="FF0000"/>
        </w:rPr>
        <w:t>茶香棒腿更改為美味大雞腿。</w:t>
      </w:r>
    </w:p>
    <w:p w:rsidR="00600CAD" w:rsidRPr="00C74F22" w:rsidRDefault="00600CAD" w:rsidP="00AA375E">
      <w:pPr>
        <w:widowControl/>
      </w:pPr>
      <w:r w:rsidRPr="00AA375E">
        <w:rPr>
          <w:color w:val="FF0000"/>
        </w:rPr>
        <w:t xml:space="preserve">      2.</w:t>
      </w:r>
      <w:r w:rsidRPr="00AA375E">
        <w:rPr>
          <w:rFonts w:hint="eastAsia"/>
          <w:color w:val="FF0000"/>
        </w:rPr>
        <w:t>因</w:t>
      </w:r>
      <w:r w:rsidRPr="00AA375E">
        <w:rPr>
          <w:color w:val="FF0000"/>
        </w:rPr>
        <w:t>12</w:t>
      </w:r>
      <w:r w:rsidRPr="00AA375E">
        <w:rPr>
          <w:rFonts w:hint="eastAsia"/>
          <w:color w:val="FF0000"/>
        </w:rPr>
        <w:t>月份炊粉特餐已吃過</w:t>
      </w:r>
      <w:r w:rsidRPr="00AA375E">
        <w:rPr>
          <w:color w:val="FF0000"/>
        </w:rPr>
        <w:t>2</w:t>
      </w:r>
      <w:r w:rsidRPr="00AA375E">
        <w:rPr>
          <w:rFonts w:hint="eastAsia"/>
          <w:color w:val="FF0000"/>
        </w:rPr>
        <w:t>次，故</w:t>
      </w:r>
      <w:r w:rsidRPr="00AA375E">
        <w:rPr>
          <w:color w:val="FF0000"/>
        </w:rPr>
        <w:t>B4</w:t>
      </w:r>
      <w:r w:rsidRPr="00AA375E">
        <w:rPr>
          <w:rFonts w:hint="eastAsia"/>
          <w:color w:val="FF0000"/>
        </w:rPr>
        <w:t>炊粉特餐更改為拌麵特餐</w:t>
      </w:r>
      <w:r>
        <w:rPr>
          <w:rFonts w:hint="eastAsia"/>
          <w:color w:val="FF0000"/>
        </w:rPr>
        <w:t>，湯品一併更改為時瓜湯。</w:t>
      </w:r>
      <w:bookmarkStart w:id="0" w:name="_GoBack"/>
      <w:bookmarkEnd w:id="0"/>
      <w:r>
        <w:br w:type="page"/>
        <w:t xml:space="preserve"> </w:t>
      </w:r>
      <w:r>
        <w:rPr>
          <w:rFonts w:eastAsia="標楷體"/>
          <w:b/>
          <w:color w:val="FF0000"/>
        </w:rPr>
        <w:t>B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600CAD" w:rsidRPr="00E928BD" w:rsidRDefault="00600CAD" w:rsidP="002B2F68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47"/>
        <w:gridCol w:w="1637"/>
        <w:gridCol w:w="425"/>
        <w:gridCol w:w="1701"/>
        <w:gridCol w:w="426"/>
        <w:gridCol w:w="1842"/>
        <w:gridCol w:w="567"/>
        <w:gridCol w:w="387"/>
        <w:gridCol w:w="1881"/>
        <w:gridCol w:w="567"/>
        <w:gridCol w:w="567"/>
        <w:gridCol w:w="567"/>
        <w:gridCol w:w="537"/>
        <w:gridCol w:w="456"/>
      </w:tblGrid>
      <w:tr w:rsidR="00600CAD" w:rsidRPr="00B300AE" w:rsidTr="002B2F68">
        <w:tc>
          <w:tcPr>
            <w:tcW w:w="534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B2F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600CAD" w:rsidRPr="00B300AE" w:rsidTr="002B2F68">
        <w:tc>
          <w:tcPr>
            <w:tcW w:w="534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347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37" w:type="dxa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  <w:szCs w:val="24"/>
                </w:rPr>
                <w:t>9</w:t>
              </w:r>
              <w:r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  <w:bCs/>
                  <w:szCs w:val="24"/>
                </w:rPr>
                <w:t>0.4</w:t>
              </w:r>
              <w:r w:rsidRPr="00277737">
                <w:rPr>
                  <w:rFonts w:ascii="Times New Roman" w:eastAsia="標楷體" w:hAnsi="Times New Roman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1701" w:type="dxa"/>
          </w:tcPr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黑胡椒醬</w:t>
            </w:r>
          </w:p>
        </w:tc>
        <w:tc>
          <w:tcPr>
            <w:tcW w:w="426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蘑菇白菜</w:t>
            </w:r>
          </w:p>
        </w:tc>
        <w:tc>
          <w:tcPr>
            <w:tcW w:w="1842" w:type="dxa"/>
          </w:tcPr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600CAD" w:rsidRDefault="00600CAD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柴魚海芽湯</w:t>
            </w:r>
          </w:p>
        </w:tc>
        <w:tc>
          <w:tcPr>
            <w:tcW w:w="1881" w:type="dxa"/>
          </w:tcPr>
          <w:p w:rsidR="00600CAD" w:rsidRPr="00277737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海帶芽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600CAD" w:rsidRPr="00277737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柴魚片</w:t>
            </w:r>
            <w:r w:rsidRPr="00277737">
              <w:rPr>
                <w:rFonts w:ascii="Times New Roman" w:eastAsia="標楷體" w:hAnsi="Times New Roman"/>
              </w:rPr>
              <w:t>3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600CAD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4.7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B2F68">
            <w:pPr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632</w:t>
            </w:r>
          </w:p>
        </w:tc>
      </w:tr>
      <w:tr w:rsidR="00600CAD" w:rsidRPr="00B300AE" w:rsidTr="002B2F68">
        <w:tc>
          <w:tcPr>
            <w:tcW w:w="534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347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37" w:type="dxa"/>
          </w:tcPr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600CAD" w:rsidRPr="00025971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highlight w:val="yellow"/>
              </w:rPr>
              <w:t>美味大雞</w:t>
            </w:r>
            <w:r w:rsidRPr="00025971">
              <w:rPr>
                <w:rFonts w:ascii="標楷體" w:eastAsia="標楷體" w:hAnsi="標楷體" w:hint="eastAsia"/>
                <w:bCs/>
                <w:highlight w:val="yellow"/>
              </w:rPr>
              <w:t>腿</w:t>
            </w:r>
          </w:p>
        </w:tc>
        <w:tc>
          <w:tcPr>
            <w:tcW w:w="1701" w:type="dxa"/>
          </w:tcPr>
          <w:p w:rsidR="00600CAD" w:rsidRPr="00025971" w:rsidRDefault="00600CAD" w:rsidP="00025971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>
              <w:rPr>
                <w:rFonts w:ascii="Times New Roman" w:eastAsia="標楷體" w:hAnsi="Times New Roman" w:hint="eastAsia"/>
                <w:highlight w:val="yellow"/>
              </w:rPr>
              <w:t>大雞</w:t>
            </w:r>
            <w:r w:rsidRPr="00025971">
              <w:rPr>
                <w:rFonts w:ascii="Times New Roman" w:eastAsia="標楷體" w:hAnsi="Times New Roman" w:hint="eastAsia"/>
                <w:highlight w:val="yellow"/>
              </w:rPr>
              <w:t>腿</w:t>
            </w:r>
            <w:r w:rsidRPr="00025971">
              <w:rPr>
                <w:rFonts w:ascii="Times New Roman" w:eastAsia="標楷體" w:hAnsi="Times New Roman"/>
                <w:highlight w:val="yellow"/>
              </w:rPr>
              <w:t>100</w:t>
            </w:r>
            <w:r w:rsidRPr="00025971">
              <w:rPr>
                <w:rFonts w:ascii="Times New Roman" w:eastAsia="標楷體" w:hAnsi="Times New Roman" w:hint="eastAsia"/>
                <w:highlight w:val="yellow"/>
              </w:rPr>
              <w:t>隻</w:t>
            </w:r>
          </w:p>
          <w:p w:rsidR="00600CAD" w:rsidRPr="00025971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025971">
              <w:rPr>
                <w:rFonts w:ascii="Times New Roman" w:eastAsia="標楷體" w:hAnsi="Times New Roman" w:hint="eastAsia"/>
                <w:highlight w:val="yellow"/>
              </w:rPr>
              <w:t>薑</w:t>
            </w:r>
            <w:r w:rsidRPr="00025971">
              <w:rPr>
                <w:rFonts w:ascii="Times New Roman" w:eastAsia="標楷體" w:hAnsi="Times New Roman"/>
                <w:highlight w:val="yellow"/>
              </w:rPr>
              <w:t>10</w:t>
            </w:r>
            <w:r w:rsidRPr="00025971">
              <w:rPr>
                <w:rFonts w:ascii="Times New Roman" w:eastAsia="標楷體" w:hAnsi="Times New Roman" w:hint="eastAsia"/>
                <w:highlight w:val="yellow"/>
              </w:rPr>
              <w:t>公克</w:t>
            </w:r>
          </w:p>
        </w:tc>
        <w:tc>
          <w:tcPr>
            <w:tcW w:w="426" w:type="dxa"/>
          </w:tcPr>
          <w:p w:rsidR="00600CAD" w:rsidRPr="00277737" w:rsidRDefault="00600CAD" w:rsidP="002B2F68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雪蓮食肆</w:t>
            </w:r>
          </w:p>
        </w:tc>
        <w:tc>
          <w:tcPr>
            <w:tcW w:w="1842" w:type="dxa"/>
          </w:tcPr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4.5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0.5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600CAD" w:rsidRDefault="00600CAD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養生菇湯</w:t>
            </w:r>
          </w:p>
        </w:tc>
        <w:tc>
          <w:tcPr>
            <w:tcW w:w="1881" w:type="dxa"/>
          </w:tcPr>
          <w:p w:rsidR="00600CAD" w:rsidRPr="00277737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656</w:t>
            </w:r>
          </w:p>
        </w:tc>
      </w:tr>
      <w:tr w:rsidR="00600CAD" w:rsidRPr="00B300AE" w:rsidTr="002B2F68">
        <w:tc>
          <w:tcPr>
            <w:tcW w:w="534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347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1637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洋芋肉丁</w:t>
            </w:r>
          </w:p>
        </w:tc>
        <w:tc>
          <w:tcPr>
            <w:tcW w:w="1701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青豆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高麗菜</w:t>
            </w:r>
            <w:r w:rsidRPr="00277737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842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2.7</w:t>
              </w: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高麗菜絲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600CAD" w:rsidRDefault="00600CAD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綠豆</w:t>
            </w:r>
            <w:r w:rsidRPr="00277737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81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638</w:t>
            </w:r>
          </w:p>
        </w:tc>
      </w:tr>
      <w:tr w:rsidR="00600CAD" w:rsidRPr="00B300AE" w:rsidTr="002B2F68">
        <w:tc>
          <w:tcPr>
            <w:tcW w:w="534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347" w:type="dxa"/>
            <w:shd w:val="clear" w:color="auto" w:fill="FFEBFF"/>
            <w:vAlign w:val="center"/>
          </w:tcPr>
          <w:p w:rsidR="00600CAD" w:rsidRPr="00F77399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F77399">
              <w:rPr>
                <w:rFonts w:ascii="標楷體" w:eastAsia="標楷體" w:hAnsi="標楷體" w:hint="eastAsia"/>
                <w:bCs/>
                <w:highlight w:val="yellow"/>
              </w:rPr>
              <w:t>拌麵特餐</w:t>
            </w:r>
          </w:p>
        </w:tc>
        <w:tc>
          <w:tcPr>
            <w:tcW w:w="1637" w:type="dxa"/>
            <w:shd w:val="clear" w:color="auto" w:fill="FFEBFF"/>
          </w:tcPr>
          <w:p w:rsidR="00600CAD" w:rsidRPr="00F77399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F77399">
              <w:rPr>
                <w:rFonts w:ascii="Times New Roman" w:eastAsia="標楷體" w:hAnsi="Times New Roman" w:hint="eastAsia"/>
                <w:highlight w:val="yellow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F77399">
                <w:rPr>
                  <w:rFonts w:ascii="Times New Roman" w:eastAsia="標楷體" w:hAnsi="Times New Roman"/>
                  <w:highlight w:val="yellow"/>
                </w:rPr>
                <w:t>12</w:t>
              </w:r>
              <w:r w:rsidRPr="00F77399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600CAD" w:rsidRPr="00F77399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  <w:highlight w:val="yellow"/>
              </w:rPr>
            </w:pPr>
          </w:p>
        </w:tc>
        <w:tc>
          <w:tcPr>
            <w:tcW w:w="425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五柳魚條</w:t>
            </w:r>
          </w:p>
        </w:tc>
        <w:tc>
          <w:tcPr>
            <w:tcW w:w="1701" w:type="dxa"/>
            <w:shd w:val="clear" w:color="auto" w:fill="FFEBFF"/>
          </w:tcPr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魚條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木耳絲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10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拌麵拌料</w:t>
            </w:r>
          </w:p>
        </w:tc>
        <w:tc>
          <w:tcPr>
            <w:tcW w:w="1842" w:type="dxa"/>
            <w:shd w:val="clear" w:color="auto" w:fill="FFEBFF"/>
          </w:tcPr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乾香菇</w:t>
            </w:r>
            <w:r>
              <w:rPr>
                <w:rFonts w:ascii="Times New Roman" w:eastAsia="標楷體" w:hAnsi="Times New Roman"/>
              </w:rPr>
              <w:t>10</w:t>
            </w:r>
            <w:r>
              <w:rPr>
                <w:rFonts w:ascii="Times New Roman" w:eastAsia="標楷體" w:hAnsi="Times New Roman" w:hint="eastAsia"/>
              </w:rPr>
              <w:t>公克</w:t>
            </w:r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油蔥酥</w:t>
            </w:r>
            <w:r>
              <w:rPr>
                <w:rFonts w:ascii="Times New Roman" w:eastAsia="標楷體" w:hAnsi="Times New Roman"/>
              </w:rPr>
              <w:t>10</w:t>
            </w:r>
            <w:r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  <w:shd w:val="clear" w:color="auto" w:fill="FFEBFF"/>
          </w:tcPr>
          <w:p w:rsidR="00600CAD" w:rsidRDefault="00600CAD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  <w:shd w:val="clear" w:color="auto" w:fill="FFEBFF"/>
          </w:tcPr>
          <w:p w:rsidR="00600CAD" w:rsidRPr="00981714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highlight w:val="yellow"/>
              </w:rPr>
            </w:pPr>
            <w:r w:rsidRPr="00981714">
              <w:rPr>
                <w:rFonts w:ascii="標楷體" w:eastAsia="標楷體" w:hAnsi="標楷體" w:hint="eastAsia"/>
                <w:highlight w:val="yellow"/>
              </w:rPr>
              <w:t>時瓜湯</w:t>
            </w:r>
          </w:p>
        </w:tc>
        <w:tc>
          <w:tcPr>
            <w:tcW w:w="1881" w:type="dxa"/>
            <w:shd w:val="clear" w:color="auto" w:fill="FFEBFF"/>
          </w:tcPr>
          <w:p w:rsidR="00600CAD" w:rsidRPr="00981714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乾香菇</w:t>
            </w:r>
            <w:r w:rsidRPr="00981714">
              <w:rPr>
                <w:rFonts w:ascii="Times New Roman" w:eastAsia="標楷體" w:hAnsi="Times New Roman"/>
                <w:highlight w:val="yellow"/>
              </w:rPr>
              <w:t>10</w:t>
            </w:r>
            <w:r w:rsidRPr="00981714">
              <w:rPr>
                <w:rFonts w:ascii="Times New Roman" w:eastAsia="標楷體" w:hAnsi="Times New Roman" w:hint="eastAsia"/>
                <w:highlight w:val="yellow"/>
              </w:rPr>
              <w:t>公克</w:t>
            </w:r>
          </w:p>
          <w:p w:rsidR="00600CAD" w:rsidRPr="00981714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3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600CAD" w:rsidRPr="00981714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0.5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1.</w:t>
            </w:r>
            <w:r>
              <w:rPr>
                <w:rFonts w:ascii="Times New Roman" w:eastAsia="標楷體" w:hAnsi="Times New Roman"/>
                <w:szCs w:val="16"/>
              </w:rPr>
              <w:t>8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767</w:t>
            </w:r>
          </w:p>
        </w:tc>
      </w:tr>
      <w:tr w:rsidR="00600CAD" w:rsidRPr="00B300AE" w:rsidTr="002B2F68">
        <w:tc>
          <w:tcPr>
            <w:tcW w:w="534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B5</w:t>
            </w:r>
          </w:p>
        </w:tc>
        <w:tc>
          <w:tcPr>
            <w:tcW w:w="347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37" w:type="dxa"/>
          </w:tcPr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宮煲雞</w:t>
            </w:r>
          </w:p>
        </w:tc>
        <w:tc>
          <w:tcPr>
            <w:tcW w:w="1701" w:type="dxa"/>
          </w:tcPr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油花生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</w:tcPr>
          <w:p w:rsidR="00600CAD" w:rsidRPr="00277737" w:rsidRDefault="00600CAD" w:rsidP="002B2F68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脆拌海絲</w:t>
            </w:r>
          </w:p>
        </w:tc>
        <w:tc>
          <w:tcPr>
            <w:tcW w:w="1842" w:type="dxa"/>
          </w:tcPr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0.7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薑</w:t>
            </w:r>
            <w:r>
              <w:rPr>
                <w:rFonts w:ascii="Times New Roman" w:eastAsia="標楷體" w:hAnsi="Times New Roman"/>
              </w:rPr>
              <w:t>10</w:t>
            </w:r>
            <w:r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600CAD" w:rsidRDefault="00600CAD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四神湯</w:t>
            </w:r>
          </w:p>
        </w:tc>
        <w:tc>
          <w:tcPr>
            <w:tcW w:w="1881" w:type="dxa"/>
          </w:tcPr>
          <w:p w:rsidR="00600CAD" w:rsidRPr="00277737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</w:t>
              </w: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4515E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4515E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660</w:t>
            </w:r>
          </w:p>
        </w:tc>
      </w:tr>
    </w:tbl>
    <w:p w:rsidR="00600CAD" w:rsidRPr="00C74F22" w:rsidRDefault="00600CAD" w:rsidP="002B2F68">
      <w:pPr>
        <w:widowControl/>
      </w:pPr>
      <w:r>
        <w:br w:type="page"/>
      </w:r>
      <w:r>
        <w:rPr>
          <w:rFonts w:eastAsia="標楷體"/>
          <w:b/>
          <w:color w:val="FF0000"/>
        </w:rPr>
        <w:t>C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600CAD" w:rsidRPr="00E928BD" w:rsidRDefault="00600CAD" w:rsidP="002B2F68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60"/>
        <w:gridCol w:w="1624"/>
        <w:gridCol w:w="387"/>
        <w:gridCol w:w="1739"/>
        <w:gridCol w:w="426"/>
        <w:gridCol w:w="1701"/>
        <w:gridCol w:w="567"/>
        <w:gridCol w:w="426"/>
        <w:gridCol w:w="1842"/>
        <w:gridCol w:w="567"/>
        <w:gridCol w:w="567"/>
        <w:gridCol w:w="567"/>
        <w:gridCol w:w="537"/>
        <w:gridCol w:w="456"/>
      </w:tblGrid>
      <w:tr w:rsidR="00600CAD" w:rsidRPr="00B300AE" w:rsidTr="002B2F68">
        <w:tc>
          <w:tcPr>
            <w:tcW w:w="534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B2F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600CAD" w:rsidRPr="00B300AE" w:rsidTr="002B2F68">
        <w:tc>
          <w:tcPr>
            <w:tcW w:w="534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360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24" w:type="dxa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both"/>
              <w:rPr>
                <w:rFonts w:ascii="Times New Roman" w:eastAsia="標楷體" w:hAnsi="Times New Roman"/>
                <w:szCs w:val="24"/>
              </w:rPr>
            </w:pPr>
            <w:r w:rsidRPr="00277737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>
                <w:rPr>
                  <w:rFonts w:ascii="Times New Roman" w:eastAsia="標楷體" w:hAnsi="Times New Roman"/>
                  <w:szCs w:val="24"/>
                </w:rPr>
                <w:t>8</w:t>
              </w:r>
              <w:r w:rsidRPr="00277737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>
                <w:rPr>
                  <w:rFonts w:ascii="Times New Roman" w:eastAsia="標楷體" w:hAnsi="Times New Roman"/>
                  <w:bCs/>
                  <w:szCs w:val="24"/>
                </w:rPr>
                <w:t>1</w:t>
              </w:r>
              <w:r w:rsidRPr="00277737">
                <w:rPr>
                  <w:rFonts w:ascii="Times New Roman" w:eastAsia="標楷體" w:hAnsi="Times New Roman"/>
                  <w:bCs/>
                  <w:szCs w:val="24"/>
                </w:rPr>
                <w:t>.4</w:t>
              </w:r>
              <w:r w:rsidRPr="00277737">
                <w:rPr>
                  <w:rFonts w:ascii="Times New Roman" w:eastAsia="標楷體" w:hAnsi="Times New Roman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瓜仔肉</w:t>
            </w:r>
          </w:p>
        </w:tc>
        <w:tc>
          <w:tcPr>
            <w:tcW w:w="1739" w:type="dxa"/>
          </w:tcPr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碎瓜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600CAD" w:rsidRPr="00981714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981714">
              <w:rPr>
                <w:rFonts w:ascii="標楷體" w:eastAsia="標楷體" w:hAnsi="標楷體" w:hint="eastAsia"/>
                <w:bCs/>
                <w:highlight w:val="yellow"/>
              </w:rPr>
              <w:t>香豉冬粉</w:t>
            </w:r>
          </w:p>
        </w:tc>
        <w:tc>
          <w:tcPr>
            <w:tcW w:w="1701" w:type="dxa"/>
          </w:tcPr>
          <w:p w:rsidR="00600CAD" w:rsidRPr="00981714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1.6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600CAD" w:rsidRPr="00981714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0.6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600CAD" w:rsidRPr="00981714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青紅椒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1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600CAD" w:rsidRPr="00981714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黑豆鼓</w:t>
            </w:r>
          </w:p>
        </w:tc>
        <w:tc>
          <w:tcPr>
            <w:tcW w:w="567" w:type="dxa"/>
          </w:tcPr>
          <w:p w:rsidR="00600CAD" w:rsidRDefault="00600CAD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1842" w:type="dxa"/>
          </w:tcPr>
          <w:p w:rsidR="00600CAD" w:rsidRPr="00277737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690</w:t>
            </w:r>
          </w:p>
        </w:tc>
      </w:tr>
      <w:tr w:rsidR="00600CAD" w:rsidRPr="00B300AE" w:rsidTr="002B2F68">
        <w:tc>
          <w:tcPr>
            <w:tcW w:w="534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360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24" w:type="dxa"/>
          </w:tcPr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醬燒腿排</w:t>
            </w:r>
          </w:p>
        </w:tc>
        <w:tc>
          <w:tcPr>
            <w:tcW w:w="1739" w:type="dxa"/>
          </w:tcPr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腿排</w:t>
            </w:r>
            <w:r w:rsidRPr="00277737">
              <w:rPr>
                <w:rFonts w:ascii="Times New Roman" w:eastAsia="標楷體" w:hAnsi="Times New Roman"/>
              </w:rPr>
              <w:t>100</w:t>
            </w:r>
            <w:r w:rsidRPr="00277737">
              <w:rPr>
                <w:rFonts w:ascii="Times New Roman" w:eastAsia="標楷體" w:hAnsi="Times New Roman" w:hint="eastAsia"/>
              </w:rPr>
              <w:t>個</w:t>
            </w:r>
          </w:p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薑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701" w:type="dxa"/>
          </w:tcPr>
          <w:p w:rsidR="00600CAD" w:rsidRPr="00277737" w:rsidRDefault="00600CAD" w:rsidP="004A6642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4A6642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4A6642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4A6642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青豆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4A6642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0.6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4A6642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咖哩粉</w:t>
            </w:r>
          </w:p>
        </w:tc>
        <w:tc>
          <w:tcPr>
            <w:tcW w:w="567" w:type="dxa"/>
          </w:tcPr>
          <w:p w:rsidR="00600CAD" w:rsidRDefault="00600CAD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600CAD" w:rsidRPr="00981714" w:rsidRDefault="00600CAD" w:rsidP="002B2F68">
            <w:pPr>
              <w:snapToGrid w:val="0"/>
              <w:jc w:val="center"/>
              <w:rPr>
                <w:rFonts w:ascii="標楷體" w:eastAsia="標楷體" w:hAnsi="標楷體"/>
                <w:highlight w:val="yellow"/>
              </w:rPr>
            </w:pPr>
            <w:r w:rsidRPr="00981714">
              <w:rPr>
                <w:rFonts w:ascii="標楷體" w:eastAsia="標楷體" w:hAnsi="標楷體" w:hint="eastAsia"/>
                <w:highlight w:val="yellow"/>
              </w:rPr>
              <w:t>時瓜大骨湯</w:t>
            </w:r>
          </w:p>
        </w:tc>
        <w:tc>
          <w:tcPr>
            <w:tcW w:w="1842" w:type="dxa"/>
          </w:tcPr>
          <w:p w:rsidR="00600CAD" w:rsidRPr="00981714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5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600CAD" w:rsidRPr="00981714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0.5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600CAD" w:rsidRPr="00981714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0.6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  <w:r w:rsidRPr="00277737">
              <w:rPr>
                <w:rFonts w:ascii="Times New Roman" w:eastAsia="標楷體" w:hAnsi="Times New Roman"/>
                <w:szCs w:val="16"/>
              </w:rPr>
              <w:t>.2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669</w:t>
            </w:r>
          </w:p>
        </w:tc>
      </w:tr>
      <w:tr w:rsidR="00600CAD" w:rsidRPr="00B300AE" w:rsidTr="002B2F68">
        <w:tc>
          <w:tcPr>
            <w:tcW w:w="534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360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624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黑芝麻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387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銀蘿</w:t>
            </w:r>
            <w:r w:rsidRPr="00981714">
              <w:rPr>
                <w:rFonts w:ascii="標楷體" w:eastAsia="標楷體" w:hAnsi="標楷體" w:hint="eastAsia"/>
                <w:bCs/>
                <w:highlight w:val="yellow"/>
              </w:rPr>
              <w:t>燒</w:t>
            </w:r>
            <w:r>
              <w:rPr>
                <w:rFonts w:ascii="標楷體" w:eastAsia="標楷體" w:hAnsi="標楷體" w:hint="eastAsia"/>
                <w:bCs/>
              </w:rPr>
              <w:t>肉</w:t>
            </w:r>
          </w:p>
        </w:tc>
        <w:tc>
          <w:tcPr>
            <w:tcW w:w="1739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701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2.7</w:t>
              </w: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</w:t>
            </w:r>
            <w:r>
              <w:rPr>
                <w:rFonts w:ascii="Times New Roman" w:eastAsia="標楷體" w:hAnsi="Times New Roman" w:hint="eastAsia"/>
              </w:rPr>
              <w:t>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木耳絲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600CAD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600CAD" w:rsidRDefault="00600CAD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枸杞銀耳</w:t>
            </w:r>
            <w:r w:rsidRPr="00277737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42" w:type="dxa"/>
            <w:shd w:val="clear" w:color="auto" w:fill="E1FFE1"/>
          </w:tcPr>
          <w:p w:rsidR="00600CAD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溼白木耳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枸杞</w:t>
            </w:r>
            <w:r>
              <w:rPr>
                <w:rFonts w:ascii="Times New Roman" w:eastAsia="標楷體" w:hAnsi="Times New Roman"/>
              </w:rPr>
              <w:t>5</w:t>
            </w:r>
            <w:r>
              <w:rPr>
                <w:rFonts w:ascii="Times New Roman" w:eastAsia="標楷體" w:hAnsi="Times New Roman" w:hint="eastAsia"/>
              </w:rPr>
              <w:t>公克</w:t>
            </w:r>
          </w:p>
          <w:p w:rsidR="00600CAD" w:rsidRPr="00277737" w:rsidRDefault="00600CAD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6.1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711</w:t>
            </w:r>
          </w:p>
        </w:tc>
      </w:tr>
      <w:tr w:rsidR="00600CAD" w:rsidRPr="00B300AE" w:rsidTr="002B2F68">
        <w:tc>
          <w:tcPr>
            <w:tcW w:w="534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C4</w:t>
            </w:r>
          </w:p>
        </w:tc>
        <w:tc>
          <w:tcPr>
            <w:tcW w:w="360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1624" w:type="dxa"/>
            <w:shd w:val="clear" w:color="auto" w:fill="FFEBFF"/>
          </w:tcPr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387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739" w:type="dxa"/>
            <w:shd w:val="clear" w:color="auto" w:fill="FFEBFF"/>
          </w:tcPr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柳葉魚</w:t>
            </w:r>
          </w:p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/>
              </w:rPr>
              <w:t>(65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  <w:r w:rsidRPr="00277737">
              <w:rPr>
                <w:rFonts w:ascii="Times New Roman" w:eastAsia="標楷體" w:hAnsi="Times New Roman"/>
              </w:rPr>
              <w:t>/</w:t>
            </w:r>
            <w:r w:rsidRPr="00277737">
              <w:rPr>
                <w:rFonts w:ascii="Times New Roman" w:eastAsia="標楷體" w:hAnsi="Times New Roman" w:hint="eastAsia"/>
              </w:rPr>
              <w:t>人</w:t>
            </w:r>
            <w:r w:rsidRPr="00277737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701" w:type="dxa"/>
            <w:shd w:val="clear" w:color="auto" w:fill="FFEBFF"/>
          </w:tcPr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蕃茄醬</w:t>
            </w:r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5A2284">
              <w:rPr>
                <w:rFonts w:ascii="Times New Roman" w:eastAsia="標楷體" w:hAnsi="Times New Roman" w:hint="eastAsia"/>
                <w:highlight w:val="yellow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  <w:highlight w:val="yellow"/>
                </w:rPr>
                <w:t>2</w:t>
              </w:r>
              <w:r w:rsidRPr="005A228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</w:tcPr>
          <w:p w:rsidR="00600CAD" w:rsidRDefault="00600CAD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1842" w:type="dxa"/>
            <w:shd w:val="clear" w:color="auto" w:fill="FFEBFF"/>
          </w:tcPr>
          <w:p w:rsidR="00600CAD" w:rsidRPr="00277737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690</w:t>
            </w:r>
          </w:p>
        </w:tc>
      </w:tr>
      <w:tr w:rsidR="00600CAD" w:rsidRPr="00B300AE" w:rsidTr="002B2F68">
        <w:tc>
          <w:tcPr>
            <w:tcW w:w="534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C5</w:t>
            </w:r>
          </w:p>
        </w:tc>
        <w:tc>
          <w:tcPr>
            <w:tcW w:w="360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24" w:type="dxa"/>
          </w:tcPr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蔥燒雞</w:t>
            </w:r>
          </w:p>
        </w:tc>
        <w:tc>
          <w:tcPr>
            <w:tcW w:w="1739" w:type="dxa"/>
          </w:tcPr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</w:tcPr>
          <w:p w:rsidR="00600CAD" w:rsidRPr="00277737" w:rsidRDefault="00600CAD" w:rsidP="002B2F68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筍丁絞肉</w:t>
            </w:r>
          </w:p>
        </w:tc>
        <w:tc>
          <w:tcPr>
            <w:tcW w:w="1701" w:type="dxa"/>
          </w:tcPr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青蔥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600CAD" w:rsidRDefault="00600CAD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鮮</w:t>
            </w:r>
            <w:r w:rsidRPr="00277737">
              <w:rPr>
                <w:rFonts w:ascii="標楷體" w:eastAsia="標楷體" w:hAnsi="標楷體" w:hint="eastAsia"/>
              </w:rPr>
              <w:t>菇</w:t>
            </w:r>
            <w:r>
              <w:rPr>
                <w:rFonts w:ascii="標楷體" w:eastAsia="標楷體" w:hAnsi="標楷體" w:hint="eastAsia"/>
              </w:rPr>
              <w:t>時蔬</w:t>
            </w:r>
            <w:r w:rsidRPr="00277737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42" w:type="dxa"/>
          </w:tcPr>
          <w:p w:rsidR="00600CAD" w:rsidRPr="00277737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665</w:t>
            </w:r>
          </w:p>
        </w:tc>
      </w:tr>
    </w:tbl>
    <w:p w:rsidR="00600CAD" w:rsidRDefault="00600CAD" w:rsidP="002B2F68">
      <w:pPr>
        <w:widowControl/>
        <w:rPr>
          <w:rFonts w:eastAsia="標楷體"/>
          <w:b/>
          <w:color w:val="FF0000"/>
        </w:rPr>
      </w:pPr>
      <w:r>
        <w:br w:type="page"/>
      </w:r>
    </w:p>
    <w:p w:rsidR="00600CAD" w:rsidRDefault="00600CAD" w:rsidP="002B2F68">
      <w:pPr>
        <w:widowControl/>
        <w:snapToGrid w:val="0"/>
        <w:ind w:right="-79"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D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600CAD" w:rsidRPr="00C9356C" w:rsidRDefault="00600CAD" w:rsidP="002B2F68">
      <w:pPr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87"/>
        <w:gridCol w:w="1597"/>
        <w:gridCol w:w="425"/>
        <w:gridCol w:w="1701"/>
        <w:gridCol w:w="426"/>
        <w:gridCol w:w="1701"/>
        <w:gridCol w:w="567"/>
        <w:gridCol w:w="425"/>
        <w:gridCol w:w="1843"/>
        <w:gridCol w:w="567"/>
        <w:gridCol w:w="425"/>
        <w:gridCol w:w="567"/>
        <w:gridCol w:w="537"/>
        <w:gridCol w:w="456"/>
      </w:tblGrid>
      <w:tr w:rsidR="00600CAD" w:rsidRPr="00B300AE" w:rsidTr="002B2F68">
        <w:tc>
          <w:tcPr>
            <w:tcW w:w="534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B2F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600CAD" w:rsidRPr="00B300AE" w:rsidTr="002B2F68">
        <w:tc>
          <w:tcPr>
            <w:tcW w:w="534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387" w:type="dxa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597" w:type="dxa"/>
          </w:tcPr>
          <w:p w:rsidR="00600CAD" w:rsidRPr="00277737" w:rsidRDefault="00600CAD" w:rsidP="002B2F68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8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/>
                </w:rPr>
                <w:t>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京醬排骨</w:t>
            </w:r>
          </w:p>
        </w:tc>
        <w:tc>
          <w:tcPr>
            <w:tcW w:w="1701" w:type="dxa"/>
          </w:tcPr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甜麵醬</w:t>
            </w:r>
          </w:p>
        </w:tc>
        <w:tc>
          <w:tcPr>
            <w:tcW w:w="426" w:type="dxa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韭香粉絲</w:t>
            </w:r>
          </w:p>
        </w:tc>
        <w:tc>
          <w:tcPr>
            <w:tcW w:w="1701" w:type="dxa"/>
          </w:tcPr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0.7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木耳絲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600CAD" w:rsidRDefault="00600CAD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冬菜蛋花湯</w:t>
            </w:r>
          </w:p>
        </w:tc>
        <w:tc>
          <w:tcPr>
            <w:tcW w:w="1843" w:type="dxa"/>
          </w:tcPr>
          <w:p w:rsidR="00600CAD" w:rsidRPr="00277737" w:rsidRDefault="00600CAD" w:rsidP="002B2F68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冬菜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600CAD" w:rsidRPr="00277737" w:rsidRDefault="00600CAD" w:rsidP="002B2F68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425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680</w:t>
            </w:r>
          </w:p>
        </w:tc>
      </w:tr>
      <w:tr w:rsidR="00600CAD" w:rsidRPr="00B300AE" w:rsidTr="002B2F68">
        <w:tc>
          <w:tcPr>
            <w:tcW w:w="534" w:type="dxa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387" w:type="dxa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597" w:type="dxa"/>
          </w:tcPr>
          <w:p w:rsidR="00600CAD" w:rsidRPr="00277737" w:rsidRDefault="00600CAD" w:rsidP="002B2F68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吮指雞翅</w:t>
            </w:r>
          </w:p>
        </w:tc>
        <w:tc>
          <w:tcPr>
            <w:tcW w:w="1701" w:type="dxa"/>
          </w:tcPr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雞翅</w:t>
            </w:r>
            <w:r w:rsidRPr="00277737">
              <w:rPr>
                <w:rFonts w:ascii="Times New Roman" w:eastAsia="標楷體" w:hAnsi="Times New Roman"/>
              </w:rPr>
              <w:t>100</w:t>
            </w:r>
            <w:r w:rsidRPr="00277737">
              <w:rPr>
                <w:rFonts w:ascii="Times New Roman" w:eastAsia="標楷體" w:hAnsi="Times New Roman" w:hint="eastAsia"/>
              </w:rPr>
              <w:t>隻</w:t>
            </w:r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薑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肉片時瓜</w:t>
            </w:r>
          </w:p>
        </w:tc>
        <w:tc>
          <w:tcPr>
            <w:tcW w:w="1701" w:type="dxa"/>
          </w:tcPr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枸杞</w:t>
            </w:r>
            <w:r>
              <w:rPr>
                <w:rFonts w:ascii="Times New Roman" w:eastAsia="標楷體" w:hAnsi="Times New Roman"/>
              </w:rPr>
              <w:t>2</w:t>
            </w:r>
            <w:r w:rsidRPr="00277737">
              <w:rPr>
                <w:rFonts w:ascii="Times New Roman" w:eastAsia="標楷體" w:hAnsi="Times New Roman"/>
              </w:rPr>
              <w:t>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600CAD" w:rsidRDefault="00600CAD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柴魚海裙湯</w:t>
            </w:r>
          </w:p>
        </w:tc>
        <w:tc>
          <w:tcPr>
            <w:tcW w:w="1843" w:type="dxa"/>
          </w:tcPr>
          <w:p w:rsidR="00600CAD" w:rsidRPr="00277737" w:rsidRDefault="00600CAD" w:rsidP="002B2F68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柴魚片</w:t>
            </w:r>
            <w:r w:rsidRPr="00277737">
              <w:rPr>
                <w:rFonts w:ascii="Times New Roman" w:eastAsia="標楷體" w:hAnsi="Times New Roman"/>
              </w:rPr>
              <w:t>5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600CAD" w:rsidRPr="00277737" w:rsidRDefault="00600CAD" w:rsidP="002B2F68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海裙菜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600CAD" w:rsidRDefault="00600CAD" w:rsidP="002B2F68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5.3</w:t>
            </w:r>
          </w:p>
        </w:tc>
        <w:tc>
          <w:tcPr>
            <w:tcW w:w="425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1.1</w:t>
            </w:r>
          </w:p>
        </w:tc>
        <w:tc>
          <w:tcPr>
            <w:tcW w:w="567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600CAD" w:rsidRPr="00277737" w:rsidRDefault="00600CAD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661</w:t>
            </w:r>
          </w:p>
        </w:tc>
      </w:tr>
      <w:tr w:rsidR="00600CAD" w:rsidRPr="00B300AE" w:rsidTr="002B2F68">
        <w:tc>
          <w:tcPr>
            <w:tcW w:w="534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D3</w:t>
            </w:r>
          </w:p>
        </w:tc>
        <w:tc>
          <w:tcPr>
            <w:tcW w:w="387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1597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胚芽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肉丁双仁</w:t>
            </w:r>
          </w:p>
        </w:tc>
        <w:tc>
          <w:tcPr>
            <w:tcW w:w="1701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茄汁</w:t>
            </w:r>
            <w:r w:rsidRPr="00277737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701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2.7</w:t>
              </w: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番茄醬</w:t>
            </w:r>
          </w:p>
        </w:tc>
        <w:tc>
          <w:tcPr>
            <w:tcW w:w="567" w:type="dxa"/>
            <w:shd w:val="clear" w:color="auto" w:fill="E1FFE1"/>
          </w:tcPr>
          <w:p w:rsidR="00600CAD" w:rsidRDefault="00600CAD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</w:rPr>
            </w:pPr>
            <w:r>
              <w:rPr>
                <w:rFonts w:ascii="Times New Roman" w:eastAsia="標楷體" w:hAnsi="Times New Roman" w:hint="eastAsia"/>
                <w:bCs/>
              </w:rPr>
              <w:t>紅豆西米露</w:t>
            </w:r>
          </w:p>
        </w:tc>
        <w:tc>
          <w:tcPr>
            <w:tcW w:w="1843" w:type="dxa"/>
            <w:shd w:val="clear" w:color="auto" w:fill="E1FFE1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Default="00600CAD" w:rsidP="002B2F68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600CAD" w:rsidRPr="00277737" w:rsidRDefault="00600CAD" w:rsidP="002B2F68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5.2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600CAD" w:rsidRPr="00277737" w:rsidRDefault="00600CAD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657</w:t>
            </w:r>
          </w:p>
        </w:tc>
      </w:tr>
    </w:tbl>
    <w:p w:rsidR="00600CAD" w:rsidRPr="000079A3" w:rsidRDefault="00600CAD" w:rsidP="002C2F6A">
      <w:pPr>
        <w:widowControl/>
      </w:pPr>
    </w:p>
    <w:sectPr w:rsidR="00600CAD" w:rsidRPr="000079A3" w:rsidSect="00C56A27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CAD" w:rsidRDefault="00600CAD" w:rsidP="0022222A">
      <w:r>
        <w:separator/>
      </w:r>
    </w:p>
  </w:endnote>
  <w:endnote w:type="continuationSeparator" w:id="0">
    <w:p w:rsidR="00600CAD" w:rsidRDefault="00600CAD" w:rsidP="002222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CAD" w:rsidRDefault="00600CAD" w:rsidP="0022222A">
      <w:r>
        <w:separator/>
      </w:r>
    </w:p>
  </w:footnote>
  <w:footnote w:type="continuationSeparator" w:id="0">
    <w:p w:rsidR="00600CAD" w:rsidRDefault="00600CAD" w:rsidP="002222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3E82"/>
    <w:rsid w:val="0000753D"/>
    <w:rsid w:val="000079A3"/>
    <w:rsid w:val="000100C4"/>
    <w:rsid w:val="00014F29"/>
    <w:rsid w:val="0002015D"/>
    <w:rsid w:val="00022125"/>
    <w:rsid w:val="00022793"/>
    <w:rsid w:val="00023207"/>
    <w:rsid w:val="00025971"/>
    <w:rsid w:val="00034C58"/>
    <w:rsid w:val="00042467"/>
    <w:rsid w:val="00057B55"/>
    <w:rsid w:val="00066257"/>
    <w:rsid w:val="00071935"/>
    <w:rsid w:val="00074EFB"/>
    <w:rsid w:val="00091B1E"/>
    <w:rsid w:val="00092F98"/>
    <w:rsid w:val="000976D4"/>
    <w:rsid w:val="000A6C3D"/>
    <w:rsid w:val="000B3BB2"/>
    <w:rsid w:val="000B749D"/>
    <w:rsid w:val="000E1852"/>
    <w:rsid w:val="000E1D80"/>
    <w:rsid w:val="000E6984"/>
    <w:rsid w:val="000F356F"/>
    <w:rsid w:val="000F7C0D"/>
    <w:rsid w:val="00101AF3"/>
    <w:rsid w:val="00103D85"/>
    <w:rsid w:val="001045B8"/>
    <w:rsid w:val="00107E70"/>
    <w:rsid w:val="00110757"/>
    <w:rsid w:val="00111425"/>
    <w:rsid w:val="001123BD"/>
    <w:rsid w:val="001215C0"/>
    <w:rsid w:val="001257CB"/>
    <w:rsid w:val="001333C2"/>
    <w:rsid w:val="00133BE4"/>
    <w:rsid w:val="00135222"/>
    <w:rsid w:val="00150FDA"/>
    <w:rsid w:val="00152260"/>
    <w:rsid w:val="00153069"/>
    <w:rsid w:val="0016480D"/>
    <w:rsid w:val="00171BDA"/>
    <w:rsid w:val="0017251F"/>
    <w:rsid w:val="0018112A"/>
    <w:rsid w:val="00182A79"/>
    <w:rsid w:val="00192E27"/>
    <w:rsid w:val="001947F8"/>
    <w:rsid w:val="0019798D"/>
    <w:rsid w:val="001A0DE6"/>
    <w:rsid w:val="001A4EB8"/>
    <w:rsid w:val="001A7251"/>
    <w:rsid w:val="001B01C9"/>
    <w:rsid w:val="001C1966"/>
    <w:rsid w:val="001D59E1"/>
    <w:rsid w:val="001E3BD1"/>
    <w:rsid w:val="001E4D87"/>
    <w:rsid w:val="001F1A74"/>
    <w:rsid w:val="001F45B6"/>
    <w:rsid w:val="001F4B75"/>
    <w:rsid w:val="001F5568"/>
    <w:rsid w:val="001F65A8"/>
    <w:rsid w:val="00205E9A"/>
    <w:rsid w:val="00214E9A"/>
    <w:rsid w:val="002157FF"/>
    <w:rsid w:val="0022222A"/>
    <w:rsid w:val="00225E50"/>
    <w:rsid w:val="002332F2"/>
    <w:rsid w:val="002340DE"/>
    <w:rsid w:val="002355CF"/>
    <w:rsid w:val="00237B11"/>
    <w:rsid w:val="002410B3"/>
    <w:rsid w:val="002532D9"/>
    <w:rsid w:val="00255D9C"/>
    <w:rsid w:val="00277737"/>
    <w:rsid w:val="00280FE0"/>
    <w:rsid w:val="00282909"/>
    <w:rsid w:val="002878C0"/>
    <w:rsid w:val="00292A81"/>
    <w:rsid w:val="00295B47"/>
    <w:rsid w:val="0029664F"/>
    <w:rsid w:val="002A06ED"/>
    <w:rsid w:val="002A2908"/>
    <w:rsid w:val="002A5DEA"/>
    <w:rsid w:val="002B2F68"/>
    <w:rsid w:val="002B36C7"/>
    <w:rsid w:val="002B78C1"/>
    <w:rsid w:val="002B7A48"/>
    <w:rsid w:val="002C110B"/>
    <w:rsid w:val="002C2D35"/>
    <w:rsid w:val="002C2F6A"/>
    <w:rsid w:val="002C406C"/>
    <w:rsid w:val="002D1905"/>
    <w:rsid w:val="002E14B7"/>
    <w:rsid w:val="002E1F0A"/>
    <w:rsid w:val="002E2520"/>
    <w:rsid w:val="002E2E43"/>
    <w:rsid w:val="002E6357"/>
    <w:rsid w:val="002F0E1C"/>
    <w:rsid w:val="002F45C2"/>
    <w:rsid w:val="00303A0D"/>
    <w:rsid w:val="00304FCC"/>
    <w:rsid w:val="00317266"/>
    <w:rsid w:val="00320C6E"/>
    <w:rsid w:val="003243BE"/>
    <w:rsid w:val="003412B1"/>
    <w:rsid w:val="00343231"/>
    <w:rsid w:val="0034495F"/>
    <w:rsid w:val="00344F07"/>
    <w:rsid w:val="00345BF5"/>
    <w:rsid w:val="00354600"/>
    <w:rsid w:val="00362077"/>
    <w:rsid w:val="003659A3"/>
    <w:rsid w:val="003820A3"/>
    <w:rsid w:val="00385239"/>
    <w:rsid w:val="003864BB"/>
    <w:rsid w:val="00395C9E"/>
    <w:rsid w:val="003A457C"/>
    <w:rsid w:val="003A47E4"/>
    <w:rsid w:val="003A61A4"/>
    <w:rsid w:val="003A65AF"/>
    <w:rsid w:val="003B025A"/>
    <w:rsid w:val="003B10A1"/>
    <w:rsid w:val="003C160B"/>
    <w:rsid w:val="003C7E40"/>
    <w:rsid w:val="003D2917"/>
    <w:rsid w:val="003E45B7"/>
    <w:rsid w:val="003E47F8"/>
    <w:rsid w:val="003E525E"/>
    <w:rsid w:val="003F1153"/>
    <w:rsid w:val="003F1A10"/>
    <w:rsid w:val="003F7C00"/>
    <w:rsid w:val="00403E4A"/>
    <w:rsid w:val="0040463D"/>
    <w:rsid w:val="00407CDB"/>
    <w:rsid w:val="004123FA"/>
    <w:rsid w:val="00413560"/>
    <w:rsid w:val="00413E82"/>
    <w:rsid w:val="00417B42"/>
    <w:rsid w:val="00423AAF"/>
    <w:rsid w:val="00436F93"/>
    <w:rsid w:val="004444A1"/>
    <w:rsid w:val="00447B10"/>
    <w:rsid w:val="00447C69"/>
    <w:rsid w:val="004515E6"/>
    <w:rsid w:val="00451797"/>
    <w:rsid w:val="004522E3"/>
    <w:rsid w:val="004565E1"/>
    <w:rsid w:val="0046223C"/>
    <w:rsid w:val="00463355"/>
    <w:rsid w:val="004643A5"/>
    <w:rsid w:val="00471363"/>
    <w:rsid w:val="00474D3F"/>
    <w:rsid w:val="00476279"/>
    <w:rsid w:val="0049228B"/>
    <w:rsid w:val="00492DC3"/>
    <w:rsid w:val="00493661"/>
    <w:rsid w:val="00494B37"/>
    <w:rsid w:val="004973C2"/>
    <w:rsid w:val="00497F7C"/>
    <w:rsid w:val="004A172F"/>
    <w:rsid w:val="004A6642"/>
    <w:rsid w:val="004B6C38"/>
    <w:rsid w:val="004C34D5"/>
    <w:rsid w:val="004D4C59"/>
    <w:rsid w:val="004F1288"/>
    <w:rsid w:val="004F5DF7"/>
    <w:rsid w:val="00502969"/>
    <w:rsid w:val="005032DF"/>
    <w:rsid w:val="00511317"/>
    <w:rsid w:val="005143AB"/>
    <w:rsid w:val="0051528B"/>
    <w:rsid w:val="00516DCD"/>
    <w:rsid w:val="00525930"/>
    <w:rsid w:val="00527C5E"/>
    <w:rsid w:val="00532E28"/>
    <w:rsid w:val="00534E1E"/>
    <w:rsid w:val="00544B9F"/>
    <w:rsid w:val="00545C69"/>
    <w:rsid w:val="00553102"/>
    <w:rsid w:val="00553389"/>
    <w:rsid w:val="00556A22"/>
    <w:rsid w:val="00563C24"/>
    <w:rsid w:val="00572D3D"/>
    <w:rsid w:val="005753FB"/>
    <w:rsid w:val="00577D87"/>
    <w:rsid w:val="00581654"/>
    <w:rsid w:val="00583C9D"/>
    <w:rsid w:val="00585A42"/>
    <w:rsid w:val="00586623"/>
    <w:rsid w:val="005923D8"/>
    <w:rsid w:val="005955E5"/>
    <w:rsid w:val="00595B27"/>
    <w:rsid w:val="00596B56"/>
    <w:rsid w:val="00597779"/>
    <w:rsid w:val="005A2284"/>
    <w:rsid w:val="005A2F28"/>
    <w:rsid w:val="005A3BCC"/>
    <w:rsid w:val="005A724F"/>
    <w:rsid w:val="005B1000"/>
    <w:rsid w:val="005B470C"/>
    <w:rsid w:val="005B6CA9"/>
    <w:rsid w:val="005B786B"/>
    <w:rsid w:val="005C4856"/>
    <w:rsid w:val="005C573F"/>
    <w:rsid w:val="005C6C78"/>
    <w:rsid w:val="005C796F"/>
    <w:rsid w:val="005D4F4A"/>
    <w:rsid w:val="005D531E"/>
    <w:rsid w:val="005D54C8"/>
    <w:rsid w:val="005D5ED1"/>
    <w:rsid w:val="005D5F84"/>
    <w:rsid w:val="005E19ED"/>
    <w:rsid w:val="005E1BCD"/>
    <w:rsid w:val="005E3772"/>
    <w:rsid w:val="005E3FD6"/>
    <w:rsid w:val="005F23E6"/>
    <w:rsid w:val="00600CAD"/>
    <w:rsid w:val="00601D3C"/>
    <w:rsid w:val="00607373"/>
    <w:rsid w:val="006106EB"/>
    <w:rsid w:val="006126A5"/>
    <w:rsid w:val="0061457A"/>
    <w:rsid w:val="006173F4"/>
    <w:rsid w:val="0063218A"/>
    <w:rsid w:val="00633C66"/>
    <w:rsid w:val="00640921"/>
    <w:rsid w:val="006422FF"/>
    <w:rsid w:val="00645E4A"/>
    <w:rsid w:val="00651972"/>
    <w:rsid w:val="00655FBF"/>
    <w:rsid w:val="00660EB2"/>
    <w:rsid w:val="00663152"/>
    <w:rsid w:val="006637FB"/>
    <w:rsid w:val="0067030E"/>
    <w:rsid w:val="00672F31"/>
    <w:rsid w:val="006730C5"/>
    <w:rsid w:val="006804DB"/>
    <w:rsid w:val="00681391"/>
    <w:rsid w:val="00682439"/>
    <w:rsid w:val="006840F4"/>
    <w:rsid w:val="00685807"/>
    <w:rsid w:val="00693074"/>
    <w:rsid w:val="006A0B45"/>
    <w:rsid w:val="006A1780"/>
    <w:rsid w:val="006A41C7"/>
    <w:rsid w:val="006B3ED5"/>
    <w:rsid w:val="006D6CF0"/>
    <w:rsid w:val="006D6D75"/>
    <w:rsid w:val="006D7B42"/>
    <w:rsid w:val="006E599F"/>
    <w:rsid w:val="006E6C57"/>
    <w:rsid w:val="006E7CA3"/>
    <w:rsid w:val="00700097"/>
    <w:rsid w:val="00704932"/>
    <w:rsid w:val="00726A4F"/>
    <w:rsid w:val="007327FD"/>
    <w:rsid w:val="00733235"/>
    <w:rsid w:val="0074339F"/>
    <w:rsid w:val="00746CC7"/>
    <w:rsid w:val="00750A90"/>
    <w:rsid w:val="0075374C"/>
    <w:rsid w:val="00755925"/>
    <w:rsid w:val="007606B9"/>
    <w:rsid w:val="00762A4C"/>
    <w:rsid w:val="00763EF7"/>
    <w:rsid w:val="007662C1"/>
    <w:rsid w:val="007962C0"/>
    <w:rsid w:val="007A7582"/>
    <w:rsid w:val="007B20E4"/>
    <w:rsid w:val="007D5B52"/>
    <w:rsid w:val="007E2DF1"/>
    <w:rsid w:val="007E7375"/>
    <w:rsid w:val="007F575E"/>
    <w:rsid w:val="0080341E"/>
    <w:rsid w:val="00805EC3"/>
    <w:rsid w:val="008079F8"/>
    <w:rsid w:val="008117BF"/>
    <w:rsid w:val="008122B3"/>
    <w:rsid w:val="00817761"/>
    <w:rsid w:val="0081793E"/>
    <w:rsid w:val="008246AE"/>
    <w:rsid w:val="0083288B"/>
    <w:rsid w:val="00833E52"/>
    <w:rsid w:val="00851463"/>
    <w:rsid w:val="00851C48"/>
    <w:rsid w:val="0085258D"/>
    <w:rsid w:val="00856A17"/>
    <w:rsid w:val="008572D8"/>
    <w:rsid w:val="00860D21"/>
    <w:rsid w:val="00860D8F"/>
    <w:rsid w:val="00862A23"/>
    <w:rsid w:val="0086786C"/>
    <w:rsid w:val="00870FD2"/>
    <w:rsid w:val="008715F8"/>
    <w:rsid w:val="00881539"/>
    <w:rsid w:val="00885670"/>
    <w:rsid w:val="00885B82"/>
    <w:rsid w:val="00890A04"/>
    <w:rsid w:val="00895868"/>
    <w:rsid w:val="00895AA8"/>
    <w:rsid w:val="008A2F6D"/>
    <w:rsid w:val="008A562E"/>
    <w:rsid w:val="008A7084"/>
    <w:rsid w:val="008A780E"/>
    <w:rsid w:val="008C2686"/>
    <w:rsid w:val="008C6607"/>
    <w:rsid w:val="008C6BEF"/>
    <w:rsid w:val="008E56EA"/>
    <w:rsid w:val="008F19FA"/>
    <w:rsid w:val="008F50CF"/>
    <w:rsid w:val="00902117"/>
    <w:rsid w:val="009046BD"/>
    <w:rsid w:val="00904F9A"/>
    <w:rsid w:val="00905886"/>
    <w:rsid w:val="0090649D"/>
    <w:rsid w:val="009155DE"/>
    <w:rsid w:val="0091643C"/>
    <w:rsid w:val="009179CA"/>
    <w:rsid w:val="00917A6D"/>
    <w:rsid w:val="009230AC"/>
    <w:rsid w:val="009241EA"/>
    <w:rsid w:val="00924A03"/>
    <w:rsid w:val="009369B2"/>
    <w:rsid w:val="009372C9"/>
    <w:rsid w:val="00940562"/>
    <w:rsid w:val="00954E28"/>
    <w:rsid w:val="009614B9"/>
    <w:rsid w:val="00966A41"/>
    <w:rsid w:val="009800CA"/>
    <w:rsid w:val="00980CC9"/>
    <w:rsid w:val="00981270"/>
    <w:rsid w:val="00981714"/>
    <w:rsid w:val="00991DF3"/>
    <w:rsid w:val="00992D38"/>
    <w:rsid w:val="009A5133"/>
    <w:rsid w:val="009B001D"/>
    <w:rsid w:val="009B40C9"/>
    <w:rsid w:val="009B43FA"/>
    <w:rsid w:val="009C283B"/>
    <w:rsid w:val="009C5343"/>
    <w:rsid w:val="009C6050"/>
    <w:rsid w:val="009D4AB1"/>
    <w:rsid w:val="00A070D1"/>
    <w:rsid w:val="00A10347"/>
    <w:rsid w:val="00A10470"/>
    <w:rsid w:val="00A10D7D"/>
    <w:rsid w:val="00A12C41"/>
    <w:rsid w:val="00A13007"/>
    <w:rsid w:val="00A1353A"/>
    <w:rsid w:val="00A143F6"/>
    <w:rsid w:val="00A23C4F"/>
    <w:rsid w:val="00A24E60"/>
    <w:rsid w:val="00A2583A"/>
    <w:rsid w:val="00A34E5D"/>
    <w:rsid w:val="00A34FF9"/>
    <w:rsid w:val="00A3531F"/>
    <w:rsid w:val="00A461C9"/>
    <w:rsid w:val="00A62A73"/>
    <w:rsid w:val="00A63176"/>
    <w:rsid w:val="00A74799"/>
    <w:rsid w:val="00A81097"/>
    <w:rsid w:val="00A82964"/>
    <w:rsid w:val="00A90399"/>
    <w:rsid w:val="00A94807"/>
    <w:rsid w:val="00AA1A6A"/>
    <w:rsid w:val="00AA232B"/>
    <w:rsid w:val="00AA375E"/>
    <w:rsid w:val="00AA3AE1"/>
    <w:rsid w:val="00AA3C4E"/>
    <w:rsid w:val="00AA77EC"/>
    <w:rsid w:val="00AB3AD8"/>
    <w:rsid w:val="00AB4D5B"/>
    <w:rsid w:val="00AB6270"/>
    <w:rsid w:val="00AD380F"/>
    <w:rsid w:val="00AD6292"/>
    <w:rsid w:val="00AE1ABF"/>
    <w:rsid w:val="00AE6D06"/>
    <w:rsid w:val="00AE7CBE"/>
    <w:rsid w:val="00B01547"/>
    <w:rsid w:val="00B118A9"/>
    <w:rsid w:val="00B1196C"/>
    <w:rsid w:val="00B232BF"/>
    <w:rsid w:val="00B2412F"/>
    <w:rsid w:val="00B300AE"/>
    <w:rsid w:val="00B371E0"/>
    <w:rsid w:val="00B407D4"/>
    <w:rsid w:val="00B414AB"/>
    <w:rsid w:val="00B46F7D"/>
    <w:rsid w:val="00B47945"/>
    <w:rsid w:val="00B504EA"/>
    <w:rsid w:val="00B6296B"/>
    <w:rsid w:val="00B65676"/>
    <w:rsid w:val="00B67E77"/>
    <w:rsid w:val="00B71A90"/>
    <w:rsid w:val="00B71CC3"/>
    <w:rsid w:val="00B756FA"/>
    <w:rsid w:val="00B9212F"/>
    <w:rsid w:val="00B96F80"/>
    <w:rsid w:val="00BA0564"/>
    <w:rsid w:val="00BA064B"/>
    <w:rsid w:val="00BB4789"/>
    <w:rsid w:val="00BB4BB7"/>
    <w:rsid w:val="00BB586D"/>
    <w:rsid w:val="00BB58D6"/>
    <w:rsid w:val="00BC0126"/>
    <w:rsid w:val="00BC0506"/>
    <w:rsid w:val="00BC5AEC"/>
    <w:rsid w:val="00BD2856"/>
    <w:rsid w:val="00BD5D77"/>
    <w:rsid w:val="00BE3F33"/>
    <w:rsid w:val="00BE53EB"/>
    <w:rsid w:val="00BE55E3"/>
    <w:rsid w:val="00BF1683"/>
    <w:rsid w:val="00C02ABC"/>
    <w:rsid w:val="00C03071"/>
    <w:rsid w:val="00C03489"/>
    <w:rsid w:val="00C10A6D"/>
    <w:rsid w:val="00C12D20"/>
    <w:rsid w:val="00C15464"/>
    <w:rsid w:val="00C21225"/>
    <w:rsid w:val="00C223A2"/>
    <w:rsid w:val="00C2658D"/>
    <w:rsid w:val="00C30FB2"/>
    <w:rsid w:val="00C3202B"/>
    <w:rsid w:val="00C3302C"/>
    <w:rsid w:val="00C4030A"/>
    <w:rsid w:val="00C430B3"/>
    <w:rsid w:val="00C449BB"/>
    <w:rsid w:val="00C56A27"/>
    <w:rsid w:val="00C63875"/>
    <w:rsid w:val="00C6458E"/>
    <w:rsid w:val="00C74F22"/>
    <w:rsid w:val="00C767C6"/>
    <w:rsid w:val="00C775EA"/>
    <w:rsid w:val="00C776F9"/>
    <w:rsid w:val="00C83622"/>
    <w:rsid w:val="00C84934"/>
    <w:rsid w:val="00C85160"/>
    <w:rsid w:val="00C90AD3"/>
    <w:rsid w:val="00C9356C"/>
    <w:rsid w:val="00C93CB9"/>
    <w:rsid w:val="00C95EC6"/>
    <w:rsid w:val="00CA1670"/>
    <w:rsid w:val="00CC4FC9"/>
    <w:rsid w:val="00CC7A89"/>
    <w:rsid w:val="00CD13D7"/>
    <w:rsid w:val="00CD4730"/>
    <w:rsid w:val="00CD75D7"/>
    <w:rsid w:val="00CD75EC"/>
    <w:rsid w:val="00CE1783"/>
    <w:rsid w:val="00CF4E54"/>
    <w:rsid w:val="00D04C19"/>
    <w:rsid w:val="00D0600B"/>
    <w:rsid w:val="00D10BF1"/>
    <w:rsid w:val="00D1774C"/>
    <w:rsid w:val="00D25B9F"/>
    <w:rsid w:val="00D27BCE"/>
    <w:rsid w:val="00D32341"/>
    <w:rsid w:val="00D33075"/>
    <w:rsid w:val="00D3388E"/>
    <w:rsid w:val="00D53902"/>
    <w:rsid w:val="00D5547A"/>
    <w:rsid w:val="00D70720"/>
    <w:rsid w:val="00D757E7"/>
    <w:rsid w:val="00D85ABC"/>
    <w:rsid w:val="00D87E2D"/>
    <w:rsid w:val="00D91EC0"/>
    <w:rsid w:val="00D94BE7"/>
    <w:rsid w:val="00D96E3C"/>
    <w:rsid w:val="00DB252E"/>
    <w:rsid w:val="00DC2C34"/>
    <w:rsid w:val="00DC4BFE"/>
    <w:rsid w:val="00DC60C5"/>
    <w:rsid w:val="00DD0EF4"/>
    <w:rsid w:val="00DD4780"/>
    <w:rsid w:val="00DE56FA"/>
    <w:rsid w:val="00DF138F"/>
    <w:rsid w:val="00DF20EC"/>
    <w:rsid w:val="00DF3CE6"/>
    <w:rsid w:val="00E007DB"/>
    <w:rsid w:val="00E06552"/>
    <w:rsid w:val="00E06BC4"/>
    <w:rsid w:val="00E173AD"/>
    <w:rsid w:val="00E24050"/>
    <w:rsid w:val="00E27AC1"/>
    <w:rsid w:val="00E361C5"/>
    <w:rsid w:val="00E409B4"/>
    <w:rsid w:val="00E40DC0"/>
    <w:rsid w:val="00E4401F"/>
    <w:rsid w:val="00E52A8F"/>
    <w:rsid w:val="00E60E8E"/>
    <w:rsid w:val="00E65316"/>
    <w:rsid w:val="00E6765C"/>
    <w:rsid w:val="00E67F5F"/>
    <w:rsid w:val="00E7123A"/>
    <w:rsid w:val="00E8159E"/>
    <w:rsid w:val="00E82588"/>
    <w:rsid w:val="00E92506"/>
    <w:rsid w:val="00E928BD"/>
    <w:rsid w:val="00E94487"/>
    <w:rsid w:val="00E948F7"/>
    <w:rsid w:val="00E96716"/>
    <w:rsid w:val="00EA28E6"/>
    <w:rsid w:val="00EA29AA"/>
    <w:rsid w:val="00EA5731"/>
    <w:rsid w:val="00EC23C6"/>
    <w:rsid w:val="00EC594D"/>
    <w:rsid w:val="00EC7DA8"/>
    <w:rsid w:val="00ED2A44"/>
    <w:rsid w:val="00ED463A"/>
    <w:rsid w:val="00EF4D05"/>
    <w:rsid w:val="00F02804"/>
    <w:rsid w:val="00F060F6"/>
    <w:rsid w:val="00F110C4"/>
    <w:rsid w:val="00F15DD3"/>
    <w:rsid w:val="00F20413"/>
    <w:rsid w:val="00F21BFF"/>
    <w:rsid w:val="00F31ECE"/>
    <w:rsid w:val="00F3747C"/>
    <w:rsid w:val="00F41A1C"/>
    <w:rsid w:val="00F44B0D"/>
    <w:rsid w:val="00F5115D"/>
    <w:rsid w:val="00F77399"/>
    <w:rsid w:val="00F823E4"/>
    <w:rsid w:val="00F84320"/>
    <w:rsid w:val="00F84B38"/>
    <w:rsid w:val="00F925D2"/>
    <w:rsid w:val="00F94BC5"/>
    <w:rsid w:val="00F974C9"/>
    <w:rsid w:val="00FA798E"/>
    <w:rsid w:val="00FB0395"/>
    <w:rsid w:val="00FB3B0F"/>
    <w:rsid w:val="00FB3EC0"/>
    <w:rsid w:val="00FB765E"/>
    <w:rsid w:val="00FB7856"/>
    <w:rsid w:val="00FC5E89"/>
    <w:rsid w:val="00FD02BC"/>
    <w:rsid w:val="00FD1D41"/>
    <w:rsid w:val="00FE71A0"/>
    <w:rsid w:val="00FF14BE"/>
    <w:rsid w:val="00FF1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341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13E82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2222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2222A"/>
    <w:rPr>
      <w:rFonts w:cs="Times New Roman"/>
      <w:sz w:val="20"/>
    </w:rPr>
  </w:style>
  <w:style w:type="paragraph" w:styleId="Footer">
    <w:name w:val="footer"/>
    <w:basedOn w:val="Normal"/>
    <w:link w:val="FooterChar"/>
    <w:uiPriority w:val="99"/>
    <w:rsid w:val="0022222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2222A"/>
    <w:rPr>
      <w:rFonts w:cs="Times New Roman"/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5D5F84"/>
    <w:rPr>
      <w:rFonts w:ascii="Cambria" w:hAnsi="Cambria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5F84"/>
    <w:rPr>
      <w:rFonts w:ascii="Cambria" w:eastAsia="新細明體" w:hAnsi="Cambria" w:cs="Times New Roman"/>
      <w:sz w:val="18"/>
    </w:rPr>
  </w:style>
  <w:style w:type="paragraph" w:styleId="NoSpacing">
    <w:name w:val="No Spacing"/>
    <w:uiPriority w:val="99"/>
    <w:qFormat/>
    <w:rsid w:val="00280FE0"/>
    <w:pPr>
      <w:widowControl w:val="0"/>
    </w:pPr>
  </w:style>
  <w:style w:type="character" w:styleId="PlaceholderText">
    <w:name w:val="Placeholder Text"/>
    <w:basedOn w:val="DefaultParagraphFont"/>
    <w:uiPriority w:val="99"/>
    <w:semiHidden/>
    <w:rsid w:val="00A63176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52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8</Pages>
  <Words>1179</Words>
  <Characters>6721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104學年度國民中學1月份葷食循環菜單（香又香、馨儂、清泉）</dc:title>
  <dc:subject/>
  <dc:creator>AutoBVT</dc:creator>
  <cp:keywords/>
  <dc:description/>
  <cp:lastModifiedBy>USER</cp:lastModifiedBy>
  <cp:revision>4</cp:revision>
  <cp:lastPrinted>2015-12-22T07:23:00Z</cp:lastPrinted>
  <dcterms:created xsi:type="dcterms:W3CDTF">2015-12-30T05:39:00Z</dcterms:created>
  <dcterms:modified xsi:type="dcterms:W3CDTF">2015-12-30T06:09:00Z</dcterms:modified>
</cp:coreProperties>
</file>