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78E" w:rsidRPr="00E63195" w:rsidRDefault="00BD378E" w:rsidP="00D2302D">
      <w:pPr>
        <w:snapToGrid w:val="0"/>
        <w:spacing w:line="280" w:lineRule="exact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03</w:t>
      </w:r>
      <w:r w:rsidRPr="00E63195">
        <w:rPr>
          <w:rFonts w:eastAsia="標楷體" w:hint="eastAsia"/>
          <w:sz w:val="28"/>
          <w:szCs w:val="28"/>
        </w:rPr>
        <w:t>月國民中學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BD378E" w:rsidRPr="001C5499" w:rsidRDefault="00BD378E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"/>
        <w:gridCol w:w="431"/>
        <w:gridCol w:w="402"/>
        <w:gridCol w:w="1150"/>
        <w:gridCol w:w="739"/>
        <w:gridCol w:w="1160"/>
        <w:gridCol w:w="1740"/>
        <w:gridCol w:w="1452"/>
        <w:gridCol w:w="1740"/>
        <w:gridCol w:w="1303"/>
        <w:gridCol w:w="1740"/>
        <w:gridCol w:w="726"/>
        <w:gridCol w:w="1594"/>
        <w:gridCol w:w="1594"/>
      </w:tblGrid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CB115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CB115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1154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1154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228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537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537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537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新細明體"/>
                <w:sz w:val="20"/>
                <w:szCs w:val="20"/>
              </w:rPr>
            </w:pPr>
            <w:r w:rsidRPr="00CB1154">
              <w:rPr>
                <w:rFonts w:ascii="新細明體" w:hAnsi="新細明體" w:hint="eastAsia"/>
                <w:sz w:val="20"/>
                <w:szCs w:val="20"/>
              </w:rPr>
              <w:t>時蔬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湯品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食材明細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F2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color w:val="C00000"/>
                <w:szCs w:val="24"/>
              </w:rPr>
            </w:pPr>
            <w:r w:rsidRPr="00CB1154">
              <w:rPr>
                <w:rFonts w:ascii="標楷體" w:eastAsia="標楷體" w:hAnsi="標楷體" w:hint="eastAsia"/>
                <w:color w:val="C00000"/>
              </w:rPr>
              <w:t>滷蛋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絞若雙仁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家常豆腐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青椒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224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F3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麥片飯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麥片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打拋珠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九層塔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芹香干片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4" w:lef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豆干片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芹菜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蕃茄炒蛋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蕃茄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綠豆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  <w:r w:rsidRPr="00CB1154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D378E" w:rsidRPr="00CB1154" w:rsidTr="00600F68">
        <w:tc>
          <w:tcPr>
            <w:tcW w:w="13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13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F4</w:t>
            </w:r>
          </w:p>
        </w:tc>
        <w:tc>
          <w:tcPr>
            <w:tcW w:w="355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炊粉特餐</w:t>
            </w:r>
          </w:p>
        </w:tc>
        <w:tc>
          <w:tcPr>
            <w:tcW w:w="228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濕炊粉</w:t>
            </w:r>
          </w:p>
        </w:tc>
        <w:tc>
          <w:tcPr>
            <w:tcW w:w="358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香滷豆腐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448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炊粉配料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红蘿蔔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香菇絲</w:t>
            </w:r>
          </w:p>
        </w:tc>
        <w:tc>
          <w:tcPr>
            <w:tcW w:w="40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若絲海絲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海帶絲</w:t>
            </w:r>
          </w:p>
        </w:tc>
        <w:tc>
          <w:tcPr>
            <w:tcW w:w="2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蛋香菇粳</w:t>
            </w:r>
          </w:p>
        </w:tc>
        <w:tc>
          <w:tcPr>
            <w:tcW w:w="492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青豆仁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F5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咖哩毛豆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若絲白菜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大白菜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木耳絲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雪菜干丁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雪裡紅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時蔬湯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G1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瓜子若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碎瓜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三絲粉皮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寬粉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小黃瓜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木耳絲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客家小炒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豆干片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芹菜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健康瓜湯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G2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三杯豆干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九層塔鮮菇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銀羅海結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海帶結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金玉絞若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素絞肉玉米粒三色丁</w:t>
            </w:r>
          </w:p>
        </w:tc>
        <w:tc>
          <w:tcPr>
            <w:tcW w:w="224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四神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G3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芝麻飯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黑芝麻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咖哩凍腐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時瓜若絲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時瓜紅蘿蔔素肉絲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菜脯蛋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蛋菜脯刈薯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濕白木耳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BD378E" w:rsidRPr="00CB1154" w:rsidTr="00600F68">
        <w:tc>
          <w:tcPr>
            <w:tcW w:w="13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13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G4</w:t>
            </w:r>
          </w:p>
        </w:tc>
        <w:tc>
          <w:tcPr>
            <w:tcW w:w="355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義式特餐</w:t>
            </w:r>
          </w:p>
        </w:tc>
        <w:tc>
          <w:tcPr>
            <w:tcW w:w="228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358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三色炒蛋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三色豆</w:t>
            </w:r>
          </w:p>
        </w:tc>
        <w:tc>
          <w:tcPr>
            <w:tcW w:w="448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義大利肉醬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蕃茄醬</w:t>
            </w:r>
          </w:p>
        </w:tc>
        <w:tc>
          <w:tcPr>
            <w:tcW w:w="40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軟香餐包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餐包</w:t>
            </w:r>
          </w:p>
        </w:tc>
        <w:tc>
          <w:tcPr>
            <w:tcW w:w="2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馬鈴薯濃湯</w:t>
            </w:r>
          </w:p>
        </w:tc>
        <w:tc>
          <w:tcPr>
            <w:tcW w:w="492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G5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筍乾滷蛋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白煮蛋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薑絲海茸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海茸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薑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麻婆豆腐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青豆仁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津白蛋花湯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冬粉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H1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銀蘿豆干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玉菜若絲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菇燒時瓜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蛋香海芽湯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</w:tr>
      <w:tr w:rsidR="00BD378E" w:rsidRPr="00CB1154" w:rsidTr="00600F68"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H2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滷蛋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洋芋三色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香燒海根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海根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24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金茸湯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金針菇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H3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燕麥飯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芹香粉絲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粉絲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芹菜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木耳絲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鐵板豆腐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筍片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綠豆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BD378E" w:rsidRPr="00CB1154" w:rsidTr="00600F68">
        <w:tc>
          <w:tcPr>
            <w:tcW w:w="13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13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H4</w:t>
            </w:r>
          </w:p>
        </w:tc>
        <w:tc>
          <w:tcPr>
            <w:tcW w:w="355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拌飯特餐</w:t>
            </w:r>
          </w:p>
        </w:tc>
        <w:tc>
          <w:tcPr>
            <w:tcW w:w="228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小豆干</w:t>
            </w:r>
          </w:p>
        </w:tc>
        <w:tc>
          <w:tcPr>
            <w:tcW w:w="448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乾香菇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紅蘿蔔青豆仁</w:t>
            </w:r>
          </w:p>
        </w:tc>
        <w:tc>
          <w:tcPr>
            <w:tcW w:w="40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玉菜炒蛋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刈薯蛋花湯</w:t>
            </w:r>
          </w:p>
        </w:tc>
        <w:tc>
          <w:tcPr>
            <w:tcW w:w="492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H5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茄汁凍腐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番茄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蕃茄醬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鮮燴花椰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花椰菜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金珠翠玉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玉米粒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三色豆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時瓜雪蓮湯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雪蓮子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I1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糖醋豆干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毛豆白菜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大白菜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乾香菇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筍丁絞若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番茄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I2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咖哩素若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蛋香黃瓜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黃瓜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紅燒豆腐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224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榨菜湯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I3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小米飯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香菇干丁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豆乾丁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薑絲雪菜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雪裡紅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三色丁炒蛋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三色丁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枸杞愛玉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愛玉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</w:t>
            </w:r>
          </w:p>
        </w:tc>
      </w:tr>
      <w:tr w:rsidR="00BD378E" w:rsidRPr="00CB1154" w:rsidTr="00600F68">
        <w:tc>
          <w:tcPr>
            <w:tcW w:w="13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13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I4</w:t>
            </w:r>
          </w:p>
        </w:tc>
        <w:tc>
          <w:tcPr>
            <w:tcW w:w="355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炊粉特餐</w:t>
            </w:r>
          </w:p>
        </w:tc>
        <w:tc>
          <w:tcPr>
            <w:tcW w:w="228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濕炊粉</w:t>
            </w:r>
          </w:p>
        </w:tc>
        <w:tc>
          <w:tcPr>
            <w:tcW w:w="358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茶香蛋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448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炊粉配料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红蘿蔔</w:t>
            </w:r>
          </w:p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香菇絲</w:t>
            </w:r>
          </w:p>
        </w:tc>
        <w:tc>
          <w:tcPr>
            <w:tcW w:w="40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風味包子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包子</w:t>
            </w:r>
          </w:p>
        </w:tc>
        <w:tc>
          <w:tcPr>
            <w:tcW w:w="2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味噌湯</w:t>
            </w:r>
          </w:p>
        </w:tc>
        <w:tc>
          <w:tcPr>
            <w:tcW w:w="492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13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I5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宮保凍腐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花生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芝麻海結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海帶結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白芝麻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季豆三絲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豆干片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季節豆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雪蓮麥仁湯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麥仁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雪蓮子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J1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木須炒蛋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雪蓮瓜粒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雪蓮子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青椒干片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豆干片青椒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時蔬蛋花湯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J2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香滷豆干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咖哩洋芋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咖哩粉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塔香粉絲煲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九層塔</w:t>
            </w:r>
          </w:p>
        </w:tc>
        <w:tc>
          <w:tcPr>
            <w:tcW w:w="224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時蔬針菇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金針菇</w:t>
            </w:r>
          </w:p>
        </w:tc>
      </w:tr>
      <w:tr w:rsidR="00BD378E" w:rsidRPr="00CB1154" w:rsidTr="00600F68"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133" w:type="pct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2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J3</w:t>
            </w:r>
          </w:p>
        </w:tc>
        <w:tc>
          <w:tcPr>
            <w:tcW w:w="355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胚芽飯</w:t>
            </w:r>
          </w:p>
        </w:tc>
        <w:tc>
          <w:tcPr>
            <w:tcW w:w="228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胚芽米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梅干絞若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梅干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448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紅燒豆腐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</w:t>
            </w:r>
          </w:p>
        </w:tc>
        <w:tc>
          <w:tcPr>
            <w:tcW w:w="40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蛋香海芽</w:t>
            </w:r>
          </w:p>
        </w:tc>
        <w:tc>
          <w:tcPr>
            <w:tcW w:w="537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濕海芽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24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冬瓜西米露</w:t>
            </w:r>
          </w:p>
        </w:tc>
        <w:tc>
          <w:tcPr>
            <w:tcW w:w="492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西谷米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冬瓜糖磚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BD378E" w:rsidRPr="00CB1154" w:rsidTr="00600F68">
        <w:tc>
          <w:tcPr>
            <w:tcW w:w="13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31</w:t>
            </w:r>
          </w:p>
        </w:tc>
        <w:tc>
          <w:tcPr>
            <w:tcW w:w="13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J4</w:t>
            </w:r>
          </w:p>
        </w:tc>
        <w:tc>
          <w:tcPr>
            <w:tcW w:w="355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炒飯特餐</w:t>
            </w:r>
          </w:p>
        </w:tc>
        <w:tc>
          <w:tcPr>
            <w:tcW w:w="228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醬汁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三色炒蛋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三色豆</w:t>
            </w:r>
          </w:p>
        </w:tc>
        <w:tc>
          <w:tcPr>
            <w:tcW w:w="448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乾香菇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青豆仁</w:t>
            </w:r>
          </w:p>
        </w:tc>
        <w:tc>
          <w:tcPr>
            <w:tcW w:w="40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油燜香筍</w:t>
            </w:r>
          </w:p>
        </w:tc>
        <w:tc>
          <w:tcPr>
            <w:tcW w:w="537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筍乾</w:t>
            </w:r>
          </w:p>
        </w:tc>
        <w:tc>
          <w:tcPr>
            <w:tcW w:w="22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92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時蔬豆腐湯</w:t>
            </w:r>
          </w:p>
        </w:tc>
        <w:tc>
          <w:tcPr>
            <w:tcW w:w="492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</w:p>
        </w:tc>
      </w:tr>
    </w:tbl>
    <w:p w:rsidR="00BD378E" w:rsidRPr="00C939CD" w:rsidRDefault="00BD378E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 w:rsidRPr="002A4046">
        <w:rPr>
          <w:rFonts w:ascii="Times New Roman" w:eastAsia="標楷體" w:hAnsi="Times New Roman" w:hint="eastAsia"/>
          <w:color w:val="FF0000"/>
        </w:rPr>
        <w:t>說明：</w:t>
      </w:r>
      <w:r>
        <w:rPr>
          <w:rFonts w:ascii="Times New Roman" w:eastAsia="標楷體" w:hAnsi="Times New Roman" w:hint="eastAsia"/>
          <w:color w:val="FF0000"/>
        </w:rPr>
        <w:t>配合葷食菜單調整</w:t>
      </w:r>
    </w:p>
    <w:p w:rsidR="00BD378E" w:rsidRDefault="00BD378E" w:rsidP="00FD3817">
      <w:pPr>
        <w:snapToGrid w:val="0"/>
        <w:spacing w:line="220" w:lineRule="exact"/>
        <w:rPr>
          <w:rFonts w:eastAsia="標楷體"/>
          <w:sz w:val="28"/>
          <w:szCs w:val="28"/>
        </w:rPr>
      </w:pPr>
    </w:p>
    <w:p w:rsidR="00BD378E" w:rsidRDefault="00BD378E" w:rsidP="00FD3817">
      <w:pPr>
        <w:snapToGrid w:val="0"/>
        <w:spacing w:line="220" w:lineRule="exact"/>
        <w:rPr>
          <w:rFonts w:eastAsia="標楷體"/>
          <w:sz w:val="28"/>
          <w:szCs w:val="28"/>
        </w:rPr>
      </w:pPr>
    </w:p>
    <w:p w:rsidR="00BD378E" w:rsidRPr="00E63195" w:rsidRDefault="00BD378E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Pr="00E63195">
        <w:rPr>
          <w:rFonts w:eastAsia="標楷體"/>
          <w:sz w:val="28"/>
          <w:szCs w:val="28"/>
        </w:rPr>
        <w:t>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3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BD378E" w:rsidRPr="001C5499" w:rsidRDefault="00BD378E" w:rsidP="00557698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8"/>
        <w:gridCol w:w="531"/>
        <w:gridCol w:w="496"/>
        <w:gridCol w:w="1416"/>
        <w:gridCol w:w="911"/>
        <w:gridCol w:w="1429"/>
        <w:gridCol w:w="2142"/>
        <w:gridCol w:w="1786"/>
        <w:gridCol w:w="2142"/>
        <w:gridCol w:w="894"/>
        <w:gridCol w:w="1964"/>
        <w:gridCol w:w="1964"/>
      </w:tblGrid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CB115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CB115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1154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1154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281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661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661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B115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新細明體"/>
                <w:sz w:val="20"/>
                <w:szCs w:val="20"/>
              </w:rPr>
            </w:pPr>
            <w:r w:rsidRPr="00CB1154">
              <w:rPr>
                <w:rFonts w:ascii="新細明體" w:hAnsi="新細明體" w:hint="eastAsia"/>
                <w:sz w:val="20"/>
                <w:szCs w:val="20"/>
              </w:rPr>
              <w:t>時蔬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湯品</w:t>
            </w:r>
          </w:p>
          <w:p w:rsidR="00BD378E" w:rsidRPr="00CB1154" w:rsidRDefault="00BD378E" w:rsidP="00BD378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B1154">
              <w:rPr>
                <w:rFonts w:hint="eastAsia"/>
                <w:sz w:val="16"/>
                <w:szCs w:val="16"/>
              </w:rPr>
              <w:t>食材明細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F2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color w:val="C00000"/>
                <w:szCs w:val="24"/>
              </w:rPr>
            </w:pPr>
            <w:r w:rsidRPr="00CB1154">
              <w:rPr>
                <w:rFonts w:ascii="標楷體" w:eastAsia="標楷體" w:hAnsi="標楷體" w:hint="eastAsia"/>
                <w:color w:val="C00000"/>
              </w:rPr>
              <w:t>滷蛋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絞若雙仁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F3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麥片飯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麥片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打拋珠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九層塔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芹香干片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4" w:lef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豆干片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芹菜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綠豆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  <w:r w:rsidRPr="00CB1154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D378E" w:rsidRPr="00CB1154" w:rsidTr="00600F68">
        <w:tc>
          <w:tcPr>
            <w:tcW w:w="16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16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5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F4</w:t>
            </w:r>
          </w:p>
        </w:tc>
        <w:tc>
          <w:tcPr>
            <w:tcW w:w="437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炊粉特餐</w:t>
            </w:r>
          </w:p>
        </w:tc>
        <w:tc>
          <w:tcPr>
            <w:tcW w:w="281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濕炊粉</w:t>
            </w:r>
          </w:p>
        </w:tc>
        <w:tc>
          <w:tcPr>
            <w:tcW w:w="441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香滷豆腐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551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炊粉配料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红蘿蔔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香菇絲</w:t>
            </w:r>
          </w:p>
        </w:tc>
        <w:tc>
          <w:tcPr>
            <w:tcW w:w="27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蛋香菇粳</w:t>
            </w:r>
          </w:p>
        </w:tc>
        <w:tc>
          <w:tcPr>
            <w:tcW w:w="606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青豆仁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F5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咖哩毛豆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若絲白菜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大白菜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木耳絲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B1154">
              <w:rPr>
                <w:rFonts w:ascii="標楷體" w:eastAsia="標楷體" w:hAnsi="標楷體" w:hint="eastAsia"/>
              </w:rPr>
              <w:t>時蔬湯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G1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瓜子若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碎瓜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三絲粉皮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寬粉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小黃瓜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木耳絲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健康瓜湯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G2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三杯豆干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九層塔鮮菇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銀羅海結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海帶結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四神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G3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芝麻飯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黑芝麻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咖哩凍腐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時瓜若絲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時瓜紅蘿蔔素肉絲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濕白木耳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BD378E" w:rsidRPr="00CB1154" w:rsidTr="00600F68">
        <w:tc>
          <w:tcPr>
            <w:tcW w:w="16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16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5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G4</w:t>
            </w:r>
          </w:p>
        </w:tc>
        <w:tc>
          <w:tcPr>
            <w:tcW w:w="437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義式特餐</w:t>
            </w:r>
          </w:p>
        </w:tc>
        <w:tc>
          <w:tcPr>
            <w:tcW w:w="281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441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三色炒蛋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三色豆</w:t>
            </w:r>
          </w:p>
        </w:tc>
        <w:tc>
          <w:tcPr>
            <w:tcW w:w="551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義大利肉醬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蕃茄醬</w:t>
            </w:r>
          </w:p>
        </w:tc>
        <w:tc>
          <w:tcPr>
            <w:tcW w:w="27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馬鈴薯濃湯</w:t>
            </w:r>
          </w:p>
        </w:tc>
        <w:tc>
          <w:tcPr>
            <w:tcW w:w="606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G5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筍乾滷蛋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白煮蛋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筍干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薑絲海茸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海茸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薑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津白蛋花湯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白菜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冬粉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H1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銀蘿豆干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玉菜若絲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素肉絲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蛋香海芽湯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</w:tr>
      <w:tr w:rsidR="00BD378E" w:rsidRPr="00CB1154" w:rsidTr="00600F68">
        <w:tc>
          <w:tcPr>
            <w:tcW w:w="163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H2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滷蛋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洋芋三色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金茸湯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金針菇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H3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燕麥飯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芹香粉絲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粉絲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芹菜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木耳絲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綠豆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BD378E" w:rsidRPr="00CB1154" w:rsidTr="00600F68">
        <w:tc>
          <w:tcPr>
            <w:tcW w:w="16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16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5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H4</w:t>
            </w:r>
          </w:p>
        </w:tc>
        <w:tc>
          <w:tcPr>
            <w:tcW w:w="437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拌飯特餐</w:t>
            </w:r>
          </w:p>
        </w:tc>
        <w:tc>
          <w:tcPr>
            <w:tcW w:w="281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小豆干</w:t>
            </w:r>
          </w:p>
        </w:tc>
        <w:tc>
          <w:tcPr>
            <w:tcW w:w="551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乾香菇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紅蘿蔔青豆仁</w:t>
            </w:r>
          </w:p>
        </w:tc>
        <w:tc>
          <w:tcPr>
            <w:tcW w:w="27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刈薯蛋花湯</w:t>
            </w:r>
          </w:p>
        </w:tc>
        <w:tc>
          <w:tcPr>
            <w:tcW w:w="606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H5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茄汁凍腐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番茄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蕃茄醬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鮮燴花椰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花椰菜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時瓜雪蓮湯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雪蓮子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I1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糖醋豆干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毛豆白菜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大白菜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乾香菇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番茄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I2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咖哩素若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蛋香黃瓜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黃瓜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76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榨菜湯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I3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小米飯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香菇干丁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豆乾丁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薑絲雪菜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雪裡紅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枸杞愛玉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愛玉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</w:t>
            </w:r>
          </w:p>
        </w:tc>
      </w:tr>
      <w:tr w:rsidR="00BD378E" w:rsidRPr="00CB1154" w:rsidTr="00600F68">
        <w:tc>
          <w:tcPr>
            <w:tcW w:w="16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164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5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I4</w:t>
            </w:r>
          </w:p>
        </w:tc>
        <w:tc>
          <w:tcPr>
            <w:tcW w:w="437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炊粉特餐</w:t>
            </w:r>
          </w:p>
        </w:tc>
        <w:tc>
          <w:tcPr>
            <w:tcW w:w="281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濕炊粉</w:t>
            </w:r>
          </w:p>
        </w:tc>
        <w:tc>
          <w:tcPr>
            <w:tcW w:w="441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茶香蛋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551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炊粉配料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红蘿蔔</w:t>
            </w:r>
          </w:p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香菇絲</w:t>
            </w:r>
          </w:p>
        </w:tc>
        <w:tc>
          <w:tcPr>
            <w:tcW w:w="27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味噌湯</w:t>
            </w:r>
          </w:p>
        </w:tc>
        <w:tc>
          <w:tcPr>
            <w:tcW w:w="606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164" w:type="pct"/>
            <w:vAlign w:val="center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I5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宮保凍腐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花生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芝麻海結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海帶結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白芝麻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雪蓮麥仁湯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麥仁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雪蓮子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164" w:type="pct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J1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糙米飯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木須炒蛋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雪蓮瓜粒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雪蓮子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</w:p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時蔬蛋花湯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164" w:type="pct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J2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香滷豆干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咖哩洋芋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馬鈴薯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毛豆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76" w:type="pct"/>
            <w:vAlign w:val="center"/>
          </w:tcPr>
          <w:p w:rsidR="00BD378E" w:rsidRPr="00600F68" w:rsidRDefault="00BD378E" w:rsidP="00BD378E">
            <w:pPr>
              <w:widowControl/>
              <w:snapToGrid w:val="0"/>
              <w:spacing w:line="220" w:lineRule="exact"/>
              <w:ind w:rightChars="-50" w:right="31680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600F68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時蔬針菇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金針菇</w:t>
            </w:r>
          </w:p>
        </w:tc>
      </w:tr>
      <w:tr w:rsidR="00BD378E" w:rsidRPr="00CB1154" w:rsidTr="00600F68">
        <w:tc>
          <w:tcPr>
            <w:tcW w:w="163" w:type="pct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164" w:type="pct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53" w:type="pct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J3</w:t>
            </w:r>
          </w:p>
        </w:tc>
        <w:tc>
          <w:tcPr>
            <w:tcW w:w="437" w:type="pct"/>
            <w:vAlign w:val="center"/>
          </w:tcPr>
          <w:p w:rsidR="00BD378E" w:rsidRPr="00CB1154" w:rsidRDefault="00BD378E" w:rsidP="00CB115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胚芽飯</w:t>
            </w:r>
          </w:p>
        </w:tc>
        <w:tc>
          <w:tcPr>
            <w:tcW w:w="281" w:type="pct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胚芽米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梅干絞若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梅干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551" w:type="pct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紅燒豆腐</w:t>
            </w:r>
          </w:p>
        </w:tc>
        <w:tc>
          <w:tcPr>
            <w:tcW w:w="661" w:type="pct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豆腐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</w:t>
            </w:r>
          </w:p>
        </w:tc>
        <w:tc>
          <w:tcPr>
            <w:tcW w:w="276" w:type="pct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冬瓜西米露</w:t>
            </w:r>
          </w:p>
        </w:tc>
        <w:tc>
          <w:tcPr>
            <w:tcW w:w="606" w:type="pct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西谷米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冬瓜糖磚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BD378E" w:rsidRPr="00CB1154" w:rsidTr="00600F68">
        <w:tc>
          <w:tcPr>
            <w:tcW w:w="163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B1154">
              <w:rPr>
                <w:rFonts w:ascii="Times New Roman" w:eastAsia="標楷體" w:hAnsi="Times New Roman"/>
                <w:sz w:val="20"/>
                <w:szCs w:val="20"/>
              </w:rPr>
              <w:t>31</w:t>
            </w:r>
          </w:p>
        </w:tc>
        <w:tc>
          <w:tcPr>
            <w:tcW w:w="164" w:type="pct"/>
            <w:shd w:val="clear" w:color="auto" w:fill="FFF0FF"/>
          </w:tcPr>
          <w:p w:rsidR="00BD378E" w:rsidRPr="00CB1154" w:rsidRDefault="00BD378E" w:rsidP="00BD378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B115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53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CB1154">
              <w:rPr>
                <w:rFonts w:ascii="Arial" w:eastAsia="標楷體" w:hAnsi="Arial" w:cs="Arial"/>
                <w:sz w:val="20"/>
                <w:szCs w:val="20"/>
              </w:rPr>
              <w:t>J4</w:t>
            </w:r>
          </w:p>
        </w:tc>
        <w:tc>
          <w:tcPr>
            <w:tcW w:w="437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ind w:leftChars="-50" w:lef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炒飯特餐</w:t>
            </w:r>
          </w:p>
        </w:tc>
        <w:tc>
          <w:tcPr>
            <w:tcW w:w="281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醬汁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441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三色炒蛋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三色豆</w:t>
            </w:r>
          </w:p>
        </w:tc>
        <w:tc>
          <w:tcPr>
            <w:tcW w:w="551" w:type="pct"/>
            <w:shd w:val="clear" w:color="auto" w:fill="FFF0FF"/>
            <w:vAlign w:val="center"/>
          </w:tcPr>
          <w:p w:rsidR="00BD378E" w:rsidRPr="00CB1154" w:rsidRDefault="00BD378E" w:rsidP="00CB1154">
            <w:pPr>
              <w:ind w:left="-12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61" w:type="pct"/>
            <w:shd w:val="clear" w:color="auto" w:fill="FFF0FF"/>
          </w:tcPr>
          <w:p w:rsidR="00BD378E" w:rsidRPr="00CB1154" w:rsidRDefault="00BD378E" w:rsidP="00BD378E">
            <w:pPr>
              <w:widowControl/>
              <w:snapToGrid w:val="0"/>
              <w:spacing w:line="180" w:lineRule="exact"/>
              <w:ind w:leftChars="-50" w:left="3168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素絞肉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乾香菇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紅蘿蔔</w:t>
            </w:r>
            <w:r w:rsidRPr="00CB1154"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青豆仁</w:t>
            </w:r>
          </w:p>
        </w:tc>
        <w:tc>
          <w:tcPr>
            <w:tcW w:w="27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B115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606" w:type="pct"/>
            <w:shd w:val="clear" w:color="auto" w:fill="FFF0FF"/>
            <w:vAlign w:val="center"/>
          </w:tcPr>
          <w:p w:rsidR="00BD378E" w:rsidRPr="00CB1154" w:rsidRDefault="00BD378E" w:rsidP="00BD378E">
            <w:pPr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B1154">
              <w:rPr>
                <w:rFonts w:ascii="標楷體" w:eastAsia="標楷體" w:hAnsi="標楷體" w:hint="eastAsia"/>
              </w:rPr>
              <w:t>時蔬豆腐湯</w:t>
            </w:r>
          </w:p>
        </w:tc>
        <w:tc>
          <w:tcPr>
            <w:tcW w:w="606" w:type="pct"/>
            <w:shd w:val="clear" w:color="auto" w:fill="FFF0FF"/>
          </w:tcPr>
          <w:p w:rsidR="00BD378E" w:rsidRPr="00CB1154" w:rsidRDefault="00BD378E" w:rsidP="00BD378E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</w:t>
            </w:r>
            <w:r w:rsidRPr="00CB1154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</w:t>
            </w:r>
            <w:r w:rsidRPr="00CB115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</w:t>
            </w:r>
          </w:p>
        </w:tc>
      </w:tr>
    </w:tbl>
    <w:p w:rsidR="00BD378E" w:rsidRDefault="00BD378E" w:rsidP="003C361C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 w:rsidRPr="002A4046">
        <w:rPr>
          <w:rFonts w:ascii="Times New Roman" w:eastAsia="標楷體" w:hAnsi="Times New Roman" w:hint="eastAsia"/>
          <w:color w:val="FF0000"/>
        </w:rPr>
        <w:t>說明：</w:t>
      </w:r>
      <w:r>
        <w:rPr>
          <w:rFonts w:ascii="Times New Roman" w:eastAsia="標楷體" w:hAnsi="Times New Roman" w:hint="eastAsia"/>
          <w:color w:val="FF0000"/>
        </w:rPr>
        <w:t>配合葷食菜單調整</w:t>
      </w:r>
      <w:bookmarkStart w:id="0" w:name="_GoBack"/>
      <w:bookmarkEnd w:id="0"/>
      <w:r>
        <w:rPr>
          <w:rFonts w:ascii="Times New Roman" w:eastAsia="標楷體" w:hAnsi="Times New Roman"/>
          <w:color w:val="FF0000"/>
        </w:rPr>
        <w:t xml:space="preserve"> </w:t>
      </w:r>
    </w:p>
    <w:sectPr w:rsidR="00BD378E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78E" w:rsidRDefault="00BD378E" w:rsidP="00FA6434">
      <w:r>
        <w:separator/>
      </w:r>
    </w:p>
  </w:endnote>
  <w:endnote w:type="continuationSeparator" w:id="0">
    <w:p w:rsidR="00BD378E" w:rsidRDefault="00BD378E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78E" w:rsidRDefault="00BD378E" w:rsidP="00FA6434">
      <w:r>
        <w:separator/>
      </w:r>
    </w:p>
  </w:footnote>
  <w:footnote w:type="continuationSeparator" w:id="0">
    <w:p w:rsidR="00BD378E" w:rsidRDefault="00BD378E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04B39"/>
    <w:rsid w:val="000134D9"/>
    <w:rsid w:val="00017881"/>
    <w:rsid w:val="00031228"/>
    <w:rsid w:val="0003278B"/>
    <w:rsid w:val="0003297A"/>
    <w:rsid w:val="0003310A"/>
    <w:rsid w:val="00033185"/>
    <w:rsid w:val="00034484"/>
    <w:rsid w:val="00051A5F"/>
    <w:rsid w:val="00055281"/>
    <w:rsid w:val="00063D74"/>
    <w:rsid w:val="00075FEA"/>
    <w:rsid w:val="00076AF1"/>
    <w:rsid w:val="000777D5"/>
    <w:rsid w:val="00085023"/>
    <w:rsid w:val="00091166"/>
    <w:rsid w:val="00095CC0"/>
    <w:rsid w:val="000A25D8"/>
    <w:rsid w:val="000A2E84"/>
    <w:rsid w:val="000A779E"/>
    <w:rsid w:val="000B3A10"/>
    <w:rsid w:val="000B78F0"/>
    <w:rsid w:val="000B7E82"/>
    <w:rsid w:val="000C1881"/>
    <w:rsid w:val="000D3E39"/>
    <w:rsid w:val="000D5C59"/>
    <w:rsid w:val="000E4891"/>
    <w:rsid w:val="000E4D7D"/>
    <w:rsid w:val="000E6FA4"/>
    <w:rsid w:val="000F0DE9"/>
    <w:rsid w:val="000F2795"/>
    <w:rsid w:val="0010091E"/>
    <w:rsid w:val="001024DF"/>
    <w:rsid w:val="001062A2"/>
    <w:rsid w:val="001117ED"/>
    <w:rsid w:val="00114D31"/>
    <w:rsid w:val="00114DE0"/>
    <w:rsid w:val="00116972"/>
    <w:rsid w:val="00123BDF"/>
    <w:rsid w:val="00123FC7"/>
    <w:rsid w:val="00130652"/>
    <w:rsid w:val="001338F1"/>
    <w:rsid w:val="00134816"/>
    <w:rsid w:val="00140871"/>
    <w:rsid w:val="001427C3"/>
    <w:rsid w:val="001454C9"/>
    <w:rsid w:val="001564F2"/>
    <w:rsid w:val="00157283"/>
    <w:rsid w:val="00157CEA"/>
    <w:rsid w:val="00157DA9"/>
    <w:rsid w:val="00162681"/>
    <w:rsid w:val="0017687B"/>
    <w:rsid w:val="00181AB5"/>
    <w:rsid w:val="001867A9"/>
    <w:rsid w:val="0019046E"/>
    <w:rsid w:val="00191D3C"/>
    <w:rsid w:val="00193067"/>
    <w:rsid w:val="00196DC7"/>
    <w:rsid w:val="001A1538"/>
    <w:rsid w:val="001A3CDF"/>
    <w:rsid w:val="001C05AB"/>
    <w:rsid w:val="001C3FB7"/>
    <w:rsid w:val="001C53F2"/>
    <w:rsid w:val="001C5499"/>
    <w:rsid w:val="001D1E21"/>
    <w:rsid w:val="001D29A6"/>
    <w:rsid w:val="001D7BF8"/>
    <w:rsid w:val="001E60E9"/>
    <w:rsid w:val="002021EB"/>
    <w:rsid w:val="002043B3"/>
    <w:rsid w:val="002127BE"/>
    <w:rsid w:val="0021657B"/>
    <w:rsid w:val="00217C7B"/>
    <w:rsid w:val="00227A7E"/>
    <w:rsid w:val="0023044B"/>
    <w:rsid w:val="002330D4"/>
    <w:rsid w:val="00236C88"/>
    <w:rsid w:val="002534BE"/>
    <w:rsid w:val="00253CC8"/>
    <w:rsid w:val="00256607"/>
    <w:rsid w:val="00261D42"/>
    <w:rsid w:val="00263B29"/>
    <w:rsid w:val="00264D31"/>
    <w:rsid w:val="00271187"/>
    <w:rsid w:val="00284D3F"/>
    <w:rsid w:val="00284F26"/>
    <w:rsid w:val="00285426"/>
    <w:rsid w:val="002906CD"/>
    <w:rsid w:val="002A4046"/>
    <w:rsid w:val="002A4ABB"/>
    <w:rsid w:val="002A5A8B"/>
    <w:rsid w:val="002A6382"/>
    <w:rsid w:val="002A6F6D"/>
    <w:rsid w:val="002B4508"/>
    <w:rsid w:val="002B486F"/>
    <w:rsid w:val="002B670F"/>
    <w:rsid w:val="002C23E5"/>
    <w:rsid w:val="002E207C"/>
    <w:rsid w:val="002E326F"/>
    <w:rsid w:val="002E52B8"/>
    <w:rsid w:val="002F1518"/>
    <w:rsid w:val="002F3AFC"/>
    <w:rsid w:val="00306DDC"/>
    <w:rsid w:val="0030786A"/>
    <w:rsid w:val="00311126"/>
    <w:rsid w:val="00311361"/>
    <w:rsid w:val="00316012"/>
    <w:rsid w:val="0031695E"/>
    <w:rsid w:val="00321E8D"/>
    <w:rsid w:val="003248C7"/>
    <w:rsid w:val="00325CF6"/>
    <w:rsid w:val="00327B77"/>
    <w:rsid w:val="00335250"/>
    <w:rsid w:val="003370F2"/>
    <w:rsid w:val="003571B7"/>
    <w:rsid w:val="00366C4E"/>
    <w:rsid w:val="003773DE"/>
    <w:rsid w:val="00382AB9"/>
    <w:rsid w:val="00384842"/>
    <w:rsid w:val="0039223A"/>
    <w:rsid w:val="003A62F0"/>
    <w:rsid w:val="003A67C7"/>
    <w:rsid w:val="003B1084"/>
    <w:rsid w:val="003B1D21"/>
    <w:rsid w:val="003C2CD7"/>
    <w:rsid w:val="003C361C"/>
    <w:rsid w:val="003D2862"/>
    <w:rsid w:val="003D3C78"/>
    <w:rsid w:val="003D6125"/>
    <w:rsid w:val="003E7A1A"/>
    <w:rsid w:val="003F6073"/>
    <w:rsid w:val="00425346"/>
    <w:rsid w:val="004271CD"/>
    <w:rsid w:val="00441EF0"/>
    <w:rsid w:val="0044668E"/>
    <w:rsid w:val="00454D08"/>
    <w:rsid w:val="004557A8"/>
    <w:rsid w:val="0046544C"/>
    <w:rsid w:val="00473623"/>
    <w:rsid w:val="00476E2E"/>
    <w:rsid w:val="004771D9"/>
    <w:rsid w:val="0048085C"/>
    <w:rsid w:val="00483E9F"/>
    <w:rsid w:val="00484146"/>
    <w:rsid w:val="00487919"/>
    <w:rsid w:val="00491C5D"/>
    <w:rsid w:val="00494B54"/>
    <w:rsid w:val="0049749F"/>
    <w:rsid w:val="004A0A49"/>
    <w:rsid w:val="004A3AA8"/>
    <w:rsid w:val="004C44E7"/>
    <w:rsid w:val="004C5BA8"/>
    <w:rsid w:val="004D4565"/>
    <w:rsid w:val="004E09E0"/>
    <w:rsid w:val="004E1692"/>
    <w:rsid w:val="004E21FC"/>
    <w:rsid w:val="004E55C7"/>
    <w:rsid w:val="004F421E"/>
    <w:rsid w:val="004F5E71"/>
    <w:rsid w:val="00503828"/>
    <w:rsid w:val="0050664E"/>
    <w:rsid w:val="005079E0"/>
    <w:rsid w:val="00507A35"/>
    <w:rsid w:val="00510446"/>
    <w:rsid w:val="005277A4"/>
    <w:rsid w:val="0054020C"/>
    <w:rsid w:val="00540B1F"/>
    <w:rsid w:val="00544B68"/>
    <w:rsid w:val="005568F6"/>
    <w:rsid w:val="00557698"/>
    <w:rsid w:val="00560849"/>
    <w:rsid w:val="00567787"/>
    <w:rsid w:val="00577C9E"/>
    <w:rsid w:val="00584AA9"/>
    <w:rsid w:val="00590BB5"/>
    <w:rsid w:val="005964D3"/>
    <w:rsid w:val="005A1A60"/>
    <w:rsid w:val="005B025C"/>
    <w:rsid w:val="005B1086"/>
    <w:rsid w:val="005B10BE"/>
    <w:rsid w:val="005B63AE"/>
    <w:rsid w:val="005B7EA4"/>
    <w:rsid w:val="005C2F8E"/>
    <w:rsid w:val="005C694B"/>
    <w:rsid w:val="005C79DB"/>
    <w:rsid w:val="005D0B0A"/>
    <w:rsid w:val="005D0D8B"/>
    <w:rsid w:val="005E293D"/>
    <w:rsid w:val="005E336E"/>
    <w:rsid w:val="005E740A"/>
    <w:rsid w:val="005F1271"/>
    <w:rsid w:val="005F55CC"/>
    <w:rsid w:val="005F6495"/>
    <w:rsid w:val="005F73BE"/>
    <w:rsid w:val="00600F68"/>
    <w:rsid w:val="00601F58"/>
    <w:rsid w:val="0060379D"/>
    <w:rsid w:val="00613FEE"/>
    <w:rsid w:val="006209BB"/>
    <w:rsid w:val="00621EFD"/>
    <w:rsid w:val="006307A7"/>
    <w:rsid w:val="006329D6"/>
    <w:rsid w:val="00637056"/>
    <w:rsid w:val="00644F58"/>
    <w:rsid w:val="0064513D"/>
    <w:rsid w:val="00650ED0"/>
    <w:rsid w:val="0065106A"/>
    <w:rsid w:val="00651695"/>
    <w:rsid w:val="00651B22"/>
    <w:rsid w:val="00655622"/>
    <w:rsid w:val="00655B16"/>
    <w:rsid w:val="006633C4"/>
    <w:rsid w:val="00665DBA"/>
    <w:rsid w:val="006720F2"/>
    <w:rsid w:val="00680560"/>
    <w:rsid w:val="00683CA7"/>
    <w:rsid w:val="006842A9"/>
    <w:rsid w:val="00685233"/>
    <w:rsid w:val="006A134A"/>
    <w:rsid w:val="006B720D"/>
    <w:rsid w:val="006C1139"/>
    <w:rsid w:val="006C11E7"/>
    <w:rsid w:val="006C4A56"/>
    <w:rsid w:val="006C5802"/>
    <w:rsid w:val="006E073D"/>
    <w:rsid w:val="006E463C"/>
    <w:rsid w:val="006E6F8F"/>
    <w:rsid w:val="006E7DD3"/>
    <w:rsid w:val="006F0271"/>
    <w:rsid w:val="006F2933"/>
    <w:rsid w:val="00700240"/>
    <w:rsid w:val="00700303"/>
    <w:rsid w:val="007024ED"/>
    <w:rsid w:val="00703731"/>
    <w:rsid w:val="007051D6"/>
    <w:rsid w:val="007068B8"/>
    <w:rsid w:val="00710506"/>
    <w:rsid w:val="007117C0"/>
    <w:rsid w:val="0071285D"/>
    <w:rsid w:val="00713CA0"/>
    <w:rsid w:val="00715F27"/>
    <w:rsid w:val="00721EE9"/>
    <w:rsid w:val="00722C19"/>
    <w:rsid w:val="007266FC"/>
    <w:rsid w:val="007477C2"/>
    <w:rsid w:val="00750404"/>
    <w:rsid w:val="00757281"/>
    <w:rsid w:val="00757BD9"/>
    <w:rsid w:val="00761031"/>
    <w:rsid w:val="00766268"/>
    <w:rsid w:val="00775730"/>
    <w:rsid w:val="00794116"/>
    <w:rsid w:val="00796C28"/>
    <w:rsid w:val="007B1518"/>
    <w:rsid w:val="007C1036"/>
    <w:rsid w:val="007C1397"/>
    <w:rsid w:val="007C33CF"/>
    <w:rsid w:val="007C39D6"/>
    <w:rsid w:val="007C66FF"/>
    <w:rsid w:val="007E1BA2"/>
    <w:rsid w:val="007E2E71"/>
    <w:rsid w:val="007E3369"/>
    <w:rsid w:val="007E37B5"/>
    <w:rsid w:val="007F5748"/>
    <w:rsid w:val="00807958"/>
    <w:rsid w:val="00814A5B"/>
    <w:rsid w:val="00816792"/>
    <w:rsid w:val="00833D06"/>
    <w:rsid w:val="00845178"/>
    <w:rsid w:val="00846A18"/>
    <w:rsid w:val="00853EE7"/>
    <w:rsid w:val="008632A8"/>
    <w:rsid w:val="008657DD"/>
    <w:rsid w:val="00877521"/>
    <w:rsid w:val="0088101B"/>
    <w:rsid w:val="008857E9"/>
    <w:rsid w:val="00887702"/>
    <w:rsid w:val="00891A39"/>
    <w:rsid w:val="0089328D"/>
    <w:rsid w:val="008B1245"/>
    <w:rsid w:val="008B1791"/>
    <w:rsid w:val="008B180F"/>
    <w:rsid w:val="008B32F7"/>
    <w:rsid w:val="008B67F4"/>
    <w:rsid w:val="008B6D83"/>
    <w:rsid w:val="008D0256"/>
    <w:rsid w:val="008D4363"/>
    <w:rsid w:val="008D6392"/>
    <w:rsid w:val="008E406C"/>
    <w:rsid w:val="008E4F6B"/>
    <w:rsid w:val="008E59ED"/>
    <w:rsid w:val="008E6038"/>
    <w:rsid w:val="008E6445"/>
    <w:rsid w:val="008F2D9E"/>
    <w:rsid w:val="00905BE7"/>
    <w:rsid w:val="00905F01"/>
    <w:rsid w:val="00907DB4"/>
    <w:rsid w:val="009124CF"/>
    <w:rsid w:val="009146E7"/>
    <w:rsid w:val="00922321"/>
    <w:rsid w:val="00922867"/>
    <w:rsid w:val="009258CC"/>
    <w:rsid w:val="009301D2"/>
    <w:rsid w:val="00933F4C"/>
    <w:rsid w:val="009377FC"/>
    <w:rsid w:val="009447D7"/>
    <w:rsid w:val="009503B4"/>
    <w:rsid w:val="00956B34"/>
    <w:rsid w:val="00962309"/>
    <w:rsid w:val="009821BE"/>
    <w:rsid w:val="00983982"/>
    <w:rsid w:val="00984557"/>
    <w:rsid w:val="00984E6A"/>
    <w:rsid w:val="00984FCB"/>
    <w:rsid w:val="0098620A"/>
    <w:rsid w:val="009929CB"/>
    <w:rsid w:val="00993FB3"/>
    <w:rsid w:val="00996A63"/>
    <w:rsid w:val="009B1F88"/>
    <w:rsid w:val="009C451D"/>
    <w:rsid w:val="009D27AB"/>
    <w:rsid w:val="009D39DA"/>
    <w:rsid w:val="009D44D0"/>
    <w:rsid w:val="009D4AC8"/>
    <w:rsid w:val="009D7FF0"/>
    <w:rsid w:val="009E1333"/>
    <w:rsid w:val="009E1408"/>
    <w:rsid w:val="009F3029"/>
    <w:rsid w:val="00A039F9"/>
    <w:rsid w:val="00A05D93"/>
    <w:rsid w:val="00A064AA"/>
    <w:rsid w:val="00A25106"/>
    <w:rsid w:val="00A267D3"/>
    <w:rsid w:val="00A35477"/>
    <w:rsid w:val="00A53D19"/>
    <w:rsid w:val="00A604AC"/>
    <w:rsid w:val="00A66611"/>
    <w:rsid w:val="00A7018B"/>
    <w:rsid w:val="00A73D38"/>
    <w:rsid w:val="00A74982"/>
    <w:rsid w:val="00A8006E"/>
    <w:rsid w:val="00A80471"/>
    <w:rsid w:val="00A81DAE"/>
    <w:rsid w:val="00A82F77"/>
    <w:rsid w:val="00A91E85"/>
    <w:rsid w:val="00A91FF2"/>
    <w:rsid w:val="00A9479B"/>
    <w:rsid w:val="00A96620"/>
    <w:rsid w:val="00A974C2"/>
    <w:rsid w:val="00AA1077"/>
    <w:rsid w:val="00AA6072"/>
    <w:rsid w:val="00AA6EBA"/>
    <w:rsid w:val="00AC1ED4"/>
    <w:rsid w:val="00AC2DC9"/>
    <w:rsid w:val="00AC55ED"/>
    <w:rsid w:val="00AC56DE"/>
    <w:rsid w:val="00AD0A7B"/>
    <w:rsid w:val="00AD6050"/>
    <w:rsid w:val="00AD684D"/>
    <w:rsid w:val="00AE603C"/>
    <w:rsid w:val="00AE6079"/>
    <w:rsid w:val="00B040C8"/>
    <w:rsid w:val="00B046D8"/>
    <w:rsid w:val="00B06855"/>
    <w:rsid w:val="00B10141"/>
    <w:rsid w:val="00B440B1"/>
    <w:rsid w:val="00B4766D"/>
    <w:rsid w:val="00B5013D"/>
    <w:rsid w:val="00B5529E"/>
    <w:rsid w:val="00B658C5"/>
    <w:rsid w:val="00B6655B"/>
    <w:rsid w:val="00B66D56"/>
    <w:rsid w:val="00B679C6"/>
    <w:rsid w:val="00B737AD"/>
    <w:rsid w:val="00B74908"/>
    <w:rsid w:val="00B85733"/>
    <w:rsid w:val="00B94FB0"/>
    <w:rsid w:val="00BA0256"/>
    <w:rsid w:val="00BA75CF"/>
    <w:rsid w:val="00BB48C2"/>
    <w:rsid w:val="00BB6542"/>
    <w:rsid w:val="00BC4686"/>
    <w:rsid w:val="00BD378E"/>
    <w:rsid w:val="00BD480A"/>
    <w:rsid w:val="00BD483C"/>
    <w:rsid w:val="00BD4F0A"/>
    <w:rsid w:val="00BD514D"/>
    <w:rsid w:val="00BD52E6"/>
    <w:rsid w:val="00BD66B4"/>
    <w:rsid w:val="00BD6FEF"/>
    <w:rsid w:val="00BE12A1"/>
    <w:rsid w:val="00BF0493"/>
    <w:rsid w:val="00BF1F0D"/>
    <w:rsid w:val="00BF4B4D"/>
    <w:rsid w:val="00C101DE"/>
    <w:rsid w:val="00C125DE"/>
    <w:rsid w:val="00C33646"/>
    <w:rsid w:val="00C35F5D"/>
    <w:rsid w:val="00C43F44"/>
    <w:rsid w:val="00C4562A"/>
    <w:rsid w:val="00C51050"/>
    <w:rsid w:val="00C610A2"/>
    <w:rsid w:val="00C615A3"/>
    <w:rsid w:val="00C63EC3"/>
    <w:rsid w:val="00C7021D"/>
    <w:rsid w:val="00C86887"/>
    <w:rsid w:val="00C90480"/>
    <w:rsid w:val="00C90A72"/>
    <w:rsid w:val="00C939CD"/>
    <w:rsid w:val="00C951AB"/>
    <w:rsid w:val="00C97773"/>
    <w:rsid w:val="00CA3DCB"/>
    <w:rsid w:val="00CB1154"/>
    <w:rsid w:val="00CB5C1E"/>
    <w:rsid w:val="00CC5848"/>
    <w:rsid w:val="00CD6B99"/>
    <w:rsid w:val="00CD7CB1"/>
    <w:rsid w:val="00CF0083"/>
    <w:rsid w:val="00CF2F86"/>
    <w:rsid w:val="00D03591"/>
    <w:rsid w:val="00D038F9"/>
    <w:rsid w:val="00D125DC"/>
    <w:rsid w:val="00D2302D"/>
    <w:rsid w:val="00D30914"/>
    <w:rsid w:val="00D37976"/>
    <w:rsid w:val="00D426B9"/>
    <w:rsid w:val="00D45DBC"/>
    <w:rsid w:val="00D47EC3"/>
    <w:rsid w:val="00D5401C"/>
    <w:rsid w:val="00D6525C"/>
    <w:rsid w:val="00D67BD2"/>
    <w:rsid w:val="00D70270"/>
    <w:rsid w:val="00D71007"/>
    <w:rsid w:val="00D71060"/>
    <w:rsid w:val="00D72162"/>
    <w:rsid w:val="00D743A0"/>
    <w:rsid w:val="00D75884"/>
    <w:rsid w:val="00D75BD3"/>
    <w:rsid w:val="00D77FD0"/>
    <w:rsid w:val="00D8324E"/>
    <w:rsid w:val="00D85A26"/>
    <w:rsid w:val="00D9475D"/>
    <w:rsid w:val="00DA2A5A"/>
    <w:rsid w:val="00DA2F14"/>
    <w:rsid w:val="00DB1F16"/>
    <w:rsid w:val="00DB46C0"/>
    <w:rsid w:val="00DB6D42"/>
    <w:rsid w:val="00DD0F01"/>
    <w:rsid w:val="00DD52E8"/>
    <w:rsid w:val="00DE3141"/>
    <w:rsid w:val="00E00B75"/>
    <w:rsid w:val="00E152C9"/>
    <w:rsid w:val="00E21E48"/>
    <w:rsid w:val="00E221EB"/>
    <w:rsid w:val="00E22CF2"/>
    <w:rsid w:val="00E30E80"/>
    <w:rsid w:val="00E40499"/>
    <w:rsid w:val="00E4467D"/>
    <w:rsid w:val="00E52996"/>
    <w:rsid w:val="00E62FC2"/>
    <w:rsid w:val="00E63195"/>
    <w:rsid w:val="00E66B92"/>
    <w:rsid w:val="00E67352"/>
    <w:rsid w:val="00E7247D"/>
    <w:rsid w:val="00E95DB4"/>
    <w:rsid w:val="00EA0FD2"/>
    <w:rsid w:val="00EA2607"/>
    <w:rsid w:val="00EA5254"/>
    <w:rsid w:val="00EB144C"/>
    <w:rsid w:val="00EB4158"/>
    <w:rsid w:val="00EB6EA9"/>
    <w:rsid w:val="00ED4716"/>
    <w:rsid w:val="00EE04FF"/>
    <w:rsid w:val="00EE24DC"/>
    <w:rsid w:val="00EF11B0"/>
    <w:rsid w:val="00EF2E14"/>
    <w:rsid w:val="00EF5331"/>
    <w:rsid w:val="00EF6B42"/>
    <w:rsid w:val="00EF6D49"/>
    <w:rsid w:val="00F0152A"/>
    <w:rsid w:val="00F022CB"/>
    <w:rsid w:val="00F0322E"/>
    <w:rsid w:val="00F06134"/>
    <w:rsid w:val="00F1254C"/>
    <w:rsid w:val="00F2677B"/>
    <w:rsid w:val="00F27644"/>
    <w:rsid w:val="00F32CBC"/>
    <w:rsid w:val="00F41177"/>
    <w:rsid w:val="00F53E3A"/>
    <w:rsid w:val="00F61253"/>
    <w:rsid w:val="00F7140C"/>
    <w:rsid w:val="00F7176F"/>
    <w:rsid w:val="00F77131"/>
    <w:rsid w:val="00F878E9"/>
    <w:rsid w:val="00F9034F"/>
    <w:rsid w:val="00F94C22"/>
    <w:rsid w:val="00FA32BE"/>
    <w:rsid w:val="00FA6434"/>
    <w:rsid w:val="00FB53BB"/>
    <w:rsid w:val="00FB53C5"/>
    <w:rsid w:val="00FB5AC9"/>
    <w:rsid w:val="00FB6BBA"/>
    <w:rsid w:val="00FC4CB1"/>
    <w:rsid w:val="00FD3817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78B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  <w:lang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  <w:lang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  <w:lang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paragraph" w:styleId="NoSpacing">
    <w:name w:val="No Spacing"/>
    <w:uiPriority w:val="99"/>
    <w:qFormat/>
    <w:rsid w:val="00AD684D"/>
    <w:pPr>
      <w:widowControl w:val="0"/>
    </w:pPr>
  </w:style>
  <w:style w:type="numbering" w:customStyle="1" w:styleId="1">
    <w:name w:val="目前的清單1"/>
    <w:rsid w:val="0075195D"/>
    <w:pPr>
      <w:numPr>
        <w:numId w:val="4"/>
      </w:numPr>
    </w:pPr>
  </w:style>
  <w:style w:type="numbering" w:customStyle="1" w:styleId="ArticleSection1">
    <w:name w:val="Article / Section1"/>
    <w:rsid w:val="0075195D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67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527</Words>
  <Characters>3005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shao</cp:lastModifiedBy>
  <cp:revision>3</cp:revision>
  <cp:lastPrinted>2016-02-02T02:36:00Z</cp:lastPrinted>
  <dcterms:created xsi:type="dcterms:W3CDTF">2016-02-17T08:07:00Z</dcterms:created>
  <dcterms:modified xsi:type="dcterms:W3CDTF">2016-02-29T13:27:00Z</dcterms:modified>
</cp:coreProperties>
</file>