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278" w:rsidRPr="00E63195" w:rsidRDefault="005F0278" w:rsidP="002E326F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06</w:t>
      </w:r>
      <w:r w:rsidRPr="00E63195">
        <w:rPr>
          <w:rFonts w:eastAsia="標楷體" w:hint="eastAsia"/>
          <w:sz w:val="28"/>
          <w:szCs w:val="28"/>
        </w:rPr>
        <w:t>月國民中學葷食菜單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5F0278" w:rsidRPr="001C5499" w:rsidRDefault="005F0278" w:rsidP="002E326F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424"/>
        <w:gridCol w:w="460"/>
        <w:gridCol w:w="1249"/>
        <w:gridCol w:w="959"/>
        <w:gridCol w:w="1276"/>
        <w:gridCol w:w="1276"/>
        <w:gridCol w:w="1136"/>
        <w:gridCol w:w="1415"/>
        <w:gridCol w:w="1134"/>
        <w:gridCol w:w="1276"/>
        <w:gridCol w:w="376"/>
        <w:gridCol w:w="1134"/>
        <w:gridCol w:w="1121"/>
        <w:gridCol w:w="425"/>
        <w:gridCol w:w="425"/>
        <w:gridCol w:w="426"/>
        <w:gridCol w:w="425"/>
        <w:gridCol w:w="425"/>
        <w:gridCol w:w="425"/>
      </w:tblGrid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8E3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5F0278" w:rsidRPr="00CD68E3" w:rsidRDefault="005F0278" w:rsidP="005F0278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376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121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湯品</w:t>
            </w:r>
          </w:p>
          <w:p w:rsidR="005F0278" w:rsidRPr="00CD68E3" w:rsidRDefault="005F0278" w:rsidP="005F0278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1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68E3">
              <w:rPr>
                <w:rFonts w:ascii="Times New Roman" w:hAnsi="Times New Roman"/>
                <w:sz w:val="20"/>
                <w:szCs w:val="20"/>
              </w:rPr>
              <w:t>R1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黑椒豬柳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豬柳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黑胡椒醬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金珠翠玉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玉米粒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青豆仁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D68E3">
              <w:rPr>
                <w:rFonts w:ascii="標楷體" w:eastAsia="標楷體" w:hAnsi="標楷體" w:hint="eastAsia"/>
                <w:szCs w:val="16"/>
              </w:rPr>
              <w:t>醬淋豆包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生豆包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青椒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蠔油</w:t>
            </w:r>
          </w:p>
        </w:tc>
        <w:tc>
          <w:tcPr>
            <w:tcW w:w="376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CD68E3">
              <w:rPr>
                <w:rFonts w:ascii="標楷體" w:eastAsia="標楷體" w:hAnsi="標楷體" w:hint="eastAsia"/>
                <w:sz w:val="20"/>
                <w:szCs w:val="16"/>
              </w:rPr>
              <w:t>時瓜雞湯</w:t>
            </w:r>
          </w:p>
        </w:tc>
        <w:tc>
          <w:tcPr>
            <w:tcW w:w="1121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生雞丁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時瓜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803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68E3">
              <w:rPr>
                <w:rFonts w:ascii="Times New Roman" w:hAnsi="Times New Roman"/>
                <w:sz w:val="20"/>
                <w:szCs w:val="20"/>
              </w:rPr>
              <w:t>R2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D68E3">
              <w:rPr>
                <w:rFonts w:ascii="標楷體" w:eastAsia="標楷體" w:hAnsi="標楷體" w:hint="eastAsia"/>
                <w:szCs w:val="16"/>
              </w:rPr>
              <w:t>螞蟻上樹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冬粉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絞肉木耳絲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韭菜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zCs w:val="20"/>
              </w:rPr>
              <w:t>紅白雙絲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20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</w:t>
            </w:r>
          </w:p>
        </w:tc>
        <w:tc>
          <w:tcPr>
            <w:tcW w:w="376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CD68E3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小魚</w:t>
            </w:r>
            <w:r w:rsidRPr="00CD68E3">
              <w:rPr>
                <w:rFonts w:ascii="標楷體" w:eastAsia="標楷體" w:hAnsi="標楷體" w:hint="eastAsia"/>
                <w:sz w:val="20"/>
                <w:szCs w:val="16"/>
              </w:rPr>
              <w:t>海裙湯</w:t>
            </w:r>
          </w:p>
        </w:tc>
        <w:tc>
          <w:tcPr>
            <w:tcW w:w="1121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color w:val="FF0000"/>
                <w:sz w:val="16"/>
                <w:szCs w:val="16"/>
              </w:rPr>
              <w:t>小魚干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海帶芽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大骨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774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R3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燕麥飯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燕麥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菜蔘</w:t>
            </w:r>
            <w:r w:rsidRPr="00CD68E3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蒸</w:t>
            </w:r>
            <w:r w:rsidRPr="00CD68E3">
              <w:rPr>
                <w:rFonts w:ascii="標楷體" w:eastAsia="標楷體" w:hAnsi="標楷體"/>
                <w:bCs/>
                <w:spacing w:val="-20"/>
                <w:kern w:val="0"/>
                <w:szCs w:val="20"/>
              </w:rPr>
              <w:t>/</w:t>
            </w:r>
            <w:r w:rsidRPr="00CD68E3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炒</w:t>
            </w: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蛋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家常豆腐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豆腐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乾香菇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地瓜燉菜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綜合菇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綠蔬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地瓜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紅豆西米露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糖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紅豆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西谷米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802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R4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炊粉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油蔥酥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洋芋</w:t>
            </w:r>
            <w:r w:rsidRPr="00CD68E3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蒸排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蒜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肉燥肆寶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紅蘿蔔芹菜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風味饅頭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饅頭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玉米</w:t>
            </w: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濃湯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color w:val="FF0000"/>
                <w:sz w:val="16"/>
                <w:szCs w:val="16"/>
              </w:rPr>
              <w:t>玉米粒</w:t>
            </w:r>
            <w:r w:rsidRPr="00CD68E3">
              <w:rPr>
                <w:color w:val="FF0000"/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三色丁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7.2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847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R5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美味雞翅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生雞翅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毛豆干丁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毛豆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香滷筍干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筍乾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肉絲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番茄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783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A1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D68E3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地瓜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肉丁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蛋香刈薯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刈薯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粉絲煲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冬粉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小黃瓜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針菇肉絲湯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金針菇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肉絲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801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A2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三杯雞肉煮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鐵板豆腐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豆腐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筍片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青椒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玉菜肉絲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高麗菜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肉絲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冬瓜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大骨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877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A3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紫米飯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紫米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沙茶干絲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干絲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芹菜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菜脯炒蛋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菜脯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腐皮白玉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腐皮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白蘿蔔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仙草蜜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仙草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糖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758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A4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炒飯特餐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絞肉三色豆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美味翅小腿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翅小腿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鮮瓜肉片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肉片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鮮瓜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塔香海根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海根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南瓜濃湯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南瓜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6.2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805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A5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蘑菇肉絲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蘑菇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彩衣玉米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玉米粒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醬拌干片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豆干片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韭菜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蔬菜肉片湯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肉片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835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B1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筍干燒肉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筍干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麻婆豆腐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豆腐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三色豆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zCs w:val="20"/>
              </w:rPr>
              <w:t>芹香豆芽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肉絲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芹菜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豆芽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紫菜蛋花湯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蛋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乾紫菜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776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B2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咖哩雞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生雞丁馬鈴薯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三絲粉皮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粗米粉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蔬菜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木耳絲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蛋香瓜粒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時瓜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蛋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青菜小魚湯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小魚干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薑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802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B3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小米飯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羅漢齋滷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腐皮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乾香菇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蒜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3333FF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zCs w:val="20"/>
              </w:rPr>
              <w:t>木須炒蛋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韭菜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木耳絲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甘薯塊香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地瓜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紫米麥仁湯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color w:val="FF0000"/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紫米麥仁糖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811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B4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麵食特餐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熟麵條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黃金魚排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魚排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肉燥肆寶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芹菜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包餡包子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包子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筍絲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肉絲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木耳絲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744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color w:val="FF0000"/>
                <w:sz w:val="20"/>
                <w:szCs w:val="20"/>
              </w:rPr>
              <w:t>19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color w:val="FF0000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color w:val="FF0000"/>
                <w:kern w:val="0"/>
                <w:sz w:val="20"/>
                <w:szCs w:val="20"/>
              </w:rPr>
              <w:t>B5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FF0000"/>
                <w:kern w:val="0"/>
                <w:szCs w:val="20"/>
              </w:rPr>
            </w:pP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color w:val="FF0000"/>
                <w:sz w:val="16"/>
                <w:szCs w:val="16"/>
              </w:rPr>
            </w:pP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color w:val="FF0000"/>
              </w:rPr>
            </w:pP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color w:val="FF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color w:val="FF0000"/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京都排骨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排骨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蒜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芹香小炒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豆干片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芹菜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鮮菇玉菜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什錦菇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高麗菜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四神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肉丁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2.1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807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茶香棒腿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棒腿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西滷菜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木耳絲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毛豆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肉絲銀蘿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白蘿蔔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肉絲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金茸海裙湯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50" w:left="31680"/>
              <w:jc w:val="both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海裙菜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金針菇大骨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2.7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759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C3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芙蓉蒸</w:t>
            </w:r>
            <w:r w:rsidRPr="00CD68E3">
              <w:rPr>
                <w:rFonts w:ascii="標楷體" w:eastAsia="標楷體" w:hAnsi="標楷體"/>
                <w:bCs/>
                <w:spacing w:val="-20"/>
                <w:kern w:val="0"/>
                <w:szCs w:val="20"/>
              </w:rPr>
              <w:t>/</w:t>
            </w:r>
            <w:r w:rsidRPr="00CD68E3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炒</w:t>
            </w: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蛋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芹菜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酸菜豆包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酸菜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豆包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田園燉菜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馬鈴薯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蔬菜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綜合菇</w:t>
            </w:r>
          </w:p>
        </w:tc>
        <w:tc>
          <w:tcPr>
            <w:tcW w:w="376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綠豆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糖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813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C4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炒飯特餐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rightChars="-50" w:right="3168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絞肉三色豆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柳葉魚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color w:val="3333FF"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柳葉魚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金玉肉末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firstLineChars="7" w:firstLine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肉片什滷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肉片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時瓜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味噌湯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豆腐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味噌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6.1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776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C5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晶米飯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京醬燒雞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山藥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鮮肉匯蔬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肉片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時蔬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脆拌雙絲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海帶絲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干絲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376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美味瓜湯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冬瓜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大骨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765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D1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瓜仔肉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碎瓜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乾香菇蒜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芹香粉絲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冬粉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木耳絲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芹菜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時瓜肉片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時瓜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肉片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376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番茄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805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D2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959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茄汁燒雞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color w:val="FF0000"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CD68E3">
              <w:rPr>
                <w:rFonts w:ascii="新細明體" w:hAnsi="新細明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color w:val="FF0000"/>
                <w:kern w:val="0"/>
                <w:sz w:val="16"/>
                <w:szCs w:val="16"/>
              </w:rPr>
              <w:t>洋</w:t>
            </w:r>
            <w:r w:rsidRPr="00CD68E3">
              <w:rPr>
                <w:rFonts w:ascii="新細明體" w:hAnsi="新細明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color w:val="FF0000"/>
                <w:kern w:val="0"/>
                <w:sz w:val="16"/>
                <w:szCs w:val="16"/>
              </w:rPr>
              <w:t>蔥茄青椒</w:t>
            </w:r>
          </w:p>
        </w:tc>
        <w:tc>
          <w:tcPr>
            <w:tcW w:w="113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咖哩洋芋</w:t>
            </w:r>
          </w:p>
        </w:tc>
        <w:tc>
          <w:tcPr>
            <w:tcW w:w="1415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毛豆干丁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豆干丁毛豆</w:t>
            </w:r>
          </w:p>
        </w:tc>
        <w:tc>
          <w:tcPr>
            <w:tcW w:w="376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三絲湯</w:t>
            </w:r>
          </w:p>
        </w:tc>
        <w:tc>
          <w:tcPr>
            <w:tcW w:w="1121" w:type="dxa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白蘿蔔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木耳絲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大骨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6.1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837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</w:tbl>
    <w:p w:rsidR="005F0278" w:rsidRPr="00AE6079" w:rsidRDefault="005F0278" w:rsidP="002E326F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  <w:r>
        <w:rPr>
          <w:rFonts w:ascii="標楷體" w:eastAsia="標楷體" w:hAnsi="標楷體"/>
          <w:color w:val="FF0000"/>
        </w:rPr>
        <w:t xml:space="preserve"> </w:t>
      </w: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U2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A2</w:t>
      </w:r>
      <w:r w:rsidRPr="00AE6079">
        <w:rPr>
          <w:rFonts w:ascii="Times New Roman" w:eastAsia="標楷體" w:hAnsi="Times New Roman" w:hint="eastAsia"/>
          <w:color w:val="FF0000"/>
        </w:rPr>
        <w:t>的主菜對調。</w:t>
      </w:r>
    </w:p>
    <w:p w:rsidR="005F0278" w:rsidRDefault="005F0278" w:rsidP="00CC67BE">
      <w:pPr>
        <w:snapToGrid w:val="0"/>
        <w:spacing w:line="240" w:lineRule="exact"/>
        <w:ind w:firstLineChars="354" w:firstLine="3168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2.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R4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A4</w:t>
      </w:r>
      <w:r>
        <w:rPr>
          <w:rFonts w:ascii="Times New Roman" w:eastAsia="標楷體" w:hAnsi="Times New Roman" w:hint="eastAsia"/>
          <w:color w:val="FF0000"/>
        </w:rPr>
        <w:t>的湯品重複，故將</w:t>
      </w:r>
      <w:r>
        <w:rPr>
          <w:rFonts w:ascii="Times New Roman" w:eastAsia="標楷體" w:hAnsi="Times New Roman"/>
          <w:color w:val="FF0000"/>
        </w:rPr>
        <w:t>R4</w:t>
      </w:r>
      <w:r>
        <w:rPr>
          <w:rFonts w:ascii="Times New Roman" w:eastAsia="標楷體" w:hAnsi="Times New Roman" w:hint="eastAsia"/>
          <w:color w:val="FF0000"/>
        </w:rPr>
        <w:t>湯品調整為玉米濃湯。</w:t>
      </w:r>
    </w:p>
    <w:p w:rsidR="005F0278" w:rsidRDefault="005F0278" w:rsidP="00CC67BE">
      <w:pPr>
        <w:snapToGrid w:val="0"/>
        <w:spacing w:line="240" w:lineRule="exact"/>
        <w:ind w:firstLineChars="354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>
        <w:rPr>
          <w:rFonts w:ascii="Times New Roman" w:eastAsia="標楷體" w:hAnsi="Times New Roman" w:hint="eastAsia"/>
          <w:color w:val="FF0000"/>
        </w:rPr>
        <w:t>因燒肉重複率高，故將</w:t>
      </w:r>
      <w:r>
        <w:rPr>
          <w:rFonts w:ascii="Times New Roman" w:eastAsia="標楷體" w:hAnsi="Times New Roman"/>
          <w:color w:val="FF0000"/>
        </w:rPr>
        <w:t>R4</w:t>
      </w:r>
      <w:r>
        <w:rPr>
          <w:rFonts w:ascii="Times New Roman" w:eastAsia="標楷體" w:hAnsi="Times New Roman" w:hint="eastAsia"/>
          <w:color w:val="FF0000"/>
        </w:rPr>
        <w:t>主菜調整為洋芋蒸排。</w:t>
      </w:r>
    </w:p>
    <w:p w:rsidR="005F0278" w:rsidRDefault="005F0278" w:rsidP="00CC67BE">
      <w:pPr>
        <w:snapToGrid w:val="0"/>
        <w:spacing w:line="240" w:lineRule="exact"/>
        <w:ind w:firstLineChars="354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4.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R2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C2</w:t>
      </w:r>
      <w:r>
        <w:rPr>
          <w:rFonts w:ascii="Times New Roman" w:eastAsia="標楷體" w:hAnsi="Times New Roman" w:hint="eastAsia"/>
          <w:color w:val="FF0000"/>
        </w:rPr>
        <w:t>的湯品重複，故將</w:t>
      </w:r>
      <w:r>
        <w:rPr>
          <w:rFonts w:ascii="Times New Roman" w:eastAsia="標楷體" w:hAnsi="Times New Roman"/>
          <w:color w:val="FF0000"/>
        </w:rPr>
        <w:t>R2</w:t>
      </w:r>
      <w:r>
        <w:rPr>
          <w:rFonts w:ascii="Times New Roman" w:eastAsia="標楷體" w:hAnsi="Times New Roman" w:hint="eastAsia"/>
          <w:color w:val="FF0000"/>
        </w:rPr>
        <w:t>湯品調整為小魚海裙湯。</w:t>
      </w:r>
    </w:p>
    <w:p w:rsidR="005F0278" w:rsidRDefault="005F0278" w:rsidP="00CC67BE">
      <w:pPr>
        <w:snapToGrid w:val="0"/>
        <w:spacing w:line="240" w:lineRule="exact"/>
        <w:ind w:firstLineChars="354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5.</w:t>
      </w:r>
      <w:r>
        <w:rPr>
          <w:rFonts w:ascii="Times New Roman" w:eastAsia="標楷體" w:hAnsi="Times New Roman" w:hint="eastAsia"/>
          <w:color w:val="FF0000"/>
        </w:rPr>
        <w:t>因素食無法使用粉皮，故將</w:t>
      </w:r>
      <w:r>
        <w:rPr>
          <w:rFonts w:ascii="Times New Roman" w:eastAsia="標楷體" w:hAnsi="Times New Roman"/>
          <w:color w:val="FF0000"/>
        </w:rPr>
        <w:t>B2</w:t>
      </w:r>
      <w:r>
        <w:rPr>
          <w:rFonts w:ascii="Times New Roman" w:eastAsia="標楷體" w:hAnsi="Times New Roman" w:hint="eastAsia"/>
          <w:color w:val="FF0000"/>
        </w:rPr>
        <w:t>副菜一的粉皮調整為粗米粉。</w:t>
      </w:r>
    </w:p>
    <w:p w:rsidR="005F0278" w:rsidRPr="00A81DAE" w:rsidRDefault="005F0278" w:rsidP="00CC67BE">
      <w:pPr>
        <w:snapToGrid w:val="0"/>
        <w:spacing w:line="240" w:lineRule="exact"/>
        <w:ind w:firstLineChars="354" w:firstLine="31680"/>
        <w:rPr>
          <w:sz w:val="16"/>
          <w:szCs w:val="16"/>
        </w:rPr>
      </w:pPr>
      <w:r>
        <w:rPr>
          <w:rFonts w:ascii="Times New Roman" w:eastAsia="標楷體" w:hAnsi="Times New Roman"/>
          <w:color w:val="FF0000"/>
        </w:rPr>
        <w:t>6.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6/30</w:t>
      </w:r>
      <w:r>
        <w:rPr>
          <w:rFonts w:ascii="Times New Roman" w:eastAsia="標楷體" w:hAnsi="Times New Roman" w:hint="eastAsia"/>
          <w:color w:val="FF0000"/>
        </w:rPr>
        <w:t>人數不易掌握，故將</w:t>
      </w:r>
      <w:r>
        <w:rPr>
          <w:rFonts w:ascii="Times New Roman" w:eastAsia="標楷體" w:hAnsi="Times New Roman"/>
          <w:color w:val="FF0000"/>
        </w:rPr>
        <w:t>D2</w:t>
      </w:r>
      <w:r>
        <w:rPr>
          <w:rFonts w:ascii="Times New Roman" w:eastAsia="標楷體" w:hAnsi="Times New Roman" w:hint="eastAsia"/>
          <w:color w:val="FF0000"/>
        </w:rPr>
        <w:t>主菜調整為茄汁燒雞。</w:t>
      </w:r>
    </w:p>
    <w:p w:rsidR="005F0278" w:rsidRPr="00A81DAE" w:rsidRDefault="005F0278" w:rsidP="00A81DAE">
      <w:pPr>
        <w:snapToGrid w:val="0"/>
        <w:spacing w:line="100" w:lineRule="exact"/>
        <w:rPr>
          <w:sz w:val="16"/>
          <w:szCs w:val="16"/>
        </w:rPr>
        <w:sectPr w:rsidR="005F0278" w:rsidRPr="00A81DAE" w:rsidSect="00A81DAE">
          <w:pgSz w:w="16838" w:h="11906" w:orient="landscape"/>
          <w:pgMar w:top="567" w:right="284" w:bottom="397" w:left="567" w:header="851" w:footer="992" w:gutter="0"/>
          <w:cols w:space="425"/>
          <w:docGrid w:type="lines" w:linePitch="360"/>
        </w:sectPr>
      </w:pP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eastAsia="標楷體"/>
        </w:rPr>
      </w:pPr>
      <w:r w:rsidRPr="00E928BD">
        <w:rPr>
          <w:rFonts w:eastAsia="標楷體"/>
          <w:b/>
          <w:color w:val="FF0000"/>
        </w:rPr>
        <w:t>R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 w:hint="eastAsia"/>
          <w:bCs/>
        </w:rPr>
        <w:t>其中生雞丁為包含</w:t>
      </w:r>
      <w:r w:rsidRPr="00E928BD">
        <w:rPr>
          <w:rFonts w:ascii="標楷體" w:eastAsia="標楷體" w:hAnsi="標楷體"/>
          <w:bCs/>
        </w:rPr>
        <w:t>16.7%</w:t>
      </w:r>
      <w:r w:rsidRPr="00E928BD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F0278" w:rsidRPr="00CD68E3" w:rsidTr="00D37976">
        <w:trPr>
          <w:trHeight w:val="344"/>
        </w:trPr>
        <w:tc>
          <w:tcPr>
            <w:tcW w:w="708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R5</w:t>
            </w:r>
          </w:p>
        </w:tc>
      </w:tr>
      <w:tr w:rsidR="005F0278" w:rsidRPr="00CD68E3" w:rsidTr="00D37976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</w:rPr>
                <w:t>0.4</w:t>
              </w:r>
              <w:r w:rsidRPr="00CD68E3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D37976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菜蔘蒸</w:t>
            </w:r>
            <w:r w:rsidRPr="00CD68E3">
              <w:rPr>
                <w:rFonts w:ascii="標楷體" w:eastAsia="標楷體" w:hAnsi="標楷體"/>
                <w:bCs/>
                <w:sz w:val="22"/>
              </w:rPr>
              <w:t>/</w:t>
            </w:r>
            <w:r w:rsidRPr="00CD68E3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4A1DA8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洋芋蒸排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美味雞翅</w:t>
            </w:r>
          </w:p>
        </w:tc>
      </w:tr>
      <w:tr w:rsidR="005F0278" w:rsidRPr="00CD68E3" w:rsidTr="00D37976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824" w:type="dxa"/>
            <w:shd w:val="clear" w:color="auto" w:fill="FFFFFF"/>
          </w:tcPr>
          <w:p w:rsidR="005F0278" w:rsidRPr="00D37976" w:rsidRDefault="005F0278" w:rsidP="00D37976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骨腿</w:t>
            </w: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100</w:t>
            </w: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支</w:t>
            </w:r>
          </w:p>
          <w:p w:rsidR="005F0278" w:rsidRPr="00D37976" w:rsidRDefault="005F0278" w:rsidP="00D37976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g"/>
              </w:smartTagPr>
              <w:r w:rsidRPr="00D37976">
                <w:rPr>
                  <w:rFonts w:ascii="標楷體" w:eastAsia="標楷體" w:hAnsi="標楷體" w:cs="新細明體"/>
                  <w:color w:val="FF0000"/>
                  <w:sz w:val="22"/>
                </w:rPr>
                <w:t>150g</w:t>
              </w:r>
            </w:smartTag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/</w:t>
            </w: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支</w:t>
            </w: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)</w:t>
            </w:r>
          </w:p>
          <w:p w:rsidR="005F0278" w:rsidRPr="00D37976" w:rsidRDefault="005F0278" w:rsidP="00D37976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薑</w:t>
            </w: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10</w:t>
            </w: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 w:rsidRPr="004A1DA8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4A1DA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4A1DA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1DA8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A1DA8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4A1DA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4A1DA8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生雞翅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5F0278" w:rsidRPr="00CD68E3" w:rsidTr="00D3797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F05DA5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家常豆腐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F05DA5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 w:rsidRPr="00F05DA5">
                <w:rPr>
                  <w:rFonts w:ascii="標楷體" w:eastAsia="標楷體" w:hAnsi="標楷體" w:cs="新細明體"/>
                  <w:sz w:val="22"/>
                  <w:highlight w:val="yellow"/>
                </w:rPr>
                <w:t>5.6</w:t>
              </w:r>
              <w:r w:rsidRPr="00F05DA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F05DA5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05DA5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05DA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F05DA5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乾香菇</w:t>
            </w:r>
            <w:r w:rsidRPr="00F05DA5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5F0278" w:rsidRPr="00F05DA5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05DA5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F05DA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5F0278" w:rsidRPr="00CD68E3" w:rsidTr="00D37976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F05DA5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醬淋豆包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F05DA5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地瓜燉菜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風味饅頭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4A1DA8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香滷筍干</w:t>
            </w:r>
          </w:p>
        </w:tc>
      </w:tr>
      <w:tr w:rsidR="005F0278" w:rsidRPr="00CD68E3" w:rsidTr="00D37976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F05DA5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生豆包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F05DA5">
                <w:rPr>
                  <w:rFonts w:ascii="標楷體" w:eastAsia="標楷體" w:hAnsi="標楷體" w:cs="新細明體"/>
                  <w:sz w:val="22"/>
                  <w:highlight w:val="yellow"/>
                </w:rPr>
                <w:t>4.2</w:t>
              </w:r>
              <w:r w:rsidRPr="00F05DA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F05DA5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青椒</w:t>
            </w:r>
            <w:r w:rsidRPr="00F05DA5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5F0278" w:rsidRPr="00F05DA5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05DA5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05DA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F05DA5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蠔油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5F0278" w:rsidRPr="00CD68E3" w:rsidRDefault="005F0278" w:rsidP="00D379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CD68E3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5F0278" w:rsidRPr="00CD68E3" w:rsidRDefault="005F0278" w:rsidP="00D379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  <w:sz w:val="22"/>
                </w:rPr>
                <w:t>2</w:t>
              </w:r>
              <w:r w:rsidRPr="00CD68E3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  <w:sz w:val="22"/>
                </w:rPr>
                <w:t>2</w:t>
              </w:r>
              <w:r w:rsidRPr="00CD68E3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饅頭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5F0278" w:rsidRPr="004A1DA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1DA8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4A1DA8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4A1DA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1DA8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4A1DA8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F0278" w:rsidRPr="00CD68E3" w:rsidTr="00D37976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 w:val="22"/>
              </w:rPr>
              <w:t>小魚</w:t>
            </w:r>
            <w:r w:rsidRPr="00CD68E3">
              <w:rPr>
                <w:rFonts w:ascii="標楷體" w:eastAsia="標楷體" w:hAnsi="標楷體" w:hint="eastAsia"/>
                <w:bCs/>
                <w:sz w:val="22"/>
              </w:rPr>
              <w:t>海裙湯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紅豆西米露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 w:val="22"/>
              </w:rPr>
              <w:t>玉米</w:t>
            </w:r>
            <w:r w:rsidRPr="00CD68E3">
              <w:rPr>
                <w:rFonts w:ascii="標楷體" w:eastAsia="標楷體" w:hAnsi="標楷體" w:hint="eastAsia"/>
                <w:bCs/>
                <w:sz w:val="22"/>
              </w:rPr>
              <w:t>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</w:tr>
      <w:tr w:rsidR="005F0278" w:rsidRPr="00CD68E3" w:rsidTr="00D37976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05DA5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05DA5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</w:tr>
    </w:tbl>
    <w:p w:rsidR="005F0278" w:rsidRPr="00E928BD" w:rsidRDefault="005F0278" w:rsidP="00D37976">
      <w:pPr>
        <w:rPr>
          <w:rFonts w:ascii="標楷體" w:eastAsia="標楷體" w:hAnsi="標楷體"/>
        </w:rPr>
      </w:pPr>
    </w:p>
    <w:p w:rsidR="005F0278" w:rsidRDefault="005F0278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eastAsia="標楷體"/>
        </w:rPr>
      </w:pPr>
      <w:r w:rsidRPr="00E928BD">
        <w:rPr>
          <w:rFonts w:eastAsia="標楷體"/>
          <w:b/>
          <w:color w:val="FF0000"/>
        </w:rPr>
        <w:t>A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 w:hint="eastAsia"/>
          <w:bCs/>
        </w:rPr>
        <w:t>其中生雞丁為包含</w:t>
      </w:r>
      <w:r w:rsidRPr="00E928BD">
        <w:rPr>
          <w:rFonts w:ascii="標楷體" w:eastAsia="標楷體" w:hAnsi="標楷體"/>
          <w:bCs/>
        </w:rPr>
        <w:t>16.7%</w:t>
      </w:r>
      <w:r w:rsidRPr="00E928BD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F0278" w:rsidRPr="00CD68E3" w:rsidTr="00D37976">
        <w:trPr>
          <w:trHeight w:val="344"/>
        </w:trPr>
        <w:tc>
          <w:tcPr>
            <w:tcW w:w="708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A5</w:t>
            </w:r>
          </w:p>
        </w:tc>
      </w:tr>
      <w:tr w:rsidR="005F0278" w:rsidRPr="00CD68E3" w:rsidTr="00D37976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</w:rPr>
                <w:t>0.4</w:t>
              </w:r>
              <w:r w:rsidRPr="00CD68E3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</w:t>
            </w:r>
            <w:r>
              <w:rPr>
                <w:rFonts w:ascii="標楷體" w:eastAsia="標楷體" w:hAnsi="標楷體" w:cs="新細明體" w:hint="eastAsia"/>
                <w:sz w:val="22"/>
              </w:rPr>
              <w:t>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FF069B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美味翅小腿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5F0278" w:rsidRPr="00CD68E3" w:rsidTr="00D37976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4F6456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5F0278" w:rsidRPr="00FF069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翅小腿</w:t>
            </w:r>
            <w:r w:rsidRPr="00FF069B">
              <w:rPr>
                <w:rFonts w:ascii="標楷體" w:eastAsia="標楷體" w:hAnsi="標楷體" w:cs="新細明體"/>
                <w:sz w:val="22"/>
                <w:highlight w:val="yellow"/>
              </w:rPr>
              <w:t>200</w:t>
            </w: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5F0278" w:rsidRPr="00CD68E3" w:rsidTr="00D3797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鐵板豆腐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菜脯炒蛋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鮮瓜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4F645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菜脯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4F645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5F0278" w:rsidRPr="00F8675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鮮瓜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F8675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5F0278" w:rsidRPr="00CD68E3" w:rsidTr="00D37976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玉菜肉絲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腐皮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白玉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塔香海根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醬拌干片</w:t>
            </w:r>
          </w:p>
        </w:tc>
      </w:tr>
      <w:tr w:rsidR="005F0278" w:rsidRPr="00CD68E3" w:rsidTr="00D37976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D37DC4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37DC4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D37D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D37DC4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D37DC4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37DC4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D37D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5F0278" w:rsidRPr="00A062C4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5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A062C4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</w:t>
              </w: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.3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F0278" w:rsidRPr="00CD68E3" w:rsidTr="00D37976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A062C4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蔬菜肉片湯</w:t>
            </w:r>
          </w:p>
        </w:tc>
      </w:tr>
      <w:tr w:rsidR="005F0278" w:rsidRPr="00CD68E3" w:rsidTr="00D37976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5F0278" w:rsidRPr="00A062C4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4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A062C4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6.4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877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758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835</w:t>
            </w:r>
          </w:p>
        </w:tc>
      </w:tr>
    </w:tbl>
    <w:p w:rsidR="005F0278" w:rsidRPr="00E928BD" w:rsidRDefault="005F0278" w:rsidP="00D37976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5F0278" w:rsidRPr="00E928BD" w:rsidRDefault="005F0278" w:rsidP="00D37976">
      <w:pPr>
        <w:widowControl/>
        <w:spacing w:line="360" w:lineRule="exact"/>
        <w:rPr>
          <w:rFonts w:ascii="標楷體" w:eastAsia="標楷體" w:hAnsi="標楷體"/>
        </w:rPr>
      </w:pP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eastAsia="標楷體"/>
        </w:rPr>
      </w:pPr>
      <w:r w:rsidRPr="00E928BD">
        <w:rPr>
          <w:rFonts w:ascii="標楷體" w:eastAsia="標楷體" w:hAnsi="標楷體"/>
        </w:rPr>
        <w:br w:type="page"/>
      </w:r>
      <w:r w:rsidRPr="00E928BD">
        <w:rPr>
          <w:rFonts w:eastAsia="標楷體"/>
          <w:b/>
          <w:color w:val="FF0000"/>
        </w:rPr>
        <w:t>B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 w:hint="eastAsia"/>
          <w:bCs/>
        </w:rPr>
        <w:t>其中生雞丁為包含</w:t>
      </w:r>
      <w:r w:rsidRPr="00E928BD">
        <w:rPr>
          <w:rFonts w:ascii="標楷體" w:eastAsia="標楷體" w:hAnsi="標楷體"/>
          <w:bCs/>
        </w:rPr>
        <w:t>16.7%</w:t>
      </w:r>
      <w:r w:rsidRPr="00E928BD">
        <w:rPr>
          <w:rFonts w:ascii="標楷體" w:eastAsia="標楷體" w:hAnsi="標楷體" w:hint="eastAsia"/>
          <w:bCs/>
        </w:rPr>
        <w:t>骨頭之採購量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51"/>
        <w:gridCol w:w="1701"/>
        <w:gridCol w:w="1843"/>
        <w:gridCol w:w="1842"/>
        <w:gridCol w:w="1843"/>
        <w:gridCol w:w="1843"/>
      </w:tblGrid>
      <w:tr w:rsidR="005F0278" w:rsidRPr="00CD68E3" w:rsidTr="00D37976">
        <w:trPr>
          <w:trHeight w:val="344"/>
        </w:trPr>
        <w:tc>
          <w:tcPr>
            <w:tcW w:w="851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B5</w:t>
            </w:r>
          </w:p>
        </w:tc>
      </w:tr>
      <w:tr w:rsidR="005F0278" w:rsidRPr="00CD68E3" w:rsidTr="00D37976">
        <w:trPr>
          <w:trHeight w:val="346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01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</w:rPr>
                <w:t>0.4</w:t>
              </w:r>
              <w:r w:rsidRPr="00CD68E3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2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567DF6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筍干燒肉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B1463C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黃金魚排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1272"/>
        </w:trPr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01" w:type="dxa"/>
            <w:shd w:val="clear" w:color="auto" w:fill="FFFFFF"/>
          </w:tcPr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2.7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2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43" w:type="dxa"/>
            <w:shd w:val="clear" w:color="auto" w:fill="FFEBFF"/>
          </w:tcPr>
          <w:p w:rsidR="005F0278" w:rsidRPr="00B146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魚排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片</w:t>
            </w: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28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567DF6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三絲粉皮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C74060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木須炒蛋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01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FFFF"/>
          </w:tcPr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粗米粉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1.6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42" w:type="dxa"/>
            <w:shd w:val="clear" w:color="auto" w:fill="E1FFE1"/>
          </w:tcPr>
          <w:p w:rsidR="005F0278" w:rsidRPr="00C74060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C74060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C74060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5F0278" w:rsidRPr="00C74060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0.1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21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567DF6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芹香豆芽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甘薯塊香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B1463C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包餡包子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448"/>
        </w:trPr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01" w:type="dxa"/>
            <w:shd w:val="clear" w:color="auto" w:fill="FFFFFF"/>
          </w:tcPr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FFFF"/>
          </w:tcPr>
          <w:p w:rsidR="005F0278" w:rsidRPr="00CD68E3" w:rsidRDefault="005F0278" w:rsidP="00D379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  <w:sz w:val="22"/>
                </w:rPr>
                <w:t>6.5</w:t>
              </w:r>
              <w:r w:rsidRPr="00CD68E3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CD68E3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EBFF"/>
          </w:tcPr>
          <w:p w:rsidR="005F0278" w:rsidRPr="00B146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包餡包子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個</w:t>
            </w: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662"/>
        </w:trPr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01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2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CD68E3" w:rsidRDefault="005F0278" w:rsidP="005F0278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紫米麥仁湯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944"/>
        </w:trPr>
        <w:tc>
          <w:tcPr>
            <w:tcW w:w="851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701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42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842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744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5F0278" w:rsidRPr="00E928BD" w:rsidRDefault="005F0278" w:rsidP="00D37976">
      <w:pPr>
        <w:rPr>
          <w:rFonts w:ascii="標楷體" w:eastAsia="標楷體" w:hAnsi="標楷體"/>
        </w:rPr>
      </w:pP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eastAsia="標楷體"/>
        </w:rPr>
      </w:pPr>
      <w:r w:rsidRPr="00E928BD">
        <w:rPr>
          <w:rFonts w:ascii="標楷體" w:eastAsia="標楷體" w:hAnsi="標楷體"/>
        </w:rPr>
        <w:br w:type="page"/>
      </w:r>
      <w:r w:rsidRPr="00E928BD">
        <w:rPr>
          <w:rFonts w:eastAsia="標楷體"/>
          <w:b/>
          <w:color w:val="FF0000"/>
        </w:rPr>
        <w:t>C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 w:hint="eastAsia"/>
          <w:bCs/>
        </w:rPr>
        <w:t>其中生雞丁為包含</w:t>
      </w:r>
      <w:r w:rsidRPr="00E928BD">
        <w:rPr>
          <w:rFonts w:ascii="標楷體" w:eastAsia="標楷體" w:hAnsi="標楷體"/>
          <w:bCs/>
        </w:rPr>
        <w:t>16.7%</w:t>
      </w:r>
      <w:r w:rsidRPr="00E928BD">
        <w:rPr>
          <w:rFonts w:ascii="標楷體" w:eastAsia="標楷體" w:hAnsi="標楷體" w:hint="eastAsia"/>
          <w:bCs/>
        </w:rPr>
        <w:t>骨頭之採購量</w:t>
      </w:r>
    </w:p>
    <w:tbl>
      <w:tblPr>
        <w:tblW w:w="1006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51"/>
        <w:gridCol w:w="1843"/>
        <w:gridCol w:w="1842"/>
        <w:gridCol w:w="1843"/>
        <w:gridCol w:w="1843"/>
        <w:gridCol w:w="1843"/>
      </w:tblGrid>
      <w:tr w:rsidR="005F0278" w:rsidRPr="00CD68E3" w:rsidTr="00D37976">
        <w:trPr>
          <w:trHeight w:val="344"/>
        </w:trPr>
        <w:tc>
          <w:tcPr>
            <w:tcW w:w="851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C5</w:t>
            </w:r>
          </w:p>
        </w:tc>
      </w:tr>
      <w:tr w:rsidR="005F0278" w:rsidRPr="00CD68E3" w:rsidTr="00D37976">
        <w:trPr>
          <w:trHeight w:val="346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540EB3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炒飯特餐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F0278" w:rsidRPr="00CD68E3" w:rsidTr="00D37976"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</w:rPr>
                <w:t>0.4</w:t>
              </w:r>
              <w:r w:rsidRPr="00CD68E3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EBFF"/>
          </w:tcPr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12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茶香棒腿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B1463C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芙蓉蒸</w:t>
            </w:r>
            <w:r w:rsidRPr="00CD68E3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1C3FB7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京醬燒雞</w:t>
            </w:r>
          </w:p>
        </w:tc>
      </w:tr>
      <w:tr w:rsidR="005F0278" w:rsidRPr="00CD68E3" w:rsidTr="00D37976">
        <w:trPr>
          <w:trHeight w:val="1272"/>
        </w:trPr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棒棒腿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43" w:type="dxa"/>
            <w:shd w:val="clear" w:color="auto" w:fill="E1FFE1"/>
          </w:tcPr>
          <w:p w:rsidR="005F0278" w:rsidRPr="00B1463C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CD68E3" w:rsidRDefault="005F0278" w:rsidP="00D37976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  <w:sz w:val="22"/>
                  <w:highlight w:val="yellow"/>
                </w:rPr>
                <w:t>0.3</w:t>
              </w:r>
              <w:r w:rsidRPr="00CD68E3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  <w:p w:rsidR="005F0278" w:rsidRPr="00CD68E3" w:rsidRDefault="005F0278" w:rsidP="00D37976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  <w:sz w:val="22"/>
                  <w:highlight w:val="yellow"/>
                </w:rPr>
                <w:t>0.2</w:t>
              </w:r>
              <w:r w:rsidRPr="00CD68E3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(65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  <w:r w:rsidRPr="00E928BD">
              <w:rPr>
                <w:rFonts w:ascii="標楷體" w:eastAsia="標楷體" w:hAnsi="標楷體" w:cs="新細明體"/>
                <w:sz w:val="22"/>
              </w:rPr>
              <w:t>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人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山藥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5F0278" w:rsidRPr="00CD68E3" w:rsidTr="00D37976">
        <w:trPr>
          <w:trHeight w:val="28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B1463C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酸菜豆包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鮮肉匯蔬</w:t>
            </w:r>
          </w:p>
        </w:tc>
      </w:tr>
      <w:tr w:rsidR="005F0278" w:rsidRPr="00CD68E3" w:rsidTr="00D37976"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毛豆仁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0.4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43" w:type="dxa"/>
            <w:shd w:val="clear" w:color="auto" w:fill="E1FFE1"/>
          </w:tcPr>
          <w:p w:rsidR="005F0278" w:rsidRPr="00B146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B146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4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B146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1822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A1822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3A1822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5F0278" w:rsidRPr="00CD68E3" w:rsidTr="00D37976">
        <w:trPr>
          <w:trHeight w:val="321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鮮菇玉菜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肉絲銀蘿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田園燉菜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肉片什滷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3A1822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脆拌雙絲</w:t>
            </w:r>
          </w:p>
        </w:tc>
      </w:tr>
      <w:tr w:rsidR="005F0278" w:rsidRPr="00CD68E3" w:rsidTr="00D37976">
        <w:trPr>
          <w:trHeight w:val="448"/>
        </w:trPr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1FFE1"/>
          </w:tcPr>
          <w:p w:rsidR="005F0278" w:rsidRPr="00CD68E3" w:rsidRDefault="005F0278" w:rsidP="00D37976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CD68E3">
              <w:rPr>
                <w:rFonts w:eastAsia="標楷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eastAsia="標楷體"/>
                  <w:sz w:val="22"/>
                </w:rPr>
                <w:t>2</w:t>
              </w:r>
              <w:r w:rsidRPr="00CD68E3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5F0278" w:rsidRPr="00CD68E3" w:rsidRDefault="005F0278" w:rsidP="00D37976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CD68E3">
              <w:rPr>
                <w:rFonts w:eastAsia="標楷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eastAsia="標楷體"/>
                  <w:sz w:val="22"/>
                </w:rPr>
                <w:t>2</w:t>
              </w:r>
              <w:r w:rsidRPr="00CD68E3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5F0278" w:rsidRPr="00CD68E3" w:rsidRDefault="005F0278" w:rsidP="00D37976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CD68E3">
              <w:rPr>
                <w:rFonts w:eastAsia="標楷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eastAsia="標楷體"/>
                  <w:sz w:val="22"/>
                </w:rPr>
                <w:t>0.6</w:t>
              </w:r>
              <w:r w:rsidRPr="00CD68E3">
                <w:rPr>
                  <w:rFonts w:eastAsia="標楷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EBFF"/>
          </w:tcPr>
          <w:p w:rsidR="005F0278" w:rsidRPr="00CD68E3" w:rsidRDefault="005F0278" w:rsidP="00D37976">
            <w:pPr>
              <w:snapToGrid w:val="0"/>
              <w:rPr>
                <w:rFonts w:eastAsia="標楷體"/>
                <w:sz w:val="22"/>
              </w:rPr>
            </w:pPr>
            <w:r w:rsidRPr="00CD68E3">
              <w:rPr>
                <w:rFonts w:eastAsia="標楷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eastAsia="標楷體"/>
                  <w:sz w:val="22"/>
                  <w:highlight w:val="yellow"/>
                </w:rPr>
                <w:t>1</w:t>
              </w:r>
              <w:r w:rsidRPr="00CD68E3">
                <w:rPr>
                  <w:rFonts w:eastAsia="標楷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CD68E3" w:rsidRDefault="005F0278" w:rsidP="00D37976">
            <w:pPr>
              <w:snapToGrid w:val="0"/>
              <w:rPr>
                <w:rFonts w:eastAsia="標楷體"/>
                <w:sz w:val="22"/>
              </w:rPr>
            </w:pPr>
            <w:r w:rsidRPr="00CD68E3">
              <w:rPr>
                <w:rFonts w:eastAsia="標楷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eastAsia="標楷體"/>
                  <w:sz w:val="22"/>
                </w:rPr>
                <w:t>5</w:t>
              </w:r>
              <w:r w:rsidRPr="00CD68E3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5F0278" w:rsidRPr="00CD68E3" w:rsidRDefault="005F0278" w:rsidP="00D37976">
            <w:pPr>
              <w:snapToGrid w:val="0"/>
              <w:rPr>
                <w:rFonts w:eastAsia="標楷體"/>
                <w:sz w:val="22"/>
              </w:rPr>
            </w:pPr>
            <w:r w:rsidRPr="00CD68E3">
              <w:rPr>
                <w:rFonts w:eastAsia="標楷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eastAsia="標楷體"/>
                  <w:sz w:val="22"/>
                </w:rPr>
                <w:t>0.5</w:t>
              </w:r>
              <w:r w:rsidRPr="00CD68E3">
                <w:rPr>
                  <w:rFonts w:eastAsia="標楷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FFFF"/>
          </w:tcPr>
          <w:p w:rsidR="005F0278" w:rsidRPr="003A1822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3A1822">
              <w:rPr>
                <w:rFonts w:ascii="標楷體" w:eastAsia="標楷體" w:hAnsi="標楷體" w:cs="新細明體" w:hint="eastAsia"/>
                <w:sz w:val="22"/>
                <w:highlight w:val="yellow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3A1822">
                <w:rPr>
                  <w:rFonts w:ascii="標楷體" w:eastAsia="標楷體" w:hAnsi="標楷體" w:cs="新細明體"/>
                  <w:sz w:val="22"/>
                  <w:highlight w:val="yellow"/>
                </w:rPr>
                <w:t>4</w:t>
              </w:r>
              <w:r w:rsidRPr="003A1822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3A1822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3A1822">
              <w:rPr>
                <w:rFonts w:ascii="標楷體" w:eastAsia="標楷體" w:hAnsi="標楷體" w:cs="新細明體" w:hint="eastAsia"/>
                <w:sz w:val="22"/>
                <w:highlight w:val="yellow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1822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3A1822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5F0278" w:rsidRPr="00CD68E3" w:rsidTr="00D37976">
        <w:trPr>
          <w:trHeight w:hRule="exact" w:val="37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F0278" w:rsidRPr="00CD68E3" w:rsidTr="00D37976">
        <w:trPr>
          <w:trHeight w:val="662"/>
        </w:trPr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540EB3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味噌湯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</w:tr>
      <w:tr w:rsidR="005F0278" w:rsidRPr="00CD68E3" w:rsidTr="00D37976">
        <w:trPr>
          <w:trHeight w:val="944"/>
        </w:trPr>
        <w:tc>
          <w:tcPr>
            <w:tcW w:w="851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EBFF"/>
          </w:tcPr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1822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A1822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3A1822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7.7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807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759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813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765</w:t>
            </w:r>
          </w:p>
        </w:tc>
      </w:tr>
    </w:tbl>
    <w:p w:rsidR="005F0278" w:rsidRPr="00E928BD" w:rsidRDefault="005F0278" w:rsidP="00D37976">
      <w:pPr>
        <w:rPr>
          <w:rFonts w:ascii="標楷體" w:eastAsia="標楷體" w:hAnsi="標楷體"/>
        </w:rPr>
      </w:pP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eastAsia="標楷體"/>
        </w:rPr>
      </w:pPr>
      <w:r w:rsidRPr="00E928BD">
        <w:rPr>
          <w:rFonts w:ascii="標楷體" w:eastAsia="標楷體" w:hAnsi="標楷體"/>
        </w:rPr>
        <w:br w:type="page"/>
      </w:r>
      <w:r w:rsidRPr="00E928BD">
        <w:rPr>
          <w:rFonts w:eastAsia="標楷體"/>
          <w:b/>
          <w:color w:val="FF0000"/>
        </w:rPr>
        <w:t>D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 w:hint="eastAsia"/>
          <w:bCs/>
        </w:rPr>
        <w:t>其中生雞丁為包含</w:t>
      </w:r>
      <w:r w:rsidRPr="00E928BD">
        <w:rPr>
          <w:rFonts w:ascii="標楷體" w:eastAsia="標楷體" w:hAnsi="標楷體"/>
          <w:bCs/>
        </w:rPr>
        <w:t>16.7%</w:t>
      </w:r>
      <w:r w:rsidRPr="00E928BD">
        <w:rPr>
          <w:rFonts w:ascii="標楷體" w:eastAsia="標楷體" w:hAnsi="標楷體" w:hint="eastAsia"/>
          <w:bCs/>
        </w:rPr>
        <w:t>骨頭之採購量</w:t>
      </w:r>
    </w:p>
    <w:tbl>
      <w:tblPr>
        <w:tblW w:w="1006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51"/>
        <w:gridCol w:w="1843"/>
        <w:gridCol w:w="1842"/>
        <w:gridCol w:w="1843"/>
        <w:gridCol w:w="1843"/>
        <w:gridCol w:w="1843"/>
      </w:tblGrid>
      <w:tr w:rsidR="005F0278" w:rsidRPr="00CD68E3" w:rsidTr="00D37976">
        <w:trPr>
          <w:trHeight w:val="344"/>
        </w:trPr>
        <w:tc>
          <w:tcPr>
            <w:tcW w:w="851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5F0278" w:rsidRPr="00CD68E3" w:rsidTr="00D37976">
        <w:trPr>
          <w:trHeight w:val="346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ascii="標楷體" w:eastAsia="標楷體" w:hAnsi="標楷體"/>
                  <w:bCs/>
                </w:rPr>
                <w:t>0.4</w:t>
              </w:r>
              <w:r w:rsidRPr="00CD68E3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3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B01B1B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瓜仔肉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8E6038" w:rsidRDefault="005F0278" w:rsidP="001C3FB7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 w:val="22"/>
              </w:rPr>
              <w:t>茄汁燒雞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AA3139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49717B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5F0278" w:rsidRPr="00CD68E3" w:rsidTr="00D37976">
        <w:trPr>
          <w:trHeight w:val="1272"/>
        </w:trPr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B01B1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B01B1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CD68E3" w:rsidRDefault="005F0278" w:rsidP="00D37976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10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克</w:t>
              </w:r>
            </w:smartTag>
          </w:p>
        </w:tc>
        <w:tc>
          <w:tcPr>
            <w:tcW w:w="1842" w:type="dxa"/>
            <w:shd w:val="clear" w:color="auto" w:fill="FFFFFF"/>
          </w:tcPr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E6038">
                <w:rPr>
                  <w:rFonts w:ascii="標楷體" w:eastAsia="標楷體" w:hAnsi="標楷體" w:cs="新細明體"/>
                  <w:color w:val="FF0000"/>
                  <w:sz w:val="22"/>
                </w:rPr>
                <w:t>9</w:t>
              </w:r>
              <w:r w:rsidRPr="008E6038">
                <w:rPr>
                  <w:rFonts w:ascii="標楷體" w:eastAsia="標楷體" w:hAnsi="標楷體" w:cs="新細明體" w:hint="eastAsia"/>
                  <w:color w:val="FF0000"/>
                  <w:sz w:val="22"/>
                </w:rPr>
                <w:t>公斤</w:t>
              </w:r>
            </w:smartTag>
          </w:p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E6038">
                <w:rPr>
                  <w:rFonts w:ascii="標楷體" w:eastAsia="標楷體" w:hAnsi="標楷體" w:cs="新細明體"/>
                  <w:color w:val="FF0000"/>
                  <w:sz w:val="22"/>
                </w:rPr>
                <w:t>2</w:t>
              </w:r>
              <w:r w:rsidRPr="008E6038">
                <w:rPr>
                  <w:rFonts w:ascii="標楷體" w:eastAsia="標楷體" w:hAnsi="標楷體" w:cs="新細明體" w:hint="eastAsia"/>
                  <w:color w:val="FF0000"/>
                  <w:sz w:val="22"/>
                </w:rPr>
                <w:t>公斤</w:t>
              </w:r>
            </w:smartTag>
          </w:p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E6038">
                <w:rPr>
                  <w:rFonts w:ascii="標楷體" w:eastAsia="標楷體" w:hAnsi="標楷體" w:cs="新細明體"/>
                  <w:color w:val="FF0000"/>
                  <w:sz w:val="22"/>
                </w:rPr>
                <w:t>0.5</w:t>
              </w:r>
              <w:r w:rsidRPr="008E6038">
                <w:rPr>
                  <w:rFonts w:ascii="標楷體" w:eastAsia="標楷體" w:hAnsi="標楷體" w:cs="新細明體" w:hint="eastAsia"/>
                  <w:color w:val="FF0000"/>
                  <w:sz w:val="22"/>
                </w:rPr>
                <w:t>公斤</w:t>
              </w:r>
            </w:smartTag>
          </w:p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  <w:highlight w:val="yellow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8E6038">
                <w:rPr>
                  <w:rFonts w:ascii="標楷體" w:eastAsia="標楷體" w:hAnsi="標楷體" w:cs="新細明體"/>
                  <w:color w:val="FF0000"/>
                  <w:sz w:val="22"/>
                  <w:highlight w:val="yellow"/>
                </w:rPr>
                <w:t>0.3</w:t>
              </w:r>
              <w:r w:rsidRPr="008E6038">
                <w:rPr>
                  <w:rFonts w:ascii="標楷體" w:eastAsia="標楷體" w:hAnsi="標楷體" w:cs="新細明體" w:hint="eastAsia"/>
                  <w:color w:val="FF0000"/>
                  <w:sz w:val="22"/>
                  <w:highlight w:val="yellow"/>
                </w:rPr>
                <w:t>公斤</w:t>
              </w:r>
            </w:smartTag>
          </w:p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蕃茄醬</w:t>
            </w:r>
          </w:p>
        </w:tc>
        <w:tc>
          <w:tcPr>
            <w:tcW w:w="1843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</w:tcPr>
          <w:p w:rsidR="005F0278" w:rsidRPr="00AA3139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49717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5F0278" w:rsidRPr="00CD68E3" w:rsidTr="00D37976">
        <w:trPr>
          <w:trHeight w:val="28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芹香粉絲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B01B1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43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21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B01B1B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時瓜肉片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448"/>
        </w:trPr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B01B1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B01B1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B01B1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662"/>
        </w:trPr>
        <w:tc>
          <w:tcPr>
            <w:tcW w:w="851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2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944"/>
        </w:trPr>
        <w:tc>
          <w:tcPr>
            <w:tcW w:w="851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42" w:type="dxa"/>
            <w:shd w:val="clear" w:color="auto" w:fill="FFFFFF"/>
          </w:tcPr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D68E3">
                <w:rPr>
                  <w:rFonts w:eastAsia="標楷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CD68E3">
              <w:rPr>
                <w:rFonts w:eastAsia="標楷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43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851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5F0278" w:rsidRPr="00E928BD" w:rsidRDefault="005F0278" w:rsidP="00D37976">
      <w:pPr>
        <w:rPr>
          <w:rFonts w:ascii="標楷體" w:eastAsia="標楷體" w:hAnsi="標楷體"/>
        </w:rPr>
      </w:pPr>
    </w:p>
    <w:p w:rsidR="005F0278" w:rsidRPr="00AC56DE" w:rsidRDefault="005F0278">
      <w:pPr>
        <w:widowControl/>
        <w:sectPr w:rsidR="005F0278" w:rsidRPr="00AC56DE" w:rsidSect="00EF6D49">
          <w:pgSz w:w="11906" w:h="16838"/>
          <w:pgMar w:top="567" w:right="567" w:bottom="284" w:left="567" w:header="851" w:footer="992" w:gutter="0"/>
          <w:cols w:space="425"/>
          <w:docGrid w:type="lines" w:linePitch="360"/>
        </w:sectPr>
      </w:pPr>
    </w:p>
    <w:p w:rsidR="005F0278" w:rsidRPr="00E63195" w:rsidRDefault="005F0278" w:rsidP="00557698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06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5F0278" w:rsidRPr="001C5499" w:rsidRDefault="005F0278" w:rsidP="00557698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424"/>
        <w:gridCol w:w="460"/>
        <w:gridCol w:w="1249"/>
        <w:gridCol w:w="1670"/>
        <w:gridCol w:w="1276"/>
        <w:gridCol w:w="1843"/>
        <w:gridCol w:w="1134"/>
        <w:gridCol w:w="1984"/>
        <w:gridCol w:w="425"/>
        <w:gridCol w:w="1134"/>
        <w:gridCol w:w="1560"/>
        <w:gridCol w:w="425"/>
        <w:gridCol w:w="425"/>
        <w:gridCol w:w="425"/>
        <w:gridCol w:w="426"/>
        <w:gridCol w:w="425"/>
        <w:gridCol w:w="425"/>
      </w:tblGrid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8E3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56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湯品</w:t>
            </w:r>
          </w:p>
          <w:p w:rsidR="005F0278" w:rsidRPr="00CD68E3" w:rsidRDefault="005F0278" w:rsidP="00CD68E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1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68E3">
              <w:rPr>
                <w:rFonts w:ascii="Times New Roman" w:hAnsi="Times New Roman"/>
                <w:sz w:val="20"/>
                <w:szCs w:val="20"/>
              </w:rPr>
              <w:t>R1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黑椒豬柳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豬柳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黑胡椒醬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金珠翠玉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玉米粒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青豆仁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CD68E3">
              <w:rPr>
                <w:rFonts w:ascii="標楷體" w:eastAsia="標楷體" w:hAnsi="標楷體" w:hint="eastAsia"/>
                <w:sz w:val="20"/>
                <w:szCs w:val="16"/>
              </w:rPr>
              <w:t>時瓜雞湯</w:t>
            </w:r>
          </w:p>
        </w:tc>
        <w:tc>
          <w:tcPr>
            <w:tcW w:w="156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生雞丁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時瓜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3.4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696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68E3">
              <w:rPr>
                <w:rFonts w:ascii="Times New Roman" w:hAnsi="Times New Roman"/>
                <w:sz w:val="20"/>
                <w:szCs w:val="20"/>
              </w:rPr>
              <w:t>R2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D68E3">
              <w:rPr>
                <w:rFonts w:ascii="標楷體" w:eastAsia="標楷體" w:hAnsi="標楷體" w:hint="eastAsia"/>
                <w:szCs w:val="16"/>
              </w:rPr>
              <w:t>螞蟻上樹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冬粉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絞肉木耳絲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韭菜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CD68E3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>小魚</w:t>
            </w:r>
            <w:r w:rsidRPr="00CD68E3">
              <w:rPr>
                <w:rFonts w:ascii="標楷體" w:eastAsia="標楷體" w:hAnsi="標楷體" w:hint="eastAsia"/>
                <w:sz w:val="20"/>
                <w:szCs w:val="16"/>
              </w:rPr>
              <w:t>海裙湯</w:t>
            </w:r>
          </w:p>
        </w:tc>
        <w:tc>
          <w:tcPr>
            <w:tcW w:w="1560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color w:val="FF0000"/>
                <w:sz w:val="16"/>
                <w:szCs w:val="16"/>
              </w:rPr>
              <w:t>小魚干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海帶芽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大骨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rFonts w:eastAsia="標楷體"/>
                <w:sz w:val="12"/>
                <w:szCs w:val="12"/>
              </w:rPr>
              <w:t>679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5F0278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R3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燕麥飯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燕麥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菜蔘</w:t>
            </w:r>
            <w:r w:rsidRPr="00CD68E3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蒸</w:t>
            </w:r>
            <w:r w:rsidRPr="00CD68E3">
              <w:rPr>
                <w:rFonts w:ascii="標楷體" w:eastAsia="標楷體" w:hAnsi="標楷體"/>
                <w:bCs/>
                <w:spacing w:val="-20"/>
                <w:kern w:val="0"/>
                <w:szCs w:val="20"/>
              </w:rPr>
              <w:t>/</w:t>
            </w:r>
            <w:r w:rsidRPr="00CD68E3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炒</w:t>
            </w: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蛋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家常豆腐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豆腐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乾香菇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紅豆西米露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糖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紅豆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西谷米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675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R4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炊粉油蔥酥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洋芋</w:t>
            </w:r>
            <w:r w:rsidRPr="00CD68E3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蒸排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排骨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肉燥肆寶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紅蘿蔔芹菜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玉米</w:t>
            </w: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濃湯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color w:val="FF0000"/>
                <w:sz w:val="16"/>
                <w:szCs w:val="16"/>
              </w:rPr>
              <w:t>玉米粒</w:t>
            </w:r>
            <w:r w:rsidRPr="00CD68E3">
              <w:rPr>
                <w:color w:val="FF0000"/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三色丁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4.2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2.8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661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R5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美味雞翅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生雞翅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毛豆干丁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豆干丁毛豆紅蘿蔔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番茄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2.2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654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A1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D68E3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地瓜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肉丁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蛋香刈薯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刈薯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針菇肉絲湯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spacing w:line="18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金針菇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肉絲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4.9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2.3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664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A2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三杯雞肉煮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鐵板豆腐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豆腐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筍片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青椒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spacing w:line="18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冬瓜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大骨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4.3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771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A3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紫米飯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紫米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沙茶干絲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干絲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芹菜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菜脯炒蛋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菜脯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仙草湯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仙草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糖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673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A4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炒飯特餐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絞肉三色豆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美味翅小腿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翅小腿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鮮瓜肉片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肉片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鮮瓜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南瓜濃湯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南瓜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5.2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2.5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698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A5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蘑菇肉絲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蘑菇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彩衣玉米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玉米粒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蔬菜肉片湯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spacing w:line="18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肉片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2.3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684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B1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筍干燒肉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筍干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麻婆豆腐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豆腐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三色豆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紫菜蛋花湯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蛋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乾紫菜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1.2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675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B2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咖哩雞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生雞丁馬鈴薯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三絲粉皮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粗米粉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蔬菜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木耳絲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青菜小魚湯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小魚干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薑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3.1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651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B3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小米飯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羅漢齋滷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腐皮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乾香菇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3333FF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zCs w:val="20"/>
              </w:rPr>
              <w:t>木須炒蛋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韭菜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木耳絲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紫米麥仁湯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color w:val="FF0000"/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紫米麥仁糖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687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B4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麵食特餐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熟麵條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黃金魚排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魚排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肉燥肆寶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芹菜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spacing w:line="18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筍絲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肉絲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木耳絲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650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color w:val="FF0000"/>
                <w:sz w:val="20"/>
                <w:szCs w:val="20"/>
              </w:rPr>
              <w:t>19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color w:val="FF0000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color w:val="FF0000"/>
                <w:kern w:val="0"/>
                <w:sz w:val="20"/>
                <w:szCs w:val="20"/>
              </w:rPr>
              <w:t>B5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FF0000"/>
                <w:kern w:val="0"/>
                <w:szCs w:val="20"/>
              </w:rPr>
            </w:pP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  <w:rPr>
                <w:color w:val="FF0000"/>
              </w:rPr>
            </w:pP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color w:val="FF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color w:val="FF0000"/>
                <w:sz w:val="12"/>
                <w:szCs w:val="12"/>
              </w:rPr>
            </w:pP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color w:val="FF0000"/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京都排骨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排骨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芹香小炒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sz w:val="16"/>
                <w:szCs w:val="16"/>
              </w:rPr>
              <w:t>豆干片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芹菜</w:t>
            </w:r>
            <w:r w:rsidRPr="00CD68E3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四神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肉丁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666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茶香棒腿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棒腿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西滷菜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木耳絲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毛豆仁</w:t>
            </w:r>
          </w:p>
        </w:tc>
        <w:tc>
          <w:tcPr>
            <w:tcW w:w="425" w:type="dxa"/>
          </w:tcPr>
          <w:p w:rsidR="005F0278" w:rsidRPr="00CD68E3" w:rsidRDefault="005F0278" w:rsidP="005F0278">
            <w:pPr>
              <w:snapToGrid w:val="0"/>
              <w:spacing w:line="160" w:lineRule="exact"/>
              <w:ind w:leftChars="-20" w:left="31680" w:rightChars="-20" w:right="31680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金茸海裙湯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海裙菜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金針菇大骨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2.2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2.3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662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C3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芙蓉蒸</w:t>
            </w:r>
            <w:r w:rsidRPr="00CD68E3">
              <w:rPr>
                <w:rFonts w:ascii="標楷體" w:eastAsia="標楷體" w:hAnsi="標楷體"/>
                <w:bCs/>
                <w:spacing w:val="-20"/>
                <w:kern w:val="0"/>
                <w:szCs w:val="20"/>
              </w:rPr>
              <w:t>/</w:t>
            </w:r>
            <w:r w:rsidRPr="00CD68E3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炒</w:t>
            </w: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蛋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芹菜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酸菜豆包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酸菜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豆包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綠豆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糖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690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C4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5F0278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炒飯特餐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絞肉三色豆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柳葉魚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color w:val="3333FF"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柳葉魚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金玉肉末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firstLineChars="7" w:firstLine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蒜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豆腐味噌湯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豆腐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味噌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1.2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711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C5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晶米飯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京醬燒雞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山藥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鮮肉匯蔬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肉片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時蔬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美味瓜湯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spacing w:line="18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冬瓜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大骨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4.7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2.6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663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D1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CD68E3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瓜仔肉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碎瓜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乾香菇蒜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芹香粉絲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冬粉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木耳絲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芹菜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蔬菜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番茄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5.3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2.3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679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</w:p>
        </w:tc>
      </w:tr>
      <w:tr w:rsidR="005F0278" w:rsidRPr="00CD68E3" w:rsidTr="00CD68E3">
        <w:tc>
          <w:tcPr>
            <w:tcW w:w="416" w:type="dxa"/>
            <w:vAlign w:val="center"/>
          </w:tcPr>
          <w:p w:rsidR="005F0278" w:rsidRPr="00CD68E3" w:rsidRDefault="005F0278" w:rsidP="00CD68E3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42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68E3">
              <w:rPr>
                <w:rFonts w:ascii="Times New Roman" w:eastAsia="標楷體" w:hAnsi="Times New Roman"/>
                <w:kern w:val="0"/>
                <w:sz w:val="20"/>
                <w:szCs w:val="20"/>
              </w:rPr>
              <w:t>D2</w:t>
            </w:r>
          </w:p>
        </w:tc>
        <w:tc>
          <w:tcPr>
            <w:tcW w:w="1249" w:type="dxa"/>
            <w:vAlign w:val="center"/>
          </w:tcPr>
          <w:p w:rsidR="005F0278" w:rsidRPr="00CD68E3" w:rsidRDefault="005F0278" w:rsidP="00CD68E3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CD68E3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CD68E3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1670" w:type="dxa"/>
            <w:vAlign w:val="center"/>
          </w:tcPr>
          <w:p w:rsidR="005F0278" w:rsidRPr="00CD68E3" w:rsidRDefault="005F0278" w:rsidP="00CD68E3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茄汁燒雞</w:t>
            </w:r>
          </w:p>
        </w:tc>
        <w:tc>
          <w:tcPr>
            <w:tcW w:w="1843" w:type="dxa"/>
            <w:vAlign w:val="center"/>
          </w:tcPr>
          <w:p w:rsidR="005F0278" w:rsidRPr="00CD68E3" w:rsidRDefault="005F0278" w:rsidP="005F0278">
            <w:pPr>
              <w:snapToGrid w:val="0"/>
              <w:spacing w:line="180" w:lineRule="exact"/>
              <w:ind w:leftChars="-50" w:left="31680"/>
              <w:jc w:val="both"/>
              <w:rPr>
                <w:rFonts w:ascii="新細明體"/>
                <w:bCs/>
                <w:color w:val="FF0000"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CD68E3">
              <w:rPr>
                <w:rFonts w:ascii="新細明體" w:hAnsi="新細明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color w:val="FF0000"/>
                <w:kern w:val="0"/>
                <w:sz w:val="16"/>
                <w:szCs w:val="16"/>
              </w:rPr>
              <w:t>洋</w:t>
            </w:r>
            <w:r w:rsidRPr="00CD68E3">
              <w:rPr>
                <w:rFonts w:ascii="新細明體" w:hAnsi="新細明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color w:val="FF0000"/>
                <w:kern w:val="0"/>
                <w:sz w:val="16"/>
                <w:szCs w:val="16"/>
              </w:rPr>
              <w:t>蔥茄青椒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咖哩洋芋</w:t>
            </w:r>
          </w:p>
        </w:tc>
        <w:tc>
          <w:tcPr>
            <w:tcW w:w="1984" w:type="dxa"/>
            <w:vAlign w:val="center"/>
          </w:tcPr>
          <w:p w:rsidR="005F0278" w:rsidRPr="00CD68E3" w:rsidRDefault="005F0278" w:rsidP="00CD68E3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CD68E3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CD68E3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spacing w:line="160" w:lineRule="exact"/>
            </w:pPr>
            <w:r w:rsidRPr="00CD68E3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5F0278" w:rsidRPr="00CD68E3" w:rsidRDefault="005F0278" w:rsidP="005F0278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CD68E3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三絲湯</w:t>
            </w:r>
          </w:p>
        </w:tc>
        <w:tc>
          <w:tcPr>
            <w:tcW w:w="1560" w:type="dxa"/>
          </w:tcPr>
          <w:p w:rsidR="005F0278" w:rsidRPr="00CD68E3" w:rsidRDefault="005F0278" w:rsidP="00CD68E3">
            <w:pPr>
              <w:snapToGrid w:val="0"/>
              <w:spacing w:line="180" w:lineRule="exact"/>
              <w:rPr>
                <w:sz w:val="16"/>
                <w:szCs w:val="16"/>
              </w:rPr>
            </w:pPr>
            <w:r w:rsidRPr="00CD68E3">
              <w:rPr>
                <w:rFonts w:hint="eastAsia"/>
                <w:sz w:val="16"/>
                <w:szCs w:val="16"/>
              </w:rPr>
              <w:t>白蘿蔔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紅蘿蔔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木耳絲</w:t>
            </w:r>
            <w:r w:rsidRPr="00CD68E3">
              <w:rPr>
                <w:sz w:val="16"/>
                <w:szCs w:val="16"/>
              </w:rPr>
              <w:t xml:space="preserve"> </w:t>
            </w:r>
            <w:r w:rsidRPr="00CD68E3">
              <w:rPr>
                <w:rFonts w:hint="eastAsia"/>
                <w:sz w:val="16"/>
                <w:szCs w:val="16"/>
              </w:rPr>
              <w:t>大骨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5.1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1.5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5F0278" w:rsidRPr="00CD68E3" w:rsidRDefault="005F0278" w:rsidP="00CD68E3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CD68E3">
              <w:rPr>
                <w:sz w:val="12"/>
                <w:szCs w:val="12"/>
              </w:rPr>
              <w:t>680</w:t>
            </w:r>
          </w:p>
        </w:tc>
        <w:tc>
          <w:tcPr>
            <w:tcW w:w="425" w:type="dxa"/>
          </w:tcPr>
          <w:p w:rsidR="005F0278" w:rsidRPr="00CD68E3" w:rsidRDefault="005F0278" w:rsidP="00CD68E3">
            <w:pPr>
              <w:snapToGrid w:val="0"/>
              <w:rPr>
                <w:sz w:val="20"/>
                <w:szCs w:val="20"/>
              </w:rPr>
            </w:pPr>
            <w:r w:rsidRPr="00CD68E3">
              <w:rPr>
                <w:sz w:val="20"/>
                <w:szCs w:val="20"/>
              </w:rPr>
              <w:t>V</w:t>
            </w:r>
          </w:p>
        </w:tc>
      </w:tr>
    </w:tbl>
    <w:p w:rsidR="005F0278" w:rsidRPr="00AE6079" w:rsidRDefault="005F0278" w:rsidP="002E326F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  <w:r>
        <w:rPr>
          <w:rFonts w:ascii="標楷體" w:eastAsia="標楷體" w:hAnsi="標楷體"/>
          <w:color w:val="FF0000"/>
        </w:rPr>
        <w:t xml:space="preserve"> </w:t>
      </w: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U2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A2</w:t>
      </w:r>
      <w:r w:rsidRPr="00AE6079">
        <w:rPr>
          <w:rFonts w:ascii="Times New Roman" w:eastAsia="標楷體" w:hAnsi="Times New Roman" w:hint="eastAsia"/>
          <w:color w:val="FF0000"/>
        </w:rPr>
        <w:t>的主菜對調。</w:t>
      </w:r>
    </w:p>
    <w:p w:rsidR="005F0278" w:rsidRDefault="005F0278" w:rsidP="00CC67BE">
      <w:pPr>
        <w:snapToGrid w:val="0"/>
        <w:ind w:firstLineChars="354" w:firstLine="3168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2.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R4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A4</w:t>
      </w:r>
      <w:r>
        <w:rPr>
          <w:rFonts w:ascii="Times New Roman" w:eastAsia="標楷體" w:hAnsi="Times New Roman" w:hint="eastAsia"/>
          <w:color w:val="FF0000"/>
        </w:rPr>
        <w:t>的湯品重複，故將</w:t>
      </w:r>
      <w:r>
        <w:rPr>
          <w:rFonts w:ascii="Times New Roman" w:eastAsia="標楷體" w:hAnsi="Times New Roman"/>
          <w:color w:val="FF0000"/>
        </w:rPr>
        <w:t>R4</w:t>
      </w:r>
      <w:r>
        <w:rPr>
          <w:rFonts w:ascii="Times New Roman" w:eastAsia="標楷體" w:hAnsi="Times New Roman" w:hint="eastAsia"/>
          <w:color w:val="FF0000"/>
        </w:rPr>
        <w:t>湯品調整為玉米濃湯。</w:t>
      </w:r>
    </w:p>
    <w:p w:rsidR="005F0278" w:rsidRDefault="005F0278" w:rsidP="00CC67BE">
      <w:pPr>
        <w:snapToGrid w:val="0"/>
        <w:ind w:firstLineChars="354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>
        <w:rPr>
          <w:rFonts w:ascii="Times New Roman" w:eastAsia="標楷體" w:hAnsi="Times New Roman" w:hint="eastAsia"/>
          <w:color w:val="FF0000"/>
        </w:rPr>
        <w:t>因燒肉重複率高，故將</w:t>
      </w:r>
      <w:r>
        <w:rPr>
          <w:rFonts w:ascii="Times New Roman" w:eastAsia="標楷體" w:hAnsi="Times New Roman"/>
          <w:color w:val="FF0000"/>
        </w:rPr>
        <w:t>R4</w:t>
      </w:r>
      <w:r>
        <w:rPr>
          <w:rFonts w:ascii="Times New Roman" w:eastAsia="標楷體" w:hAnsi="Times New Roman" w:hint="eastAsia"/>
          <w:color w:val="FF0000"/>
        </w:rPr>
        <w:t>主菜調整為洋芋蒸排。</w:t>
      </w:r>
    </w:p>
    <w:p w:rsidR="005F0278" w:rsidRDefault="005F0278" w:rsidP="00CC67BE">
      <w:pPr>
        <w:snapToGrid w:val="0"/>
        <w:ind w:firstLineChars="354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4.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R2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C2</w:t>
      </w:r>
      <w:r>
        <w:rPr>
          <w:rFonts w:ascii="Times New Roman" w:eastAsia="標楷體" w:hAnsi="Times New Roman" w:hint="eastAsia"/>
          <w:color w:val="FF0000"/>
        </w:rPr>
        <w:t>的湯品重複，故將</w:t>
      </w:r>
      <w:r>
        <w:rPr>
          <w:rFonts w:ascii="Times New Roman" w:eastAsia="標楷體" w:hAnsi="Times New Roman"/>
          <w:color w:val="FF0000"/>
        </w:rPr>
        <w:t>R2</w:t>
      </w:r>
      <w:r>
        <w:rPr>
          <w:rFonts w:ascii="Times New Roman" w:eastAsia="標楷體" w:hAnsi="Times New Roman" w:hint="eastAsia"/>
          <w:color w:val="FF0000"/>
        </w:rPr>
        <w:t>湯品調整為小魚海裙湯。</w:t>
      </w:r>
    </w:p>
    <w:p w:rsidR="005F0278" w:rsidRDefault="005F0278" w:rsidP="00CC67BE">
      <w:pPr>
        <w:snapToGrid w:val="0"/>
        <w:ind w:firstLineChars="354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5.</w:t>
      </w:r>
      <w:r>
        <w:rPr>
          <w:rFonts w:ascii="Times New Roman" w:eastAsia="標楷體" w:hAnsi="Times New Roman" w:hint="eastAsia"/>
          <w:color w:val="FF0000"/>
        </w:rPr>
        <w:t>因素食無法使用粉皮，故將</w:t>
      </w:r>
      <w:r>
        <w:rPr>
          <w:rFonts w:ascii="Times New Roman" w:eastAsia="標楷體" w:hAnsi="Times New Roman"/>
          <w:color w:val="FF0000"/>
        </w:rPr>
        <w:t>B2</w:t>
      </w:r>
      <w:r>
        <w:rPr>
          <w:rFonts w:ascii="Times New Roman" w:eastAsia="標楷體" w:hAnsi="Times New Roman" w:hint="eastAsia"/>
          <w:color w:val="FF0000"/>
        </w:rPr>
        <w:t>副菜一的粉皮調整為粗米粉。</w:t>
      </w:r>
    </w:p>
    <w:p w:rsidR="005F0278" w:rsidRPr="00AE6079" w:rsidRDefault="005F0278" w:rsidP="00CC67BE">
      <w:pPr>
        <w:snapToGrid w:val="0"/>
        <w:ind w:firstLineChars="354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6.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6/30</w:t>
      </w:r>
      <w:r>
        <w:rPr>
          <w:rFonts w:ascii="Times New Roman" w:eastAsia="標楷體" w:hAnsi="Times New Roman" w:hint="eastAsia"/>
          <w:color w:val="FF0000"/>
        </w:rPr>
        <w:t>人數不易掌握，故將</w:t>
      </w:r>
      <w:r>
        <w:rPr>
          <w:rFonts w:ascii="Times New Roman" w:eastAsia="標楷體" w:hAnsi="Times New Roman"/>
          <w:color w:val="FF0000"/>
        </w:rPr>
        <w:t>D2</w:t>
      </w:r>
      <w:r>
        <w:rPr>
          <w:rFonts w:ascii="Times New Roman" w:eastAsia="標楷體" w:hAnsi="Times New Roman" w:hint="eastAsia"/>
          <w:color w:val="FF0000"/>
        </w:rPr>
        <w:t>主菜調整為茄汁燒雞。</w:t>
      </w:r>
    </w:p>
    <w:p w:rsidR="005F0278" w:rsidRPr="002E326F" w:rsidRDefault="005F0278">
      <w:pPr>
        <w:widowControl/>
        <w:sectPr w:rsidR="005F0278" w:rsidRPr="002E326F" w:rsidSect="00567787">
          <w:pgSz w:w="16838" w:h="11906" w:orient="landscape"/>
          <w:pgMar w:top="567" w:right="567" w:bottom="567" w:left="284" w:header="851" w:footer="992" w:gutter="0"/>
          <w:cols w:space="425"/>
          <w:docGrid w:type="lines" w:linePitch="360"/>
        </w:sectPr>
      </w:pP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/>
          <w:b/>
          <w:color w:val="FF0000"/>
        </w:rPr>
        <w:t>R</w:t>
      </w:r>
      <w:r w:rsidRPr="00E928BD">
        <w:rPr>
          <w:rFonts w:ascii="標楷體" w:eastAsia="標楷體" w:hAnsi="標楷體" w:hint="eastAsia"/>
          <w:b/>
          <w:color w:val="FF0000"/>
        </w:rPr>
        <w:t>組食材明細</w:t>
      </w:r>
      <w:r w:rsidRPr="00E928BD">
        <w:rPr>
          <w:rFonts w:ascii="標楷體" w:eastAsia="標楷體" w:hAnsi="標楷體" w:hint="eastAsia"/>
        </w:rPr>
        <w:t>（食材重量以</w:t>
      </w:r>
      <w:r w:rsidRPr="00E928BD">
        <w:rPr>
          <w:rFonts w:ascii="標楷體" w:eastAsia="標楷體" w:hAnsi="標楷體"/>
        </w:rPr>
        <w:t>100</w:t>
      </w:r>
      <w:r w:rsidRPr="00E928BD">
        <w:rPr>
          <w:rFonts w:ascii="標楷體" w:eastAsia="標楷體" w:hAnsi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 w:hint="eastAsia"/>
          <w:bCs/>
        </w:rPr>
        <w:t>其中生雞丁為包含</w:t>
      </w:r>
      <w:r w:rsidRPr="00E928BD">
        <w:rPr>
          <w:rFonts w:ascii="標楷體" w:eastAsia="標楷體" w:hAnsi="標楷體"/>
          <w:bCs/>
        </w:rPr>
        <w:t>16.7%</w:t>
      </w:r>
      <w:r w:rsidRPr="00E928BD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F0278" w:rsidRPr="00CD68E3" w:rsidTr="00D37976">
        <w:trPr>
          <w:trHeight w:val="344"/>
        </w:trPr>
        <w:tc>
          <w:tcPr>
            <w:tcW w:w="708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R5</w:t>
            </w:r>
          </w:p>
        </w:tc>
      </w:tr>
      <w:tr w:rsidR="005F0278" w:rsidRPr="00CD68E3" w:rsidTr="00D37976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/>
              </w:rPr>
              <w:t xml:space="preserve"> </w:t>
            </w: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r w:rsidRPr="00CD68E3">
              <w:rPr>
                <w:rFonts w:ascii="標楷體" w:eastAsia="標楷體" w:hAnsi="標楷體"/>
                <w:bCs/>
              </w:rPr>
              <w:t>0.4</w:t>
            </w:r>
            <w:r w:rsidRPr="00CD68E3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E928BD">
              <w:rPr>
                <w:rFonts w:ascii="標楷體" w:eastAsia="標楷體" w:hAnsi="標楷體" w:cs="新細明體"/>
                <w:sz w:val="22"/>
              </w:rPr>
              <w:t>12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D37976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菜蔘蒸</w:t>
            </w:r>
            <w:r w:rsidRPr="00CD68E3">
              <w:rPr>
                <w:rFonts w:ascii="標楷體" w:eastAsia="標楷體" w:hAnsi="標楷體"/>
                <w:bCs/>
                <w:sz w:val="22"/>
              </w:rPr>
              <w:t>/</w:t>
            </w:r>
            <w:r w:rsidRPr="00CD68E3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4A1DA8" w:rsidRDefault="005F0278" w:rsidP="00780E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洋芋蒸排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美味雞翅</w:t>
            </w:r>
          </w:p>
        </w:tc>
      </w:tr>
      <w:tr w:rsidR="005F0278" w:rsidRPr="00CD68E3" w:rsidTr="00D37976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824" w:type="dxa"/>
            <w:shd w:val="clear" w:color="auto" w:fill="FFFFFF"/>
          </w:tcPr>
          <w:p w:rsidR="005F0278" w:rsidRPr="00D37976" w:rsidRDefault="005F0278" w:rsidP="00D37976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骨腿</w:t>
            </w: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100</w:t>
            </w: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支</w:t>
            </w:r>
          </w:p>
          <w:p w:rsidR="005F0278" w:rsidRPr="00D37976" w:rsidRDefault="005F0278" w:rsidP="00D37976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(150g/</w:t>
            </w: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支</w:t>
            </w: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)</w:t>
            </w:r>
          </w:p>
          <w:p w:rsidR="005F0278" w:rsidRPr="00D37976" w:rsidRDefault="005F0278" w:rsidP="00D37976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薑</w:t>
            </w: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10</w:t>
            </w: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Default="005F0278" w:rsidP="00780E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4A1DA8" w:rsidRDefault="005F0278" w:rsidP="00780E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排骨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4A1DA8" w:rsidRDefault="005F0278" w:rsidP="00780E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馬鈴薯</w:t>
            </w:r>
            <w:r w:rsidRPr="004A1DA8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4A1DA8" w:rsidRDefault="005F0278" w:rsidP="00780E11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4A1DA8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4A1DA8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生雞翅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5F0278" w:rsidRPr="00CD68E3" w:rsidTr="00D3797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F05DA5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家常豆腐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F05DA5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r w:rsidRPr="00F05DA5">
              <w:rPr>
                <w:rFonts w:ascii="標楷體" w:eastAsia="標楷體" w:hAnsi="標楷體" w:cs="新細明體"/>
                <w:sz w:val="22"/>
                <w:highlight w:val="yellow"/>
              </w:rPr>
              <w:t>5.6</w:t>
            </w: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F05DA5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F05DA5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F05DA5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乾香菇</w:t>
            </w:r>
            <w:r w:rsidRPr="00F05DA5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5F0278" w:rsidRPr="00F05DA5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r w:rsidRPr="00F05DA5"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E928BD">
              <w:rPr>
                <w:rFonts w:ascii="標楷體" w:eastAsia="標楷體" w:hAnsi="標楷體" w:cs="新細明體"/>
                <w:sz w:val="22"/>
              </w:rPr>
              <w:t>0.1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F0278" w:rsidRPr="00CD68E3" w:rsidTr="00D37976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 w:val="22"/>
              </w:rPr>
              <w:t>小魚</w:t>
            </w:r>
            <w:r w:rsidRPr="00CD68E3">
              <w:rPr>
                <w:rFonts w:ascii="標楷體" w:eastAsia="標楷體" w:hAnsi="標楷體" w:hint="eastAsia"/>
                <w:bCs/>
                <w:sz w:val="22"/>
              </w:rPr>
              <w:t>海裙湯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紅豆西谷露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 w:val="22"/>
              </w:rPr>
              <w:t>玉米</w:t>
            </w:r>
            <w:r w:rsidRPr="00CD68E3">
              <w:rPr>
                <w:rFonts w:ascii="標楷體" w:eastAsia="標楷體" w:hAnsi="標楷體" w:hint="eastAsia"/>
                <w:bCs/>
                <w:sz w:val="22"/>
              </w:rPr>
              <w:t>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</w:tr>
      <w:tr w:rsidR="005F0278" w:rsidRPr="00CD68E3" w:rsidTr="00D37976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F05DA5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F05DA5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西谷米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4A7398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654</w:t>
            </w:r>
          </w:p>
        </w:tc>
      </w:tr>
    </w:tbl>
    <w:p w:rsidR="005F0278" w:rsidRDefault="005F0278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eastAsia="標楷體"/>
        </w:rPr>
      </w:pPr>
      <w:r w:rsidRPr="00E928BD">
        <w:rPr>
          <w:rFonts w:eastAsia="標楷體"/>
          <w:b/>
          <w:color w:val="FF0000"/>
        </w:rPr>
        <w:t>A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eastAsia="標楷體"/>
        </w:rPr>
      </w:pPr>
      <w:r w:rsidRPr="00E928BD">
        <w:rPr>
          <w:rFonts w:eastAsia="標楷體" w:hint="eastAsia"/>
          <w:bCs/>
        </w:rPr>
        <w:t>其中生雞丁為包含</w:t>
      </w:r>
      <w:r w:rsidRPr="00E928BD">
        <w:rPr>
          <w:rFonts w:eastAsia="標楷體"/>
          <w:bCs/>
        </w:rPr>
        <w:t>16.7%</w:t>
      </w:r>
      <w:r w:rsidRPr="00E928BD">
        <w:rPr>
          <w:rFonts w:eastAsia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F0278" w:rsidRPr="00CD68E3" w:rsidTr="00D37976">
        <w:trPr>
          <w:trHeight w:val="344"/>
        </w:trPr>
        <w:tc>
          <w:tcPr>
            <w:tcW w:w="708" w:type="dxa"/>
            <w:shd w:val="clear" w:color="auto" w:fill="FFFFFF"/>
          </w:tcPr>
          <w:p w:rsidR="005F0278" w:rsidRPr="00CD68E3" w:rsidRDefault="005F0278" w:rsidP="00D37976">
            <w:pPr>
              <w:snapToGrid w:val="0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CD68E3" w:rsidRDefault="005F0278" w:rsidP="00D37976">
            <w:pPr>
              <w:snapToGrid w:val="0"/>
              <w:jc w:val="center"/>
              <w:rPr>
                <w:rFonts w:eastAsia="標楷體"/>
              </w:rPr>
            </w:pPr>
            <w:r w:rsidRPr="00CD68E3">
              <w:rPr>
                <w:rFonts w:eastAsia="標楷體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CD68E3" w:rsidRDefault="005F0278" w:rsidP="00D37976">
            <w:pPr>
              <w:snapToGrid w:val="0"/>
              <w:jc w:val="center"/>
              <w:rPr>
                <w:rFonts w:eastAsia="標楷體"/>
              </w:rPr>
            </w:pPr>
            <w:r w:rsidRPr="00CD68E3">
              <w:rPr>
                <w:rFonts w:eastAsia="標楷體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CD68E3" w:rsidRDefault="005F0278" w:rsidP="00D37976">
            <w:pPr>
              <w:snapToGrid w:val="0"/>
              <w:jc w:val="center"/>
              <w:rPr>
                <w:rFonts w:eastAsia="標楷體"/>
              </w:rPr>
            </w:pPr>
            <w:r w:rsidRPr="00CD68E3">
              <w:rPr>
                <w:rFonts w:eastAsia="標楷體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CD68E3" w:rsidRDefault="005F0278" w:rsidP="00D37976">
            <w:pPr>
              <w:snapToGrid w:val="0"/>
              <w:jc w:val="center"/>
              <w:rPr>
                <w:rFonts w:eastAsia="標楷體"/>
              </w:rPr>
            </w:pPr>
            <w:r w:rsidRPr="00CD68E3">
              <w:rPr>
                <w:rFonts w:eastAsia="標楷體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CD68E3" w:rsidRDefault="005F0278" w:rsidP="00D37976">
            <w:pPr>
              <w:snapToGrid w:val="0"/>
              <w:jc w:val="center"/>
              <w:rPr>
                <w:rFonts w:eastAsia="標楷體"/>
              </w:rPr>
            </w:pPr>
            <w:r w:rsidRPr="00CD68E3">
              <w:rPr>
                <w:rFonts w:eastAsia="標楷體"/>
              </w:rPr>
              <w:t>A5</w:t>
            </w:r>
          </w:p>
        </w:tc>
      </w:tr>
      <w:tr w:rsidR="005F0278" w:rsidRPr="00CD68E3" w:rsidTr="00D37976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r w:rsidRPr="00CD68E3">
              <w:rPr>
                <w:rFonts w:ascii="標楷體" w:eastAsia="標楷體" w:hAnsi="標楷體"/>
                <w:bCs/>
              </w:rPr>
              <w:t>0.4</w:t>
            </w:r>
            <w:r w:rsidRPr="00CD68E3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D37976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 w:val="22"/>
              </w:rPr>
              <w:t>三杯雞肉煮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FF069B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美味翅小腿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5F0278" w:rsidRPr="00CD68E3" w:rsidTr="00D37976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D37976" w:rsidRDefault="005F0278" w:rsidP="00D37976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雞丁</w:t>
            </w: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9</w:t>
            </w: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公斤</w:t>
            </w:r>
          </w:p>
          <w:p w:rsidR="005F0278" w:rsidRPr="00D37976" w:rsidRDefault="005F0278" w:rsidP="00D37976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九層塔</w:t>
            </w:r>
            <w:r w:rsidRPr="00D37976">
              <w:rPr>
                <w:rFonts w:ascii="標楷體" w:eastAsia="標楷體" w:hAnsi="標楷體" w:cs="新細明體"/>
                <w:color w:val="FF0000"/>
                <w:sz w:val="22"/>
              </w:rPr>
              <w:t>10</w:t>
            </w:r>
            <w:r w:rsidRPr="00D37976">
              <w:rPr>
                <w:rFonts w:ascii="標楷體" w:eastAsia="標楷體" w:hAnsi="標楷體" w:cs="新細明體" w:hint="eastAsia"/>
                <w:color w:val="FF0000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干絲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4F6456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FF069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翅小腿</w:t>
            </w:r>
            <w:r w:rsidRPr="00FF069B">
              <w:rPr>
                <w:rFonts w:ascii="標楷體" w:eastAsia="標楷體" w:hAnsi="標楷體" w:cs="新細明體"/>
                <w:sz w:val="22"/>
                <w:highlight w:val="yellow"/>
              </w:rPr>
              <w:t>200</w:t>
            </w: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蘑菇</w:t>
            </w:r>
            <w:r w:rsidRPr="00E928BD">
              <w:rPr>
                <w:rFonts w:ascii="標楷體" w:eastAsia="標楷體" w:hAnsi="標楷體" w:cs="新細明體"/>
                <w:sz w:val="22"/>
              </w:rPr>
              <w:t>0.3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F0278" w:rsidRPr="00CD68E3" w:rsidTr="00D3797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鐵板豆腐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菜脯炒蛋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鮮瓜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r w:rsidRPr="00E928BD">
              <w:rPr>
                <w:rFonts w:ascii="標楷體" w:eastAsia="標楷體" w:hAnsi="標楷體" w:cs="新細明體"/>
                <w:sz w:val="22"/>
              </w:rPr>
              <w:t>4.2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E928BD">
              <w:rPr>
                <w:rFonts w:ascii="標楷體" w:eastAsia="標楷體" w:hAnsi="標楷體" w:cs="新細明體"/>
                <w:sz w:val="22"/>
              </w:rPr>
              <w:t>0.1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4F645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菜脯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4F645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F8675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鮮瓜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F8675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F0278" w:rsidRPr="00CD68E3" w:rsidTr="00D37976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A062C4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蔬菜肉片湯</w:t>
            </w:r>
          </w:p>
        </w:tc>
      </w:tr>
      <w:tr w:rsidR="005F0278" w:rsidRPr="00CD68E3" w:rsidTr="00D37976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5F0278" w:rsidRPr="00A062C4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</w:t>
            </w:r>
            <w:r w:rsidRPr="00A062C4">
              <w:rPr>
                <w:rFonts w:ascii="標楷體" w:eastAsia="標楷體" w:hAnsi="標楷體" w:cs="新細明體"/>
                <w:sz w:val="22"/>
                <w:highlight w:val="yellow"/>
              </w:rPr>
              <w:t>4</w:t>
            </w: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A062C4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糖</w:t>
            </w:r>
            <w:r w:rsidRPr="00A062C4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684</w:t>
            </w:r>
          </w:p>
        </w:tc>
      </w:tr>
    </w:tbl>
    <w:p w:rsidR="005F0278" w:rsidRPr="00E928BD" w:rsidRDefault="005F0278" w:rsidP="00D37976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5F0278" w:rsidRPr="00E928BD" w:rsidRDefault="005F0278" w:rsidP="00D37976">
      <w:pPr>
        <w:widowControl/>
        <w:spacing w:line="360" w:lineRule="exact"/>
        <w:rPr>
          <w:rFonts w:ascii="標楷體" w:eastAsia="標楷體" w:hAnsi="標楷體"/>
        </w:rPr>
      </w:pP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/>
        </w:rPr>
        <w:br w:type="page"/>
      </w:r>
      <w:r w:rsidRPr="00E928BD">
        <w:rPr>
          <w:rFonts w:ascii="標楷體" w:eastAsia="標楷體" w:hAnsi="標楷體"/>
          <w:b/>
          <w:color w:val="FF0000"/>
        </w:rPr>
        <w:t>B</w:t>
      </w:r>
      <w:r w:rsidRPr="00E928BD">
        <w:rPr>
          <w:rFonts w:ascii="標楷體" w:eastAsia="標楷體" w:hAnsi="標楷體" w:hint="eastAsia"/>
          <w:b/>
          <w:color w:val="FF0000"/>
        </w:rPr>
        <w:t>組食材明細</w:t>
      </w:r>
      <w:r w:rsidRPr="00E928BD">
        <w:rPr>
          <w:rFonts w:ascii="標楷體" w:eastAsia="標楷體" w:hAnsi="標楷體" w:hint="eastAsia"/>
        </w:rPr>
        <w:t>（食材重量以</w:t>
      </w:r>
      <w:r w:rsidRPr="00E928BD">
        <w:rPr>
          <w:rFonts w:ascii="標楷體" w:eastAsia="標楷體" w:hAnsi="標楷體"/>
        </w:rPr>
        <w:t>100</w:t>
      </w:r>
      <w:r w:rsidRPr="00E928BD">
        <w:rPr>
          <w:rFonts w:ascii="標楷體" w:eastAsia="標楷體" w:hAnsi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 w:hint="eastAsia"/>
          <w:bCs/>
        </w:rPr>
        <w:t>其中生雞丁為包含</w:t>
      </w:r>
      <w:r w:rsidRPr="00E928BD">
        <w:rPr>
          <w:rFonts w:ascii="標楷體" w:eastAsia="標楷體" w:hAnsi="標楷體"/>
          <w:bCs/>
        </w:rPr>
        <w:t>16.7%</w:t>
      </w:r>
      <w:r w:rsidRPr="00E928BD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F0278" w:rsidRPr="00CD68E3" w:rsidTr="00D37976">
        <w:trPr>
          <w:trHeight w:val="344"/>
        </w:trPr>
        <w:tc>
          <w:tcPr>
            <w:tcW w:w="708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5F0278" w:rsidRPr="00CD68E3" w:rsidTr="00D37976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r w:rsidRPr="00CD68E3">
              <w:rPr>
                <w:rFonts w:ascii="標楷體" w:eastAsia="標楷體" w:hAnsi="標楷體"/>
                <w:bCs/>
              </w:rPr>
              <w:t>0.4</w:t>
            </w:r>
            <w:r w:rsidRPr="00CD68E3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E928BD">
              <w:rPr>
                <w:rFonts w:ascii="標楷體" w:eastAsia="標楷體" w:hAnsi="標楷體" w:cs="新細明體"/>
                <w:sz w:val="22"/>
              </w:rPr>
              <w:t>12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567DF6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筍干燒肉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B1463C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筍干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r w:rsidRPr="00E928BD">
              <w:rPr>
                <w:rFonts w:ascii="標楷體" w:eastAsia="標楷體" w:hAnsi="標楷體" w:cs="新細明體"/>
                <w:sz w:val="22"/>
              </w:rPr>
              <w:t>7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腐皮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5F0278" w:rsidRPr="00B146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魚排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567DF6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三絲粉皮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C74060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木須炒蛋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粗米粉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1.6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567DF6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C74060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C74060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C74060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5F0278" w:rsidRPr="00C74060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0.1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E928BD">
              <w:rPr>
                <w:rFonts w:ascii="標楷體" w:eastAsia="標楷體" w:hAnsi="標楷體" w:cs="新細明體"/>
                <w:sz w:val="22"/>
              </w:rPr>
              <w:t>0.1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CD68E3" w:rsidRDefault="005F0278" w:rsidP="005F0278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紫米麥仁湯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麥仁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CD68E3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5F0278" w:rsidRPr="00E928BD" w:rsidRDefault="005F0278" w:rsidP="00D37976">
      <w:pPr>
        <w:rPr>
          <w:rFonts w:ascii="標楷體" w:eastAsia="標楷體" w:hAnsi="標楷體"/>
        </w:rPr>
      </w:pP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/>
        </w:rPr>
        <w:br w:type="page"/>
      </w:r>
      <w:r w:rsidRPr="00E928BD">
        <w:rPr>
          <w:rFonts w:ascii="標楷體" w:eastAsia="標楷體" w:hAnsi="標楷體"/>
          <w:b/>
          <w:color w:val="FF0000"/>
        </w:rPr>
        <w:t>C</w:t>
      </w:r>
      <w:r w:rsidRPr="00E928BD">
        <w:rPr>
          <w:rFonts w:ascii="標楷體" w:eastAsia="標楷體" w:hAnsi="標楷體" w:hint="eastAsia"/>
          <w:b/>
          <w:color w:val="FF0000"/>
        </w:rPr>
        <w:t>組食材明細</w:t>
      </w:r>
      <w:r w:rsidRPr="00E928BD">
        <w:rPr>
          <w:rFonts w:ascii="標楷體" w:eastAsia="標楷體" w:hAnsi="標楷體" w:hint="eastAsia"/>
        </w:rPr>
        <w:t>（食材重量以</w:t>
      </w:r>
      <w:r w:rsidRPr="00E928BD">
        <w:rPr>
          <w:rFonts w:ascii="標楷體" w:eastAsia="標楷體" w:hAnsi="標楷體"/>
        </w:rPr>
        <w:t>100</w:t>
      </w:r>
      <w:r w:rsidRPr="00E928BD">
        <w:rPr>
          <w:rFonts w:ascii="標楷體" w:eastAsia="標楷體" w:hAnsi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 w:hint="eastAsia"/>
          <w:bCs/>
        </w:rPr>
        <w:t>其中生雞丁為包含</w:t>
      </w:r>
      <w:r w:rsidRPr="00E928BD">
        <w:rPr>
          <w:rFonts w:ascii="標楷體" w:eastAsia="標楷體" w:hAnsi="標楷體"/>
          <w:bCs/>
        </w:rPr>
        <w:t>16.7%</w:t>
      </w:r>
      <w:r w:rsidRPr="00E928BD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F0278" w:rsidRPr="00CD68E3" w:rsidTr="00D37976">
        <w:trPr>
          <w:trHeight w:val="344"/>
        </w:trPr>
        <w:tc>
          <w:tcPr>
            <w:tcW w:w="708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C5</w:t>
            </w:r>
          </w:p>
        </w:tc>
      </w:tr>
      <w:tr w:rsidR="005F0278" w:rsidRPr="00CD68E3" w:rsidTr="00D37976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D42C3C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r w:rsidRPr="00CD68E3">
              <w:rPr>
                <w:rFonts w:ascii="標楷體" w:eastAsia="標楷體" w:hAnsi="標楷體"/>
                <w:bCs/>
              </w:rPr>
              <w:t>0.4</w:t>
            </w:r>
            <w:r w:rsidRPr="00CD68E3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D42C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D42C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D42C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D42C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三色丁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茶香棒腿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B1463C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芙蓉蒸</w:t>
            </w:r>
            <w:r w:rsidRPr="00CD68E3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1C3FB7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京醬燒雞</w:t>
            </w:r>
          </w:p>
        </w:tc>
      </w:tr>
      <w:tr w:rsidR="005F0278" w:rsidRPr="00CD68E3" w:rsidTr="00D37976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豆薯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棒棒腿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B1463C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CD68E3" w:rsidRDefault="005F0278" w:rsidP="00D37976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紅蘿蔔</w:t>
            </w:r>
            <w:r w:rsidRPr="00CD68E3">
              <w:rPr>
                <w:rFonts w:ascii="標楷體" w:eastAsia="標楷體" w:hAnsi="標楷體"/>
                <w:bCs/>
                <w:sz w:val="22"/>
                <w:highlight w:val="yellow"/>
              </w:rPr>
              <w:t>0.3</w:t>
            </w: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公斤</w:t>
            </w:r>
          </w:p>
          <w:p w:rsidR="005F0278" w:rsidRPr="00CD68E3" w:rsidRDefault="005F0278" w:rsidP="00D37976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芹菜</w:t>
            </w:r>
            <w:r w:rsidRPr="00CD68E3">
              <w:rPr>
                <w:rFonts w:ascii="標楷體" w:eastAsia="標楷體" w:hAnsi="標楷體"/>
                <w:bCs/>
                <w:sz w:val="22"/>
                <w:highlight w:val="yellow"/>
              </w:rPr>
              <w:t>0.2</w:t>
            </w: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(65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  <w:r w:rsidRPr="00E928BD">
              <w:rPr>
                <w:rFonts w:ascii="標楷體" w:eastAsia="標楷體" w:hAnsi="標楷體" w:cs="新細明體"/>
                <w:sz w:val="22"/>
              </w:rPr>
              <w:t>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人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山藥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5F0278" w:rsidRPr="00CD68E3" w:rsidTr="00D3797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B1463C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酸菜豆包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鮮肉匯蔬</w:t>
            </w: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r w:rsidRPr="00E928BD">
              <w:rPr>
                <w:rFonts w:ascii="標楷體" w:eastAsia="標楷體" w:hAnsi="標楷體" w:cs="新細明體"/>
                <w:sz w:val="22"/>
              </w:rPr>
              <w:t>3.6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毛豆仁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0.4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5F0278" w:rsidRPr="00B146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酸菜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B146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豆包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4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B1463C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E928BD">
              <w:rPr>
                <w:rFonts w:ascii="標楷體" w:eastAsia="標楷體" w:hAnsi="標楷體" w:cs="新細明體"/>
                <w:sz w:val="22"/>
              </w:rPr>
              <w:t>1.2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1822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3A1822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3A182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F0278" w:rsidRPr="00CD68E3" w:rsidTr="00D37976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540EB3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味噌湯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</w:tr>
      <w:tr w:rsidR="005F0278" w:rsidRPr="00CD68E3" w:rsidTr="00D37976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r w:rsidRPr="00540EB3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540EB3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540EB3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味噌</w:t>
            </w:r>
            <w:r w:rsidRPr="00540EB3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1822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3A1822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3A182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690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711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663</w:t>
            </w:r>
          </w:p>
        </w:tc>
      </w:tr>
    </w:tbl>
    <w:p w:rsidR="005F0278" w:rsidRPr="00E928BD" w:rsidRDefault="005F0278" w:rsidP="00D37976">
      <w:pPr>
        <w:rPr>
          <w:rFonts w:ascii="標楷體" w:eastAsia="標楷體" w:hAnsi="標楷體"/>
        </w:rPr>
      </w:pP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/>
        </w:rPr>
        <w:br w:type="page"/>
      </w:r>
      <w:r w:rsidRPr="00E928BD">
        <w:rPr>
          <w:rFonts w:ascii="標楷體" w:eastAsia="標楷體" w:hAnsi="標楷體"/>
          <w:b/>
          <w:color w:val="FF0000"/>
        </w:rPr>
        <w:t>D</w:t>
      </w:r>
      <w:r w:rsidRPr="00E928BD">
        <w:rPr>
          <w:rFonts w:ascii="標楷體" w:eastAsia="標楷體" w:hAnsi="標楷體" w:hint="eastAsia"/>
          <w:b/>
          <w:color w:val="FF0000"/>
        </w:rPr>
        <w:t>組食材明細</w:t>
      </w:r>
      <w:r w:rsidRPr="00E928BD">
        <w:rPr>
          <w:rFonts w:ascii="標楷體" w:eastAsia="標楷體" w:hAnsi="標楷體" w:hint="eastAsia"/>
        </w:rPr>
        <w:t>（食材重量以</w:t>
      </w:r>
      <w:r w:rsidRPr="00E928BD">
        <w:rPr>
          <w:rFonts w:ascii="標楷體" w:eastAsia="標楷體" w:hAnsi="標楷體"/>
        </w:rPr>
        <w:t>100</w:t>
      </w:r>
      <w:r w:rsidRPr="00E928BD">
        <w:rPr>
          <w:rFonts w:ascii="標楷體" w:eastAsia="標楷體" w:hAnsi="標楷體" w:hint="eastAsia"/>
        </w:rPr>
        <w:t>人份計量，營養分析以個人計量）</w:t>
      </w:r>
    </w:p>
    <w:p w:rsidR="005F0278" w:rsidRPr="00E928BD" w:rsidRDefault="005F0278" w:rsidP="00D3797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928BD">
        <w:rPr>
          <w:rFonts w:ascii="標楷體" w:eastAsia="標楷體" w:hAnsi="標楷體" w:hint="eastAsia"/>
          <w:bCs/>
        </w:rPr>
        <w:t>其中生雞丁為包含</w:t>
      </w:r>
      <w:r w:rsidRPr="00E928BD">
        <w:rPr>
          <w:rFonts w:ascii="標楷體" w:eastAsia="標楷體" w:hAnsi="標楷體"/>
          <w:bCs/>
        </w:rPr>
        <w:t>16.7%</w:t>
      </w:r>
      <w:r w:rsidRPr="00E928BD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F0278" w:rsidRPr="00CD68E3" w:rsidTr="00D37976">
        <w:trPr>
          <w:trHeight w:val="344"/>
        </w:trPr>
        <w:tc>
          <w:tcPr>
            <w:tcW w:w="708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5F0278" w:rsidRPr="00CD68E3" w:rsidTr="00D37976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5F0278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</w:rPr>
              <w:t>糙米</w:t>
            </w:r>
            <w:r w:rsidRPr="00CD68E3">
              <w:rPr>
                <w:rFonts w:ascii="標楷體" w:eastAsia="標楷體" w:hAnsi="標楷體"/>
                <w:bCs/>
              </w:rPr>
              <w:t>0.4</w:t>
            </w:r>
            <w:r w:rsidRPr="00CD68E3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5F0278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主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B01B1B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瓜仔肉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8E6038" w:rsidRDefault="005F0278" w:rsidP="001C3FB7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color w:val="FF0000"/>
                <w:sz w:val="22"/>
              </w:rPr>
              <w:t>茄汁燒雞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AA3139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49717B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5F0278" w:rsidRPr="00CD68E3" w:rsidTr="00D37976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B01B1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B01B1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碎瓜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CD68E3" w:rsidRDefault="005F0278" w:rsidP="00D37976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克</w:t>
            </w:r>
          </w:p>
        </w:tc>
        <w:tc>
          <w:tcPr>
            <w:tcW w:w="1824" w:type="dxa"/>
            <w:shd w:val="clear" w:color="auto" w:fill="FFFFFF"/>
          </w:tcPr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生雞丁</w:t>
            </w:r>
            <w:r w:rsidRPr="008E6038">
              <w:rPr>
                <w:rFonts w:ascii="標楷體" w:eastAsia="標楷體" w:hAnsi="標楷體" w:cs="新細明體"/>
                <w:color w:val="FF0000"/>
                <w:sz w:val="22"/>
              </w:rPr>
              <w:t>9</w:t>
            </w: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公斤</w:t>
            </w:r>
          </w:p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洋蔥</w:t>
            </w:r>
            <w:r w:rsidRPr="008E6038">
              <w:rPr>
                <w:rFonts w:ascii="標楷體" w:eastAsia="標楷體" w:hAnsi="標楷體" w:cs="新細明體"/>
                <w:color w:val="FF0000"/>
                <w:sz w:val="22"/>
              </w:rPr>
              <w:t>2</w:t>
            </w: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公斤</w:t>
            </w:r>
          </w:p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番茄</w:t>
            </w:r>
            <w:r w:rsidRPr="008E6038">
              <w:rPr>
                <w:rFonts w:ascii="標楷體" w:eastAsia="標楷體" w:hAnsi="標楷體" w:cs="新細明體"/>
                <w:color w:val="FF0000"/>
                <w:sz w:val="22"/>
              </w:rPr>
              <w:t>0.5</w:t>
            </w: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公斤</w:t>
            </w:r>
          </w:p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  <w:highlight w:val="yellow"/>
              </w:rPr>
              <w:t>青椒</w:t>
            </w:r>
            <w:r w:rsidRPr="008E6038">
              <w:rPr>
                <w:rFonts w:ascii="標楷體" w:eastAsia="標楷體" w:hAnsi="標楷體" w:cs="新細明體"/>
                <w:color w:val="FF0000"/>
                <w:sz w:val="22"/>
                <w:highlight w:val="yellow"/>
              </w:rPr>
              <w:t>0.3</w:t>
            </w: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  <w:highlight w:val="yellow"/>
              </w:rPr>
              <w:t>公斤</w:t>
            </w:r>
          </w:p>
          <w:p w:rsidR="005F0278" w:rsidRPr="008E6038" w:rsidRDefault="005F0278" w:rsidP="00712770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8E6038">
              <w:rPr>
                <w:rFonts w:ascii="標楷體" w:eastAsia="標楷體" w:hAnsi="標楷體" w:cs="新細明體" w:hint="eastAsia"/>
                <w:color w:val="FF0000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Pr="00AA3139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49717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5F0278" w:rsidRPr="00CD68E3" w:rsidTr="00D3797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菜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B01B1B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E928BD">
              <w:rPr>
                <w:rFonts w:ascii="標楷體" w:eastAsia="標楷體" w:hAnsi="標楷體" w:cs="新細明體"/>
                <w:sz w:val="22"/>
              </w:rPr>
              <w:t>7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季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節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時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湯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品</w:t>
            </w:r>
          </w:p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928B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68E3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5F0278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CD68E3">
              <w:rPr>
                <w:rFonts w:eastAsia="標楷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CD68E3">
              <w:rPr>
                <w:rFonts w:eastAsia="標楷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5F0278" w:rsidRPr="00E928BD" w:rsidRDefault="005F0278" w:rsidP="00D379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5F0278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F0278" w:rsidRPr="00CD68E3" w:rsidTr="00D37976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928B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928BD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680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5F0278" w:rsidRPr="00E928BD" w:rsidRDefault="005F0278" w:rsidP="00D379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5F0278" w:rsidRPr="00E928BD" w:rsidRDefault="005F0278" w:rsidP="00D37976">
      <w:pPr>
        <w:rPr>
          <w:rFonts w:ascii="標楷體" w:eastAsia="標楷體" w:hAnsi="標楷體"/>
        </w:rPr>
      </w:pPr>
    </w:p>
    <w:p w:rsidR="005F0278" w:rsidRDefault="005F0278">
      <w:pPr>
        <w:widowControl/>
      </w:pPr>
    </w:p>
    <w:sectPr w:rsidR="005F0278" w:rsidSect="00D37976">
      <w:pgSz w:w="11906" w:h="16838"/>
      <w:pgMar w:top="567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278" w:rsidRDefault="005F0278" w:rsidP="00FA6434">
      <w:r>
        <w:separator/>
      </w:r>
    </w:p>
  </w:endnote>
  <w:endnote w:type="continuationSeparator" w:id="0">
    <w:p w:rsidR="005F0278" w:rsidRDefault="005F0278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278" w:rsidRDefault="005F0278" w:rsidP="00FA6434">
      <w:r>
        <w:separator/>
      </w:r>
    </w:p>
  </w:footnote>
  <w:footnote w:type="continuationSeparator" w:id="0">
    <w:p w:rsidR="005F0278" w:rsidRDefault="005F0278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134D9"/>
    <w:rsid w:val="00017881"/>
    <w:rsid w:val="00075FEA"/>
    <w:rsid w:val="000777D5"/>
    <w:rsid w:val="00091166"/>
    <w:rsid w:val="00095CC0"/>
    <w:rsid w:val="000A2E84"/>
    <w:rsid w:val="000B78F0"/>
    <w:rsid w:val="000B7E82"/>
    <w:rsid w:val="000D5C59"/>
    <w:rsid w:val="000E4D7D"/>
    <w:rsid w:val="001062A2"/>
    <w:rsid w:val="001117ED"/>
    <w:rsid w:val="00114D31"/>
    <w:rsid w:val="00114DE0"/>
    <w:rsid w:val="00123BDF"/>
    <w:rsid w:val="00123FC7"/>
    <w:rsid w:val="001338F1"/>
    <w:rsid w:val="00134816"/>
    <w:rsid w:val="001454C9"/>
    <w:rsid w:val="001564F2"/>
    <w:rsid w:val="0017687B"/>
    <w:rsid w:val="001867A9"/>
    <w:rsid w:val="0019046E"/>
    <w:rsid w:val="001A3CDF"/>
    <w:rsid w:val="001C05AB"/>
    <w:rsid w:val="001C3FB7"/>
    <w:rsid w:val="001C53F2"/>
    <w:rsid w:val="001C5499"/>
    <w:rsid w:val="001D1E21"/>
    <w:rsid w:val="002021EB"/>
    <w:rsid w:val="002127BE"/>
    <w:rsid w:val="0021657B"/>
    <w:rsid w:val="00256607"/>
    <w:rsid w:val="00263B29"/>
    <w:rsid w:val="00284D3F"/>
    <w:rsid w:val="00285426"/>
    <w:rsid w:val="002A6382"/>
    <w:rsid w:val="002B4508"/>
    <w:rsid w:val="002B486F"/>
    <w:rsid w:val="002E326F"/>
    <w:rsid w:val="00311126"/>
    <w:rsid w:val="00321E8D"/>
    <w:rsid w:val="0039223A"/>
    <w:rsid w:val="003A1822"/>
    <w:rsid w:val="003A67C7"/>
    <w:rsid w:val="003B1D21"/>
    <w:rsid w:val="003D2862"/>
    <w:rsid w:val="003D3C78"/>
    <w:rsid w:val="00425346"/>
    <w:rsid w:val="004271CD"/>
    <w:rsid w:val="0044668E"/>
    <w:rsid w:val="00454D08"/>
    <w:rsid w:val="00476E2E"/>
    <w:rsid w:val="00487919"/>
    <w:rsid w:val="00494B54"/>
    <w:rsid w:val="0049717B"/>
    <w:rsid w:val="004A0A49"/>
    <w:rsid w:val="004A1DA8"/>
    <w:rsid w:val="004A3AA8"/>
    <w:rsid w:val="004A7398"/>
    <w:rsid w:val="004C5BA8"/>
    <w:rsid w:val="004E1692"/>
    <w:rsid w:val="004F6456"/>
    <w:rsid w:val="005079E0"/>
    <w:rsid w:val="00540B1F"/>
    <w:rsid w:val="00540EB3"/>
    <w:rsid w:val="00557698"/>
    <w:rsid w:val="00560849"/>
    <w:rsid w:val="00567787"/>
    <w:rsid w:val="00567DF6"/>
    <w:rsid w:val="00577C9E"/>
    <w:rsid w:val="00590BB5"/>
    <w:rsid w:val="005B7EA4"/>
    <w:rsid w:val="005C694B"/>
    <w:rsid w:val="005C79DB"/>
    <w:rsid w:val="005E740A"/>
    <w:rsid w:val="005F0278"/>
    <w:rsid w:val="005F1271"/>
    <w:rsid w:val="005F55CC"/>
    <w:rsid w:val="00601F58"/>
    <w:rsid w:val="00616305"/>
    <w:rsid w:val="006209BB"/>
    <w:rsid w:val="00621EFD"/>
    <w:rsid w:val="006307A7"/>
    <w:rsid w:val="006633C4"/>
    <w:rsid w:val="006720F2"/>
    <w:rsid w:val="00680560"/>
    <w:rsid w:val="00683CA7"/>
    <w:rsid w:val="00700303"/>
    <w:rsid w:val="007051D6"/>
    <w:rsid w:val="007068B8"/>
    <w:rsid w:val="00712770"/>
    <w:rsid w:val="00715F27"/>
    <w:rsid w:val="00780E11"/>
    <w:rsid w:val="007C1036"/>
    <w:rsid w:val="007C1397"/>
    <w:rsid w:val="007C66FF"/>
    <w:rsid w:val="007F5748"/>
    <w:rsid w:val="00814A5B"/>
    <w:rsid w:val="00846A18"/>
    <w:rsid w:val="0088101B"/>
    <w:rsid w:val="008B1245"/>
    <w:rsid w:val="008B1791"/>
    <w:rsid w:val="008B32F7"/>
    <w:rsid w:val="008B67F4"/>
    <w:rsid w:val="008B6D83"/>
    <w:rsid w:val="008D0256"/>
    <w:rsid w:val="008E406C"/>
    <w:rsid w:val="008E59ED"/>
    <w:rsid w:val="008E6038"/>
    <w:rsid w:val="008F2D9E"/>
    <w:rsid w:val="00905F01"/>
    <w:rsid w:val="009124CF"/>
    <w:rsid w:val="00933F4C"/>
    <w:rsid w:val="009377FC"/>
    <w:rsid w:val="00962309"/>
    <w:rsid w:val="00984FCB"/>
    <w:rsid w:val="0098620A"/>
    <w:rsid w:val="009929CB"/>
    <w:rsid w:val="009D27AB"/>
    <w:rsid w:val="009D4AC8"/>
    <w:rsid w:val="009F3029"/>
    <w:rsid w:val="00A05D93"/>
    <w:rsid w:val="00A062C4"/>
    <w:rsid w:val="00A66611"/>
    <w:rsid w:val="00A81DAE"/>
    <w:rsid w:val="00A974C2"/>
    <w:rsid w:val="00AA3139"/>
    <w:rsid w:val="00AC2DC9"/>
    <w:rsid w:val="00AC56DE"/>
    <w:rsid w:val="00AE6079"/>
    <w:rsid w:val="00B01B1B"/>
    <w:rsid w:val="00B046D8"/>
    <w:rsid w:val="00B1463C"/>
    <w:rsid w:val="00B4766D"/>
    <w:rsid w:val="00B5529E"/>
    <w:rsid w:val="00B6492A"/>
    <w:rsid w:val="00B66D56"/>
    <w:rsid w:val="00B679C6"/>
    <w:rsid w:val="00B737AD"/>
    <w:rsid w:val="00B74908"/>
    <w:rsid w:val="00B85733"/>
    <w:rsid w:val="00B94FB0"/>
    <w:rsid w:val="00BC4686"/>
    <w:rsid w:val="00BD480A"/>
    <w:rsid w:val="00BD514D"/>
    <w:rsid w:val="00BF0493"/>
    <w:rsid w:val="00BF4B4D"/>
    <w:rsid w:val="00C101DE"/>
    <w:rsid w:val="00C43F44"/>
    <w:rsid w:val="00C4562A"/>
    <w:rsid w:val="00C51050"/>
    <w:rsid w:val="00C610A2"/>
    <w:rsid w:val="00C74060"/>
    <w:rsid w:val="00C90A72"/>
    <w:rsid w:val="00C951AB"/>
    <w:rsid w:val="00C97773"/>
    <w:rsid w:val="00CB5C1E"/>
    <w:rsid w:val="00CC5848"/>
    <w:rsid w:val="00CC67BE"/>
    <w:rsid w:val="00CD68E3"/>
    <w:rsid w:val="00CD6B99"/>
    <w:rsid w:val="00CD7CB1"/>
    <w:rsid w:val="00D03591"/>
    <w:rsid w:val="00D038F9"/>
    <w:rsid w:val="00D30914"/>
    <w:rsid w:val="00D37976"/>
    <w:rsid w:val="00D37DC4"/>
    <w:rsid w:val="00D42C3C"/>
    <w:rsid w:val="00D45DBC"/>
    <w:rsid w:val="00D5401C"/>
    <w:rsid w:val="00D70270"/>
    <w:rsid w:val="00D71060"/>
    <w:rsid w:val="00D743A0"/>
    <w:rsid w:val="00D75884"/>
    <w:rsid w:val="00D75BD3"/>
    <w:rsid w:val="00DB6D42"/>
    <w:rsid w:val="00DD52E8"/>
    <w:rsid w:val="00E152C9"/>
    <w:rsid w:val="00E21E48"/>
    <w:rsid w:val="00E40499"/>
    <w:rsid w:val="00E52996"/>
    <w:rsid w:val="00E63195"/>
    <w:rsid w:val="00E67352"/>
    <w:rsid w:val="00E7247D"/>
    <w:rsid w:val="00E928BD"/>
    <w:rsid w:val="00E95DB4"/>
    <w:rsid w:val="00EB144C"/>
    <w:rsid w:val="00EB4158"/>
    <w:rsid w:val="00EB6EA9"/>
    <w:rsid w:val="00EF11B0"/>
    <w:rsid w:val="00EF6B42"/>
    <w:rsid w:val="00EF6D49"/>
    <w:rsid w:val="00F022CB"/>
    <w:rsid w:val="00F05DA5"/>
    <w:rsid w:val="00F06134"/>
    <w:rsid w:val="00F32CBC"/>
    <w:rsid w:val="00F7140C"/>
    <w:rsid w:val="00F8675B"/>
    <w:rsid w:val="00F9034F"/>
    <w:rsid w:val="00F94C22"/>
    <w:rsid w:val="00FA32BE"/>
    <w:rsid w:val="00FA6434"/>
    <w:rsid w:val="00FE3538"/>
    <w:rsid w:val="00FF0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92A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  <w:lang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  <w:lang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  <w:lang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numbering" w:customStyle="1" w:styleId="1">
    <w:name w:val="目前的清單1"/>
    <w:rsid w:val="00E5334D"/>
    <w:pPr>
      <w:numPr>
        <w:numId w:val="4"/>
      </w:numPr>
    </w:pPr>
  </w:style>
  <w:style w:type="numbering" w:customStyle="1" w:styleId="ArticleSection1">
    <w:name w:val="Article / Section1"/>
    <w:rsid w:val="00E5334D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571</TotalTime>
  <Pages>12</Pages>
  <Words>1880</Words>
  <Characters>10720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28</cp:revision>
  <cp:lastPrinted>2015-05-12T00:22:00Z</cp:lastPrinted>
  <dcterms:created xsi:type="dcterms:W3CDTF">2015-04-30T00:25:00Z</dcterms:created>
  <dcterms:modified xsi:type="dcterms:W3CDTF">2015-05-25T11:23:00Z</dcterms:modified>
</cp:coreProperties>
</file>