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BE3" w:rsidRPr="00E63195" w:rsidRDefault="00DC7BE3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05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DC7BE3" w:rsidRPr="001C5499" w:rsidRDefault="00DC7BE3" w:rsidP="001C5499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6"/>
        <w:gridCol w:w="425"/>
        <w:gridCol w:w="425"/>
        <w:gridCol w:w="1252"/>
        <w:gridCol w:w="992"/>
        <w:gridCol w:w="1276"/>
        <w:gridCol w:w="1276"/>
        <w:gridCol w:w="1276"/>
        <w:gridCol w:w="1275"/>
        <w:gridCol w:w="1134"/>
        <w:gridCol w:w="1134"/>
        <w:gridCol w:w="284"/>
        <w:gridCol w:w="1134"/>
        <w:gridCol w:w="1276"/>
        <w:gridCol w:w="425"/>
        <w:gridCol w:w="425"/>
        <w:gridCol w:w="425"/>
        <w:gridCol w:w="426"/>
        <w:gridCol w:w="425"/>
        <w:gridCol w:w="283"/>
      </w:tblGrid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09C2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湯品</w:t>
            </w:r>
          </w:p>
          <w:p w:rsidR="00DC7BE3" w:rsidRPr="00D009C2" w:rsidRDefault="00DC7BE3" w:rsidP="00D009C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283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M5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茄汁燉雞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芹香肉絲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洋芹肉絲紅蘿蔔木耳絲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肉茸燜筍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D009C2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sz w:val="16"/>
                <w:szCs w:val="16"/>
              </w:rPr>
              <w:t>桶筍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紫菜小魚湯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紫菜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小魚乾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薑絲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779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N1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醬燒豬排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玉米三色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玉米粒蛋馬鈴薯青豆仁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菇魯玉菜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什錦菇高麗菜麵腸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帶芽蛋花湯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蛋海帶芽大骨薑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755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N2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高昇豆腐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豆腐蔬菜紅蘿蔔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肉絲海茸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海茸肉絲九層塔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778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N3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沙茶干絲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干絲蔬菜沙茶醬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番茄蔥蛋</w:t>
            </w:r>
          </w:p>
        </w:tc>
        <w:tc>
          <w:tcPr>
            <w:tcW w:w="1134" w:type="dxa"/>
            <w:vAlign w:val="center"/>
          </w:tcPr>
          <w:p w:rsidR="00DC7BE3" w:rsidRPr="008F3C46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4"/>
              </w:rPr>
            </w:pPr>
            <w:r w:rsidRPr="008F3C46">
              <w:rPr>
                <w:rFonts w:ascii="標楷體" w:eastAsia="標楷體" w:hAnsi="標楷體" w:hint="eastAsia"/>
                <w:bCs/>
                <w:color w:val="3333FF"/>
                <w:kern w:val="0"/>
                <w:szCs w:val="24"/>
              </w:rPr>
              <w:t>木</w:t>
            </w:r>
            <w:r w:rsidRPr="008F3C46">
              <w:rPr>
                <w:rFonts w:ascii="標楷體" w:eastAsia="標楷體" w:hAnsi="標楷體" w:hint="eastAsia"/>
                <w:bCs/>
                <w:szCs w:val="24"/>
              </w:rPr>
              <w:t>樨</w:t>
            </w:r>
            <w:r w:rsidRPr="008F3C46">
              <w:rPr>
                <w:rFonts w:ascii="標楷體" w:eastAsia="標楷體" w:hAnsi="標楷體" w:hint="eastAsia"/>
                <w:bCs/>
                <w:color w:val="3333FF"/>
                <w:kern w:val="0"/>
                <w:szCs w:val="24"/>
              </w:rPr>
              <w:t>圓蒲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蒲瓜紅蘿蔔木耳絲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滑嫩仙草湯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仙草糖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774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N4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義式特餐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美味翅小腿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翅小腿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義大利肉醬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絞肉洋蔥紅蘿蔔黑胡椒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小餐包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小餐包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鄉村濃湯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三色丁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828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N5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魚香肉絲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肉絲洋蔥木耳絲紅蘿蔔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醬拌干條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豆干芹菜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毛豆冬瓜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冬瓜</w:t>
            </w:r>
            <w:r w:rsidRPr="00D009C2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sz w:val="16"/>
                <w:szCs w:val="16"/>
              </w:rPr>
              <w:t>毛豆仁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針菇鮮湯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金針菇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肉絲蔬菜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3.4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790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黃金魚排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魚排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絞肉筍丁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筍丁蒜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黃瓜肉片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黃瓜紅蘿蔔肉片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番茄蛋蔬菜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751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照燒雞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海絲豆芽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海絲豆芽肉絲紅蘿蔔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蜜汁豆干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豆干白芝麻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肉片時瓜湯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814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關東蔬煮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白蘿蔔小油泡紅蘿蔔柴魚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菜脯蛋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菜脯</w:t>
            </w:r>
            <w:r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田園燉菜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綜合菇綠蔬南瓜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783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濕炊粉油蔥酥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地瓜排骨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玉菜肉燥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高麗菜絞肉紅蘿蔔黑木耳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風味饅頭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饅頭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白菜鮮姑大骨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789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生雞丁馬鈴薯紅蘿蔔洋蔥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香菇油腐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油豆腐乾香菇</w:t>
            </w:r>
            <w:r w:rsidRPr="00D009C2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肉絲炒瓜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肉絲時瓜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蛋乾紫菜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3.4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817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P1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香菇肉燥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時瓜乾香菇蒜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混炒瓜粒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時瓜蛋紅蘿蔔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海根小炒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海根肉絲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四神肉角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770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P2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茶香雞翅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雞翅紅茶滷包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冬粉絞肉紅蘿蔔九層塔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菜豆三絲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肉絲菜豆紅蘿蔔木耳絲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美味瓜湯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783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P3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芙蓉蒸</w:t>
            </w:r>
            <w:r w:rsidRPr="00D009C2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炒蛋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D009C2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紅蘿蔔芹菜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白菜小麥條紅蘿蔔乾香菇蒜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茄汁豆腐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豆腐番茄青椒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白木耳枸杞糖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769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P4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米絞肉洋蔥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醬燒雞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洋芋肉絲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洋芋肉絲紅蘿蔔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彩衣百頁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百頁刈薯紅蘿蔔木耳絲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青菜蛋花湯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蔬菜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3.2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842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P5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回鍋肉絲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肉絲高麗菜洋蔥蒜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玉米粒絞肉三色丁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韭香豆干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豆干片韭菜紅蘿蔔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雙冬湯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筍條鮮菇大骨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822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Q1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海結滷肉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肉丁海結紅蘿蔔薑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銀芽肉絲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肉絲豆芽紅蘿蔔韭菜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越前豆腐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spacing w:line="18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豆腐柴魚片紅蘿蔔</w:t>
            </w:r>
            <w:r w:rsidRPr="00D009C2">
              <w:rPr>
                <w:rFonts w:ascii="新細明體" w:hAnsi="新細明體" w:hint="eastAsia"/>
                <w:color w:val="3333FF"/>
                <w:sz w:val="16"/>
                <w:szCs w:val="16"/>
              </w:rPr>
              <w:t>青豆仁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青蔬番茄湯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蔬菜番茄大骨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3.9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810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Q2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蔥燒雞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生雞丁蔬菜蔥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伍彩雪蓮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雪蓮子絞肉紅蘿蔔黃瓜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家鄉味滷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白蘿蔔</w:t>
            </w:r>
            <w:r w:rsidRPr="00D009C2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sz w:val="16"/>
                <w:szCs w:val="16"/>
              </w:rPr>
              <w:t>肉片紅蘿蔔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味噌湯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青蔬海芽味噌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794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Q3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芝麻飯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南洋咖哩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百頁洋蔥紅蘿蔔南瓜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蕃茄炒蛋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番茄蔥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家常白菜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白菜豆皮芹菜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冬瓜麥仁湯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麥仁冬瓜糖磚糖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781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Q4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麵食特餐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柳葉魚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醡醬佐干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豆干丁絞肉毛豆蒜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香溜玉菜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高麗菜肉片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筍絲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肉絲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蛋木耳絲紅蘿蔔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829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1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Q5</w:t>
            </w:r>
          </w:p>
        </w:tc>
        <w:tc>
          <w:tcPr>
            <w:tcW w:w="1252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992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蘑菇燜雞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生雞丁洋蔥蘑菇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時瓜麵線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時瓜麵線絞肉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美味</w:t>
            </w:r>
            <w:r w:rsidRPr="00D009C2">
              <w:rPr>
                <w:rFonts w:ascii="標楷體" w:eastAsia="標楷體" w:hAnsi="標楷體" w:hint="eastAsia"/>
                <w:bCs/>
                <w:szCs w:val="20"/>
              </w:rPr>
              <w:t>蔬果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地瓜蔬菜</w:t>
            </w:r>
          </w:p>
        </w:tc>
        <w:tc>
          <w:tcPr>
            <w:tcW w:w="284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276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榨菜絲肉絲紅蘿蔔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792</w:t>
            </w:r>
          </w:p>
        </w:tc>
        <w:tc>
          <w:tcPr>
            <w:tcW w:w="283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</w:tbl>
    <w:p w:rsidR="00DC7BE3" w:rsidRDefault="00DC7BE3" w:rsidP="00494B54">
      <w:pPr>
        <w:snapToGrid w:val="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</w:p>
    <w:p w:rsidR="00DC7BE3" w:rsidRPr="00263B29" w:rsidRDefault="00DC7BE3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1. </w:t>
      </w:r>
      <w:r w:rsidRPr="00263B2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N</w:t>
      </w:r>
      <w:r w:rsidRPr="00263B29">
        <w:rPr>
          <w:rFonts w:ascii="Times New Roman" w:eastAsia="標楷體" w:hAnsi="Times New Roman"/>
          <w:color w:val="FF0000"/>
        </w:rPr>
        <w:t>2</w:t>
      </w:r>
      <w:r w:rsidRPr="00263B29">
        <w:rPr>
          <w:rFonts w:ascii="Times New Roman" w:eastAsia="標楷體" w:hAnsi="Times New Roman" w:hint="eastAsia"/>
          <w:color w:val="FF0000"/>
        </w:rPr>
        <w:t>主菜</w:t>
      </w:r>
      <w:r>
        <w:rPr>
          <w:rFonts w:ascii="Times New Roman" w:eastAsia="標楷體" w:hAnsi="Times New Roman" w:hint="eastAsia"/>
          <w:color w:val="FF0000"/>
        </w:rPr>
        <w:t>調整為美味大雞腿</w:t>
      </w:r>
      <w:r w:rsidRPr="00263B29">
        <w:rPr>
          <w:rFonts w:ascii="Times New Roman" w:eastAsia="標楷體" w:hAnsi="Times New Roman" w:hint="eastAsia"/>
          <w:color w:val="FF0000"/>
        </w:rPr>
        <w:t>。</w:t>
      </w:r>
    </w:p>
    <w:p w:rsidR="00DC7BE3" w:rsidRDefault="00DC7BE3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因周一無法供應豆腐</w:t>
      </w:r>
      <w:r>
        <w:rPr>
          <w:rFonts w:ascii="標楷體" w:eastAsia="標楷體" w:hAnsi="標楷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N1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N2</w:t>
      </w:r>
      <w:r>
        <w:rPr>
          <w:rFonts w:ascii="Times New Roman" w:eastAsia="標楷體" w:hAnsi="Times New Roman" w:hint="eastAsia"/>
          <w:color w:val="FF0000"/>
        </w:rPr>
        <w:t>的副菜一對調</w:t>
      </w:r>
      <w:r>
        <w:rPr>
          <w:rFonts w:ascii="標楷體" w:eastAsia="標楷體" w:hAnsi="標楷體" w:hint="eastAsia"/>
          <w:color w:val="FF0000"/>
        </w:rPr>
        <w:t>；</w:t>
      </w:r>
      <w:r>
        <w:rPr>
          <w:rFonts w:ascii="Times New Roman" w:eastAsia="標楷體" w:hAnsi="Times New Roman"/>
          <w:color w:val="FF0000"/>
        </w:rPr>
        <w:t>Q1</w:t>
      </w:r>
      <w:r>
        <w:rPr>
          <w:rFonts w:ascii="Times New Roman" w:eastAsia="標楷體" w:hAnsi="Times New Roman" w:hint="eastAsia"/>
          <w:color w:val="FF0000"/>
        </w:rPr>
        <w:t>副菜二食材中的豆腐調整為油豆腐</w:t>
      </w:r>
      <w:r>
        <w:rPr>
          <w:rFonts w:ascii="Times New Roman" w:eastAsia="標楷體" w:hAnsi="Times New Roman"/>
          <w:color w:val="FF0000"/>
        </w:rPr>
        <w:t>4.5</w:t>
      </w:r>
      <w:r>
        <w:rPr>
          <w:rFonts w:ascii="Times New Roman" w:eastAsia="標楷體" w:hAnsi="Times New Roman" w:hint="eastAsia"/>
          <w:color w:val="FF0000"/>
        </w:rPr>
        <w:t>公斤</w:t>
      </w:r>
      <w:r>
        <w:rPr>
          <w:rFonts w:ascii="標楷體" w:eastAsia="標楷體" w:hAnsi="標楷體" w:hint="eastAsia"/>
          <w:color w:val="FF0000"/>
        </w:rPr>
        <w:t>。</w:t>
      </w:r>
    </w:p>
    <w:p w:rsidR="00DC7BE3" w:rsidRPr="00A81DAE" w:rsidRDefault="00DC7BE3" w:rsidP="00A81DAE">
      <w:pPr>
        <w:snapToGrid w:val="0"/>
        <w:spacing w:line="100" w:lineRule="exact"/>
        <w:rPr>
          <w:sz w:val="16"/>
          <w:szCs w:val="16"/>
        </w:rPr>
      </w:pPr>
    </w:p>
    <w:p w:rsidR="00DC7BE3" w:rsidRPr="00A81DAE" w:rsidRDefault="00DC7BE3" w:rsidP="00A81DAE">
      <w:pPr>
        <w:snapToGrid w:val="0"/>
        <w:spacing w:line="100" w:lineRule="exact"/>
        <w:rPr>
          <w:sz w:val="16"/>
          <w:szCs w:val="16"/>
        </w:rPr>
        <w:sectPr w:rsidR="00DC7BE3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DC7BE3" w:rsidRPr="00F637C2" w:rsidRDefault="00DC7BE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M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C7BE3" w:rsidRPr="00F637C2" w:rsidRDefault="00DC7BE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C951AB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M5</w:t>
            </w:r>
          </w:p>
        </w:tc>
      </w:tr>
      <w:tr w:rsidR="00DC7BE3" w:rsidRPr="00D009C2" w:rsidTr="00C951A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DC7BE3" w:rsidRPr="00D009C2" w:rsidTr="00C951AB">
        <w:tc>
          <w:tcPr>
            <w:tcW w:w="708" w:type="dxa"/>
            <w:vMerge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F637C2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C951A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茄汁燉雞</w:t>
            </w:r>
          </w:p>
        </w:tc>
      </w:tr>
      <w:tr w:rsidR="00DC7BE3" w:rsidRPr="00D009C2" w:rsidTr="00C951A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DC7BE3" w:rsidRPr="00D009C2" w:rsidTr="00C951A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芹香肉絲</w:t>
            </w:r>
          </w:p>
        </w:tc>
      </w:tr>
      <w:tr w:rsidR="00DC7BE3" w:rsidRPr="00D009C2" w:rsidTr="00C951AB">
        <w:tc>
          <w:tcPr>
            <w:tcW w:w="708" w:type="dxa"/>
            <w:vMerge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F637C2" w:rsidRDefault="00DC7BE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西洋芹菜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DC7BE3" w:rsidRPr="00D009C2" w:rsidTr="00C951A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BF0493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b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DC7BE3" w:rsidRPr="00D009C2" w:rsidTr="00C951A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C951A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D009C2" w:rsidRDefault="00DC7BE3" w:rsidP="00DC7BE3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360601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DC7BE3" w:rsidRPr="00D009C2" w:rsidTr="00C951A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F637C2" w:rsidRDefault="00DC7BE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DC7BE3" w:rsidRPr="00D009C2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DC7BE3" w:rsidRPr="00D009C2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DC7BE3" w:rsidRPr="00D009C2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F637C2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DC7BE3" w:rsidRPr="00D009C2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DC7BE3" w:rsidRPr="00D009C2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F637C2" w:rsidRDefault="00DC7BE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F637C2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DC7BE3" w:rsidRPr="00F637C2" w:rsidRDefault="00DC7BE3" w:rsidP="000B7E82">
      <w:pPr>
        <w:rPr>
          <w:rFonts w:ascii="標楷體" w:eastAsia="標楷體" w:hAnsi="標楷體"/>
        </w:rPr>
      </w:pPr>
    </w:p>
    <w:p w:rsidR="00DC7BE3" w:rsidRPr="00135F63" w:rsidRDefault="00DC7BE3" w:rsidP="009171A6">
      <w:pPr>
        <w:widowControl/>
        <w:spacing w:line="360" w:lineRule="exact"/>
        <w:ind w:right="-82"/>
        <w:jc w:val="right"/>
        <w:rPr>
          <w:rFonts w:eastAsia="標楷體"/>
        </w:rPr>
      </w:pPr>
      <w:r w:rsidRPr="00F637C2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N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9171A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E743AF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DC7BE3" w:rsidRPr="00D009C2" w:rsidTr="00E743A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</w:rPr>
                <w:t>0.4</w:t>
              </w:r>
              <w:r w:rsidRPr="00D009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DC7BE3" w:rsidRPr="00D009C2" w:rsidTr="00E743A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F358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DC7BE3" w:rsidRDefault="00DC7BE3" w:rsidP="005F358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DC7BE3" w:rsidRPr="004A7398" w:rsidRDefault="00DC7BE3" w:rsidP="005F358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翅小腿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DC7BE3" w:rsidRPr="00D009C2" w:rsidTr="00E743A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FA208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FA208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西洋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菇魯玉菜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8F3C46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8F3C46">
              <w:rPr>
                <w:rFonts w:ascii="標楷體" w:eastAsia="標楷體" w:hAnsi="標楷體" w:cs="新細明體" w:hint="eastAsia"/>
                <w:szCs w:val="24"/>
              </w:rPr>
              <w:t>木</w:t>
            </w:r>
            <w:r w:rsidRPr="008F3C46">
              <w:rPr>
                <w:rFonts w:ascii="標楷體" w:eastAsia="標楷體" w:hAnsi="標楷體" w:hint="eastAsia"/>
                <w:bCs/>
                <w:szCs w:val="24"/>
              </w:rPr>
              <w:t>樨</w:t>
            </w:r>
            <w:r w:rsidRPr="008F3C46">
              <w:rPr>
                <w:rFonts w:ascii="標楷體" w:eastAsia="標楷體" w:hAnsi="標楷體" w:cs="新細明體" w:hint="eastAsia"/>
                <w:szCs w:val="24"/>
              </w:rPr>
              <w:t>圓蒲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毛豆冬瓜</w:t>
            </w:r>
          </w:p>
        </w:tc>
      </w:tr>
      <w:tr w:rsidR="00DC7BE3" w:rsidRPr="00D009C2" w:rsidTr="00E743A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</w:t>
            </w:r>
            <w:r>
              <w:rPr>
                <w:rFonts w:ascii="標楷體" w:eastAsia="標楷體" w:hAnsi="標楷體" w:cs="新細明體" w:hint="eastAsia"/>
                <w:sz w:val="22"/>
              </w:rPr>
              <w:t>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ED244D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ED244D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蒲瓜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E743A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DC7BE3" w:rsidRPr="00D009C2" w:rsidTr="00E743A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</w:tr>
    </w:tbl>
    <w:p w:rsidR="00DC7BE3" w:rsidRPr="004A7398" w:rsidRDefault="00DC7BE3" w:rsidP="009171A6">
      <w:pPr>
        <w:rPr>
          <w:rFonts w:ascii="標楷體" w:eastAsia="標楷體" w:hAnsi="標楷體"/>
        </w:rPr>
      </w:pPr>
    </w:p>
    <w:p w:rsidR="00DC7BE3" w:rsidRPr="00135F63" w:rsidRDefault="00DC7BE3" w:rsidP="009171A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O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9171A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E743AF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O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DC7BE3" w:rsidRPr="00D009C2" w:rsidTr="00E743A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C377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</w:rPr>
                <w:t>0.4</w:t>
              </w:r>
              <w:r w:rsidRPr="00D009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D009C2" w:rsidRDefault="00DC7BE3" w:rsidP="00CC3F75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  <w:highlight w:val="magenta"/>
                </w:rPr>
                <w:t>15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油蔥酥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D009C2">
                <w:rPr>
                  <w:rFonts w:ascii="標楷體" w:eastAsia="標楷體" w:hAnsi="標楷體"/>
                  <w:bCs/>
                  <w:sz w:val="22"/>
                  <w:highlight w:val="magenta"/>
                </w:rPr>
                <w:t>10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  <w:highlight w:val="magenta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照燒雞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C377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</w:t>
            </w: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DC7BE3" w:rsidRPr="00D009C2" w:rsidTr="00E743A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9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柴魚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5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3</w:t>
              </w: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.5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2.5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r w:rsidRPr="00C37798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DC7BE3" w:rsidRPr="00D009C2" w:rsidTr="00E743A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D009C2" w:rsidRDefault="00DC7BE3" w:rsidP="00CC3F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菜脯蛋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C377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玉菜肉燥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5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1.2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</w:t>
            </w:r>
            <w:r w:rsidRPr="00C37798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E00C6F" w:rsidRDefault="00DC7BE3" w:rsidP="00677334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黃瓜肉片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蜜汁豆乾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風味饅頭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</w:p>
        </w:tc>
      </w:tr>
      <w:tr w:rsidR="00DC7BE3" w:rsidRPr="00D009C2" w:rsidTr="00E743A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饅頭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C7BE3" w:rsidRPr="00D009C2" w:rsidRDefault="00DC7BE3" w:rsidP="00CC3F75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7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E743A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C377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D009C2" w:rsidRDefault="00DC7BE3" w:rsidP="00DC7BE3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C377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DC7BE3" w:rsidRPr="00D009C2" w:rsidTr="00E743A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magenta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4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  <w:p w:rsidR="00DC7BE3" w:rsidRPr="00C377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37798">
                <w:rPr>
                  <w:rFonts w:ascii="標楷體" w:eastAsia="標楷體" w:hAnsi="標楷體" w:cs="新細明體"/>
                  <w:sz w:val="22"/>
                  <w:highlight w:val="magenta"/>
                </w:rPr>
                <w:t>0.6</w:t>
              </w:r>
              <w:r w:rsidRPr="00C37798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DC7BE3" w:rsidRPr="004A7398" w:rsidRDefault="00DC7BE3" w:rsidP="009171A6">
      <w:pPr>
        <w:rPr>
          <w:rFonts w:ascii="標楷體" w:eastAsia="標楷體" w:hAnsi="標楷體"/>
        </w:rPr>
      </w:pPr>
    </w:p>
    <w:p w:rsidR="00DC7BE3" w:rsidRPr="00135F63" w:rsidRDefault="00DC7BE3" w:rsidP="009171A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P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9171A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E743AF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P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DC7BE3" w:rsidRPr="00D009C2" w:rsidTr="00E743A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</w:rPr>
                <w:t>0.4</w:t>
              </w:r>
              <w:r w:rsidRPr="00D009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茶香雞翅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醬燒雞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DC7BE3" w:rsidRPr="00D009C2" w:rsidTr="00E743A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克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10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D009C2" w:rsidRDefault="00DC7BE3" w:rsidP="0067733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0.3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4A7398" w:rsidRDefault="00DC7BE3" w:rsidP="0067733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西洋芹菜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0.2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D009C2" w:rsidRDefault="00DC7BE3" w:rsidP="00CC3F75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9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DC7BE3" w:rsidRPr="00D009C2" w:rsidTr="00E743A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海根小炒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菜豆三絲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茄汁豆腐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彩衣百頁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韭香豆干</w:t>
            </w:r>
          </w:p>
        </w:tc>
      </w:tr>
      <w:tr w:rsidR="00DC7BE3" w:rsidRPr="00D009C2" w:rsidTr="00E743A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E743A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DC7BE3" w:rsidRPr="00D009C2" w:rsidTr="00E743A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360601">
              <w:rPr>
                <w:rFonts w:ascii="標楷體" w:eastAsia="標楷體" w:hAnsi="標楷體" w:cs="新細明體"/>
                <w:sz w:val="22"/>
              </w:rPr>
              <w:t>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</w:tr>
    </w:tbl>
    <w:p w:rsidR="00DC7BE3" w:rsidRPr="004A7398" w:rsidRDefault="00DC7BE3" w:rsidP="009171A6">
      <w:pPr>
        <w:rPr>
          <w:rFonts w:ascii="標楷體" w:eastAsia="標楷體" w:hAnsi="標楷體"/>
        </w:rPr>
      </w:pPr>
    </w:p>
    <w:p w:rsidR="00DC7BE3" w:rsidRPr="00135F63" w:rsidRDefault="00DC7BE3" w:rsidP="009171A6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Q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9171A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E743AF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Q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DC7BE3" w:rsidRPr="00D009C2" w:rsidTr="00E743A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</w:rPr>
                <w:t>0.4</w:t>
              </w:r>
              <w:r w:rsidRPr="00D009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蔥燒雞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37798">
              <w:rPr>
                <w:rFonts w:ascii="標楷體" w:eastAsia="標楷體" w:hAnsi="標楷體" w:cs="新細明體" w:hint="eastAsia"/>
                <w:sz w:val="22"/>
                <w:highlight w:val="magenta"/>
              </w:rPr>
              <w:t>蘑菇燜雞</w:t>
            </w:r>
          </w:p>
        </w:tc>
      </w:tr>
      <w:tr w:rsidR="00DC7BE3" w:rsidRPr="00D009C2" w:rsidTr="00E743A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886B66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C7BE3" w:rsidRPr="00D009C2" w:rsidTr="00E743A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番茄炒蛋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時瓜麵線</w:t>
            </w:r>
          </w:p>
        </w:tc>
      </w:tr>
      <w:tr w:rsidR="00DC7BE3" w:rsidRPr="00D009C2" w:rsidTr="00E743AF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677334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 xml:space="preserve">0.6 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E00C6F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蔥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越前豆腐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家鄉味滷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家常白菜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香溜玉菜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美味蔬果</w:t>
            </w:r>
          </w:p>
        </w:tc>
      </w:tr>
      <w:tr w:rsidR="00DC7BE3" w:rsidRPr="00D009C2" w:rsidTr="00E743A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  <w:p w:rsidR="00DC7BE3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DC7BE3" w:rsidRPr="00D009C2" w:rsidRDefault="00DC7BE3" w:rsidP="00CC3F75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5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D009C2" w:rsidRDefault="00DC7BE3" w:rsidP="00CC3F75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0.3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西洋芹菜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0.1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DC7BE3" w:rsidRPr="00D009C2" w:rsidRDefault="00DC7BE3" w:rsidP="00CC3F75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5.5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009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D009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E743A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E743A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360601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冬瓜麥仁露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CC3F7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DC7BE3" w:rsidRPr="00D009C2" w:rsidTr="00E743A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E743A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60601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360601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360601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C7BE3" w:rsidRPr="004A7398" w:rsidRDefault="00DC7BE3" w:rsidP="00CC3F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DC7BE3" w:rsidRPr="00D009C2" w:rsidTr="00E743A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E743A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792</w:t>
            </w:r>
          </w:p>
        </w:tc>
      </w:tr>
    </w:tbl>
    <w:p w:rsidR="00DC7BE3" w:rsidRDefault="00DC7BE3" w:rsidP="009171A6">
      <w:pPr>
        <w:widowControl/>
        <w:spacing w:line="360" w:lineRule="exact"/>
        <w:ind w:right="-82"/>
        <w:jc w:val="right"/>
        <w:sectPr w:rsidR="00DC7BE3" w:rsidSect="00494B54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DC7BE3" w:rsidRPr="00E63195" w:rsidRDefault="00DC7BE3" w:rsidP="005F1271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05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DC7BE3" w:rsidRPr="001C5499" w:rsidRDefault="00DC7BE3" w:rsidP="005F1271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6"/>
        <w:gridCol w:w="425"/>
        <w:gridCol w:w="425"/>
        <w:gridCol w:w="1276"/>
        <w:gridCol w:w="1276"/>
        <w:gridCol w:w="1275"/>
        <w:gridCol w:w="1276"/>
        <w:gridCol w:w="1276"/>
        <w:gridCol w:w="1276"/>
        <w:gridCol w:w="425"/>
        <w:gridCol w:w="1134"/>
        <w:gridCol w:w="1559"/>
        <w:gridCol w:w="425"/>
        <w:gridCol w:w="426"/>
        <w:gridCol w:w="425"/>
        <w:gridCol w:w="425"/>
        <w:gridCol w:w="425"/>
        <w:gridCol w:w="426"/>
      </w:tblGrid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09C2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559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湯品</w:t>
            </w:r>
          </w:p>
          <w:p w:rsidR="00DC7BE3" w:rsidRPr="00D009C2" w:rsidRDefault="00DC7BE3" w:rsidP="00D009C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C7BE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D009C2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M5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茄汁燉雞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芹香肉絲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洋芹肉絲紅蘿蔔木耳絲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紫菜小魚湯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紫菜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小魚乾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薑絲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779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醬燒豬排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玉米三色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sz w:val="16"/>
                <w:szCs w:val="16"/>
              </w:rPr>
              <w:t>玉米粒蛋馬鈴薯青豆仁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  <w:rPr>
                <w:rFonts w:ascii="新細明體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帶芽蛋花湯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蛋海帶芽大骨薑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755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N2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高昇豆腐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豆腐蔬菜紅蘿蔔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6.2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778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N3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沙茶干絲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干絲蔬菜沙茶醬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番茄蔥蛋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滑嫩仙草湯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仙草糖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6.7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774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N4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義式特餐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美味翅小腿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翅小腿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義大利肉醬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絞肉洋蔥紅蘿蔔黑胡椒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鄉村濃湯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三色丁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828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N5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魚香肉絲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肉絲洋蔥木耳絲紅蘿蔔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醬拌干條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豆干芹菜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針菇鮮湯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金針菇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肉絲蔬菜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790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黃金魚排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魚排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絞肉筍丁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筍丁蒜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番茄蛋蔬菜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5.7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751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照燒雞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海絲豆芽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海絲豆芽肉絲紅蘿蔔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肉片時瓜湯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814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關東蔬煮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白蘿蔔小油泡紅蘿蔔柴魚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菜脯蛋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菜脯蔥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6.59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783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濕炊粉油蔥酥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地瓜排骨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玉菜肉燥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高麗菜絞肉紅蘿蔔黑木耳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白菜鮮姑大骨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5.7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789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生雞丁馬鈴薯紅蘿蔔洋蔥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香菇油腐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油豆腐乾香菇</w:t>
            </w:r>
            <w:r w:rsidRPr="00D009C2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蛋乾紫菜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817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香菇肉燥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時瓜乾香菇蒜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混炒瓜粒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時瓜蛋紅蘿蔔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四神肉角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770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P2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茶香雞翅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雞翅紅茶滷包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冬粉絞肉紅蘿蔔九層塔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美味瓜湯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6.3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783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P3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芙蓉蒸</w:t>
            </w:r>
            <w:r w:rsidRPr="00D009C2">
              <w:rPr>
                <w:rFonts w:ascii="標楷體" w:eastAsia="標楷體" w:hAnsi="標楷體"/>
                <w:bCs/>
                <w:spacing w:val="-20"/>
                <w:kern w:val="0"/>
                <w:szCs w:val="20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pacing w:val="-20"/>
                <w:kern w:val="0"/>
                <w:szCs w:val="20"/>
              </w:rPr>
              <w:t>炒蛋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D009C2">
              <w:rPr>
                <w:rFonts w:ascii="新細明體" w:hAnsi="新細明體" w:hint="eastAsia"/>
                <w:bCs/>
                <w:color w:val="3333FF"/>
                <w:kern w:val="0"/>
                <w:sz w:val="16"/>
                <w:szCs w:val="16"/>
              </w:rPr>
              <w:t>紅蘿蔔芹菜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白菜小麥條紅蘿蔔乾香菇蒜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白木耳枸杞糖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6.7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769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P4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米絞肉洋蔥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醬燒雞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洋芋肉絲紅蘿蔔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青菜蛋花湯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蔬菜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842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kern w:val="0"/>
                <w:sz w:val="20"/>
                <w:szCs w:val="20"/>
              </w:rPr>
              <w:t>P5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回鍋肉絲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肉絲高麗菜洋蔥蒜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玉米粒絞肉三色丁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雙冬湯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筍條鮮菇大骨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822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Q1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海結滷肉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肉丁海結紅蘿蔔薑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銀芽肉絲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肉絲豆芽紅蘿蔔韭菜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青蔬番茄湯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蔬菜番茄大骨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5.5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810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Q2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kern w:val="0"/>
                <w:szCs w:val="20"/>
              </w:rPr>
              <w:t>蔥燒雞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生雞丁蔬菜蔥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伍彩雪蓮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雪蓮子絞肉紅蘿蔔黃瓜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味噌湯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青蔬海芽味噌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794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  <w:r w:rsidRPr="00D009C2">
              <w:rPr>
                <w:sz w:val="20"/>
                <w:szCs w:val="20"/>
              </w:rPr>
              <w:t>V</w:t>
            </w: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Q3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芝麻飯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南洋咖哩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百頁洋蔥紅蘿蔔南瓜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color w:val="3333FF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color w:val="3333FF"/>
                <w:szCs w:val="20"/>
              </w:rPr>
              <w:t>蕃茄炒蛋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D009C2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番茄蔥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冬瓜麥仁湯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麥仁冬瓜糖磚糖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7.2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781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Q4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C7BE3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麵食特餐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柳葉魚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醡醬佐干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豆干丁絞肉毛豆蒜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筍絲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肉絲</w:t>
            </w:r>
            <w:r w:rsidRPr="00D009C2">
              <w:rPr>
                <w:sz w:val="16"/>
                <w:szCs w:val="16"/>
              </w:rPr>
              <w:t xml:space="preserve"> </w:t>
            </w:r>
            <w:r w:rsidRPr="00D009C2">
              <w:rPr>
                <w:rFonts w:hint="eastAsia"/>
                <w:sz w:val="16"/>
                <w:szCs w:val="16"/>
              </w:rPr>
              <w:t>蛋木耳絲紅蘿蔔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3.6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829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  <w:tr w:rsidR="00DC7BE3" w:rsidRPr="00D009C2" w:rsidTr="00D009C2"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009C2">
              <w:rPr>
                <w:rFonts w:ascii="Times New Roman" w:eastAsia="標楷體" w:hAnsi="Times New Roman"/>
                <w:sz w:val="20"/>
                <w:szCs w:val="20"/>
              </w:rPr>
              <w:t>Q5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D009C2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蘑菇燜雞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生雞丁洋蔥蘑菇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Cs w:val="20"/>
              </w:rPr>
              <w:t>時瓜麵線</w:t>
            </w:r>
          </w:p>
        </w:tc>
        <w:tc>
          <w:tcPr>
            <w:tcW w:w="1276" w:type="dxa"/>
            <w:vAlign w:val="center"/>
          </w:tcPr>
          <w:p w:rsidR="00DC7BE3" w:rsidRPr="00D009C2" w:rsidRDefault="00DC7BE3" w:rsidP="00D009C2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D009C2">
              <w:rPr>
                <w:rFonts w:ascii="新細明體" w:hAnsi="新細明體" w:hint="eastAsia"/>
                <w:bCs/>
                <w:sz w:val="16"/>
                <w:szCs w:val="16"/>
              </w:rPr>
              <w:t>時瓜麵線絞肉</w:t>
            </w:r>
          </w:p>
        </w:tc>
        <w:tc>
          <w:tcPr>
            <w:tcW w:w="425" w:type="dxa"/>
          </w:tcPr>
          <w:p w:rsidR="00DC7BE3" w:rsidRPr="00D009C2" w:rsidRDefault="00DC7BE3" w:rsidP="00DC7BE3">
            <w:pPr>
              <w:snapToGrid w:val="0"/>
              <w:spacing w:line="160" w:lineRule="exact"/>
              <w:ind w:leftChars="-20" w:left="31680" w:rightChars="-20" w:right="31680"/>
              <w:jc w:val="center"/>
            </w:pPr>
            <w:r w:rsidRPr="00D009C2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DC7BE3" w:rsidRPr="00D009C2" w:rsidRDefault="00DC7BE3" w:rsidP="00DC7BE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009C2"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559" w:type="dxa"/>
          </w:tcPr>
          <w:p w:rsidR="00DC7BE3" w:rsidRPr="00D009C2" w:rsidRDefault="00DC7BE3" w:rsidP="00D009C2">
            <w:pPr>
              <w:snapToGrid w:val="0"/>
              <w:rPr>
                <w:sz w:val="16"/>
                <w:szCs w:val="16"/>
              </w:rPr>
            </w:pPr>
            <w:r w:rsidRPr="00D009C2">
              <w:rPr>
                <w:rFonts w:hint="eastAsia"/>
                <w:sz w:val="16"/>
                <w:szCs w:val="16"/>
              </w:rPr>
              <w:t>榨菜絲肉絲紅蘿蔔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6.5</w:t>
            </w:r>
          </w:p>
        </w:tc>
        <w:tc>
          <w:tcPr>
            <w:tcW w:w="426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DC7BE3" w:rsidRPr="00D009C2" w:rsidRDefault="00DC7BE3" w:rsidP="00D009C2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D009C2">
              <w:rPr>
                <w:sz w:val="12"/>
                <w:szCs w:val="12"/>
              </w:rPr>
              <w:t>792</w:t>
            </w:r>
          </w:p>
        </w:tc>
        <w:tc>
          <w:tcPr>
            <w:tcW w:w="426" w:type="dxa"/>
          </w:tcPr>
          <w:p w:rsidR="00DC7BE3" w:rsidRPr="00D009C2" w:rsidRDefault="00DC7BE3" w:rsidP="00D009C2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C7BE3" w:rsidRDefault="00DC7BE3" w:rsidP="005F1271">
      <w:pPr>
        <w:snapToGrid w:val="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</w:p>
    <w:p w:rsidR="00DC7BE3" w:rsidRPr="00263B29" w:rsidRDefault="00DC7BE3" w:rsidP="00985977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1.</w:t>
      </w:r>
      <w:r w:rsidRPr="00263B2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N</w:t>
      </w:r>
      <w:r w:rsidRPr="00263B29">
        <w:rPr>
          <w:rFonts w:ascii="Times New Roman" w:eastAsia="標楷體" w:hAnsi="Times New Roman"/>
          <w:color w:val="FF0000"/>
        </w:rPr>
        <w:t>2</w:t>
      </w:r>
      <w:r w:rsidRPr="00263B29">
        <w:rPr>
          <w:rFonts w:ascii="Times New Roman" w:eastAsia="標楷體" w:hAnsi="Times New Roman" w:hint="eastAsia"/>
          <w:color w:val="FF0000"/>
        </w:rPr>
        <w:t>主菜</w:t>
      </w:r>
      <w:r>
        <w:rPr>
          <w:rFonts w:ascii="Times New Roman" w:eastAsia="標楷體" w:hAnsi="Times New Roman" w:hint="eastAsia"/>
          <w:color w:val="FF0000"/>
        </w:rPr>
        <w:t>調整為美味大雞腿</w:t>
      </w:r>
      <w:r w:rsidRPr="00263B29">
        <w:rPr>
          <w:rFonts w:ascii="Times New Roman" w:eastAsia="標楷體" w:hAnsi="Times New Roman" w:hint="eastAsia"/>
          <w:color w:val="FF0000"/>
        </w:rPr>
        <w:t>。</w:t>
      </w:r>
    </w:p>
    <w:p w:rsidR="00DC7BE3" w:rsidRDefault="00DC7BE3" w:rsidP="005F1271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因周一無法供應豆腐</w:t>
      </w:r>
      <w:r>
        <w:rPr>
          <w:rFonts w:ascii="標楷體" w:eastAsia="標楷體" w:hAnsi="標楷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N1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N2</w:t>
      </w:r>
      <w:r>
        <w:rPr>
          <w:rFonts w:ascii="Times New Roman" w:eastAsia="標楷體" w:hAnsi="Times New Roman" w:hint="eastAsia"/>
          <w:color w:val="FF0000"/>
        </w:rPr>
        <w:t>的副菜一對調</w:t>
      </w:r>
      <w:r>
        <w:rPr>
          <w:rFonts w:ascii="標楷體" w:eastAsia="標楷體" w:hAnsi="標楷體" w:hint="eastAsia"/>
          <w:color w:val="FF0000"/>
        </w:rPr>
        <w:t>。</w:t>
      </w:r>
    </w:p>
    <w:p w:rsidR="00DC7BE3" w:rsidRPr="00985977" w:rsidRDefault="00DC7BE3" w:rsidP="005F1271">
      <w:pPr>
        <w:snapToGrid w:val="0"/>
      </w:pPr>
    </w:p>
    <w:p w:rsidR="00DC7BE3" w:rsidRDefault="00DC7BE3" w:rsidP="005F1271">
      <w:pPr>
        <w:snapToGrid w:val="0"/>
        <w:sectPr w:rsidR="00DC7BE3" w:rsidSect="00494B54">
          <w:pgSz w:w="16838" w:h="11906" w:orient="landscape"/>
          <w:pgMar w:top="567" w:right="284" w:bottom="567" w:left="567" w:header="851" w:footer="992" w:gutter="0"/>
          <w:cols w:space="425"/>
          <w:docGrid w:type="lines" w:linePitch="360"/>
        </w:sectPr>
      </w:pPr>
    </w:p>
    <w:p w:rsidR="00DC7BE3" w:rsidRPr="00135F63" w:rsidRDefault="00DC7BE3" w:rsidP="004A363F">
      <w:pPr>
        <w:widowControl/>
        <w:spacing w:line="360" w:lineRule="exact"/>
        <w:ind w:right="-82"/>
        <w:jc w:val="right"/>
        <w:rPr>
          <w:rFonts w:eastAsia="標楷體"/>
        </w:rPr>
      </w:pPr>
      <w:r w:rsidRPr="00135F63">
        <w:rPr>
          <w:rFonts w:eastAsia="標楷體"/>
          <w:b/>
          <w:color w:val="FF0000"/>
        </w:rPr>
        <w:t>M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5C7E67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M5</w:t>
            </w:r>
          </w:p>
        </w:tc>
      </w:tr>
      <w:tr w:rsidR="00DC7BE3" w:rsidRPr="00D009C2" w:rsidTr="005C7E67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203D8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203D81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504C69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E3346D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茄汁燉雞</w:t>
            </w:r>
          </w:p>
        </w:tc>
      </w:tr>
      <w:tr w:rsidR="00DC7BE3" w:rsidRPr="00D009C2" w:rsidTr="005C7E67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504C69" w:rsidRDefault="00DC7BE3" w:rsidP="00DC7BE3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E3346D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DC7BE3" w:rsidRPr="00D009C2" w:rsidTr="005C7E67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7B4DB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芹香肉絲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Default="00DC7BE3" w:rsidP="007B4DB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西洋芹菜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7B4DB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>
              <w:rPr>
                <w:rFonts w:ascii="標楷體" w:eastAsia="標楷體" w:hAnsi="標楷體" w:cs="新細明體"/>
                <w:sz w:val="22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7B4DB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7B4DB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5C7E67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36060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36060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36060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E3346D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36060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DC7BE3" w:rsidRPr="00D009C2" w:rsidTr="005C7E67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E3346D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DC7BE3" w:rsidRPr="004A7398" w:rsidRDefault="00DC7BE3" w:rsidP="004A363F">
      <w:pPr>
        <w:rPr>
          <w:rFonts w:ascii="標楷體" w:eastAsia="標楷體" w:hAnsi="標楷體"/>
        </w:rPr>
      </w:pPr>
    </w:p>
    <w:p w:rsidR="00DC7BE3" w:rsidRPr="00135F63" w:rsidRDefault="00DC7BE3" w:rsidP="004A363F">
      <w:pPr>
        <w:widowControl/>
        <w:spacing w:line="360" w:lineRule="exact"/>
        <w:ind w:right="-82"/>
        <w:jc w:val="right"/>
        <w:rPr>
          <w:rFonts w:eastAsia="標楷體"/>
        </w:rPr>
      </w:pPr>
      <w:r w:rsidRPr="004A7398">
        <w:rPr>
          <w:rFonts w:ascii="標楷體" w:eastAsia="標楷體" w:hAnsi="標楷體"/>
        </w:rPr>
        <w:br w:type="page"/>
      </w:r>
      <w:r w:rsidRPr="00135F63">
        <w:rPr>
          <w:rFonts w:eastAsia="標楷體"/>
          <w:b/>
          <w:color w:val="FF0000"/>
        </w:rPr>
        <w:t>N</w:t>
      </w:r>
      <w:r w:rsidRPr="00135F63">
        <w:rPr>
          <w:rFonts w:eastAsia="標楷體" w:hint="eastAsia"/>
          <w:b/>
          <w:color w:val="FF0000"/>
        </w:rPr>
        <w:t>組食材明細</w:t>
      </w:r>
      <w:r w:rsidRPr="00135F63">
        <w:rPr>
          <w:rFonts w:eastAsia="標楷體" w:hint="eastAsia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 w:hint="eastAsia"/>
        </w:rPr>
        <w:t>人份計量，營養分析以個人計量）</w:t>
      </w: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5C7E67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N5</w:t>
            </w:r>
          </w:p>
        </w:tc>
      </w:tr>
      <w:tr w:rsidR="00DC7BE3" w:rsidRPr="00D009C2" w:rsidTr="005C7E67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r w:rsidRPr="00D009C2">
              <w:rPr>
                <w:rFonts w:ascii="標楷體" w:eastAsia="標楷體" w:hAnsi="標楷體"/>
                <w:bCs/>
              </w:rPr>
              <w:t>0.4</w:t>
            </w:r>
            <w:r w:rsidRPr="00D009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DC7BE3" w:rsidRPr="00D009C2" w:rsidTr="005C7E67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翅小腿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DC7BE3" w:rsidRPr="00D009C2" w:rsidTr="005C7E67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FA208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FA208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FA208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西洋</w:t>
            </w:r>
            <w:bookmarkStart w:id="0" w:name="_GoBack"/>
            <w:bookmarkEnd w:id="0"/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5C7E67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針菇鮮湯</w:t>
            </w:r>
          </w:p>
        </w:tc>
      </w:tr>
      <w:tr w:rsidR="00DC7BE3" w:rsidRPr="00D009C2" w:rsidTr="005C7E67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DC7BE3" w:rsidRPr="004A7398" w:rsidRDefault="00DC7BE3" w:rsidP="004A363F">
      <w:pPr>
        <w:rPr>
          <w:rFonts w:ascii="標楷體" w:eastAsia="標楷體" w:hAnsi="標楷體"/>
        </w:rPr>
      </w:pP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O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5C7E67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O5</w:t>
            </w:r>
          </w:p>
        </w:tc>
      </w:tr>
      <w:tr w:rsidR="00DC7BE3" w:rsidRPr="00D009C2" w:rsidTr="005C7E67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203D8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r w:rsidRPr="00D009C2">
              <w:rPr>
                <w:rFonts w:ascii="標楷體" w:eastAsia="標楷體" w:hAnsi="標楷體"/>
                <w:bCs/>
              </w:rPr>
              <w:t>0.4</w:t>
            </w:r>
            <w:r w:rsidRPr="00D009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203D81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濕炊粉</w:t>
            </w:r>
            <w:r w:rsidRPr="00203D81">
              <w:rPr>
                <w:rFonts w:ascii="標楷體" w:eastAsia="標楷體" w:hAnsi="標楷體" w:cs="新細明體"/>
                <w:sz w:val="22"/>
                <w:highlight w:val="magenta"/>
              </w:rPr>
              <w:t>12</w:t>
            </w: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203D81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油蔥酥</w:t>
            </w:r>
            <w:r w:rsidRPr="00203D81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照燒雞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203D81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DC7BE3" w:rsidRPr="00D009C2" w:rsidTr="005C7E67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100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9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柴魚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5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肉丁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3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.5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排骨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2.5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地瓜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蒜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DC7BE3" w:rsidRPr="00D009C2" w:rsidTr="005C7E67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D009C2" w:rsidRDefault="00DC7BE3" w:rsidP="005C7E67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菜脯蛋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BF0CC2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玉菜肉燥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綠豆芽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>
              <w:rPr>
                <w:rFonts w:ascii="標楷體" w:eastAsia="標楷體" w:hAnsi="標楷體" w:cs="新細明體"/>
                <w:sz w:val="22"/>
              </w:rPr>
              <w:t>5.5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菜脯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蔥</w:t>
            </w:r>
            <w:r>
              <w:rPr>
                <w:rFonts w:ascii="標楷體" w:eastAsia="標楷體" w:hAnsi="標楷體" w:cs="新細明體"/>
                <w:sz w:val="22"/>
              </w:rPr>
              <w:t>0.3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高麗菜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絞肉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1.2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0.5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木耳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10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E00C6F" w:rsidRDefault="00DC7BE3" w:rsidP="00BD2F6C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5C7E67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BF0CC2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D009C2" w:rsidRDefault="00DC7BE3" w:rsidP="00DC7BE3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BF0CC2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DC7BE3" w:rsidRPr="00D009C2" w:rsidTr="005C7E67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蕃茄</w:t>
            </w:r>
            <w:r>
              <w:rPr>
                <w:rFonts w:ascii="標楷體" w:eastAsia="標楷體" w:hAnsi="標楷體" w:cs="新細明體"/>
                <w:sz w:val="22"/>
                <w:highlight w:val="magenta"/>
              </w:rPr>
              <w:t>1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蛋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0.6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白菜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4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鮮菇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0.5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  <w:p w:rsidR="00DC7BE3" w:rsidRPr="00BF0CC2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magenta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大骨</w:t>
            </w:r>
            <w:r w:rsidRPr="00BF0CC2">
              <w:rPr>
                <w:rFonts w:ascii="標楷體" w:eastAsia="標楷體" w:hAnsi="標楷體" w:cs="新細明體"/>
                <w:sz w:val="22"/>
                <w:highlight w:val="magenta"/>
              </w:rPr>
              <w:t>0.6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DC7BE3" w:rsidRPr="004A7398" w:rsidRDefault="00DC7BE3" w:rsidP="004A363F">
      <w:pPr>
        <w:rPr>
          <w:rFonts w:ascii="標楷體" w:eastAsia="標楷體" w:hAnsi="標楷體"/>
        </w:rPr>
      </w:pP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P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5C7E67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P5</w:t>
            </w:r>
          </w:p>
        </w:tc>
      </w:tr>
      <w:tr w:rsidR="00DC7BE3" w:rsidRPr="00D009C2" w:rsidTr="005C7E67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r w:rsidRPr="00D009C2">
              <w:rPr>
                <w:rFonts w:ascii="標楷體" w:eastAsia="標楷體" w:hAnsi="標楷體"/>
                <w:bCs/>
              </w:rPr>
              <w:t>0.4</w:t>
            </w:r>
            <w:r w:rsidRPr="00D009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1408D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1408D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A1408D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茶香雞翅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/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醬燒雞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DC7BE3" w:rsidRPr="00D009C2" w:rsidTr="005C7E67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D009C2" w:rsidRDefault="00DC7BE3" w:rsidP="005C7E6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0.3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DC7BE3" w:rsidRPr="004A7398" w:rsidRDefault="00DC7BE3" w:rsidP="007A61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西洋芹</w:t>
            </w:r>
            <w:r w:rsidRPr="00D009C2">
              <w:rPr>
                <w:rFonts w:ascii="標楷體" w:eastAsia="標楷體" w:hAnsi="標楷體"/>
                <w:bCs/>
                <w:sz w:val="22"/>
              </w:rPr>
              <w:t>0.2</w:t>
            </w:r>
            <w:r w:rsidRPr="00D009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DC7BE3" w:rsidRPr="00D009C2" w:rsidTr="005C7E67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360601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60601">
              <w:rPr>
                <w:rFonts w:ascii="標楷體" w:eastAsia="標楷體" w:hAnsi="標楷體" w:cs="新細明體"/>
                <w:sz w:val="22"/>
              </w:rPr>
              <w:t>0.5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5C7E67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DC7BE3" w:rsidRPr="00D009C2" w:rsidTr="005C7E67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360601">
              <w:rPr>
                <w:rFonts w:ascii="標楷體" w:eastAsia="標楷體" w:hAnsi="標楷體" w:cs="新細明體"/>
                <w:sz w:val="22"/>
              </w:rPr>
              <w:t>5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3E21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671</w:t>
            </w:r>
          </w:p>
        </w:tc>
      </w:tr>
    </w:tbl>
    <w:p w:rsidR="00DC7BE3" w:rsidRPr="004A7398" w:rsidRDefault="00DC7BE3" w:rsidP="004A363F">
      <w:pPr>
        <w:rPr>
          <w:rFonts w:ascii="標楷體" w:eastAsia="標楷體" w:hAnsi="標楷體"/>
        </w:rPr>
      </w:pP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Q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DC7BE3" w:rsidRPr="004A7398" w:rsidRDefault="00DC7BE3" w:rsidP="004A36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C7BE3" w:rsidRPr="00D009C2" w:rsidTr="005C7E67">
        <w:trPr>
          <w:trHeight w:val="344"/>
        </w:trPr>
        <w:tc>
          <w:tcPr>
            <w:tcW w:w="708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Q5</w:t>
            </w:r>
          </w:p>
        </w:tc>
      </w:tr>
      <w:tr w:rsidR="00DC7BE3" w:rsidRPr="00D009C2" w:rsidTr="005C7E67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</w:rPr>
              <w:t>糙米</w:t>
            </w:r>
            <w:r w:rsidRPr="00D009C2">
              <w:rPr>
                <w:rFonts w:ascii="標楷體" w:eastAsia="標楷體" w:hAnsi="標楷體"/>
                <w:bCs/>
              </w:rPr>
              <w:t>0.4</w:t>
            </w:r>
            <w:r w:rsidRPr="00D009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DC7BE3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DC7BE3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蔥燒雞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蘑菇</w:t>
            </w:r>
            <w:r>
              <w:rPr>
                <w:rFonts w:ascii="標楷體" w:eastAsia="標楷體" w:hAnsi="標楷體" w:cs="新細明體" w:hint="eastAsia"/>
                <w:sz w:val="22"/>
                <w:highlight w:val="magenta"/>
              </w:rPr>
              <w:t>燜</w:t>
            </w:r>
            <w:r w:rsidRPr="00BF0CC2">
              <w:rPr>
                <w:rFonts w:ascii="標楷體" w:eastAsia="標楷體" w:hAnsi="標楷體" w:cs="新細明體" w:hint="eastAsia"/>
                <w:sz w:val="22"/>
                <w:highlight w:val="magenta"/>
              </w:rPr>
              <w:t>雞</w:t>
            </w:r>
          </w:p>
        </w:tc>
      </w:tr>
      <w:tr w:rsidR="00DC7BE3" w:rsidRPr="00D009C2" w:rsidTr="005C7E67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886B66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蘑菇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C7BE3" w:rsidRPr="00D009C2" w:rsidTr="005C7E67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7B4DB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時瓜麵線</w:t>
            </w:r>
          </w:p>
        </w:tc>
      </w:tr>
      <w:tr w:rsidR="00DC7BE3" w:rsidRPr="00D009C2" w:rsidTr="005C7E67"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豆芽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>
              <w:rPr>
                <w:rFonts w:ascii="標楷體" w:eastAsia="標楷體" w:hAnsi="標楷體" w:cs="新細明體"/>
                <w:sz w:val="22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7B4DB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E00C6F" w:rsidRDefault="00DC7BE3" w:rsidP="007B4DB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DC7BE3" w:rsidRPr="004A7398" w:rsidRDefault="00DC7BE3" w:rsidP="007B4DB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C7BE3" w:rsidRPr="00D009C2" w:rsidTr="005C7E67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C7BE3" w:rsidRPr="00D009C2" w:rsidTr="005C7E67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360601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冬瓜麥仁露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09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DC7BE3" w:rsidRPr="00D009C2" w:rsidTr="005C7E67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360601">
              <w:rPr>
                <w:rFonts w:ascii="標楷體" w:eastAsia="標楷體" w:hAnsi="標楷體" w:cs="新細明體"/>
                <w:sz w:val="22"/>
              </w:rPr>
              <w:t>2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360601">
              <w:rPr>
                <w:rFonts w:ascii="標楷體" w:eastAsia="標楷體" w:hAnsi="標楷體" w:cs="新細明體"/>
                <w:sz w:val="22"/>
              </w:rPr>
              <w:t>1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360601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C7BE3" w:rsidRPr="004A7398" w:rsidRDefault="00DC7BE3" w:rsidP="005C7E6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DC7BE3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C7BE3" w:rsidRPr="00D009C2" w:rsidTr="005C7E67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C7BE3" w:rsidRPr="004A7398" w:rsidRDefault="00DC7BE3" w:rsidP="005C7E6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DC7BE3" w:rsidRPr="004A7398" w:rsidRDefault="00DC7BE3" w:rsidP="004A363F">
      <w:pPr>
        <w:rPr>
          <w:rFonts w:ascii="標楷體" w:eastAsia="標楷體" w:hAnsi="標楷體"/>
        </w:rPr>
      </w:pPr>
    </w:p>
    <w:p w:rsidR="00DC7BE3" w:rsidRPr="005F1271" w:rsidRDefault="00DC7BE3" w:rsidP="004A363F">
      <w:pPr>
        <w:widowControl/>
        <w:spacing w:line="360" w:lineRule="exact"/>
        <w:ind w:right="158"/>
      </w:pPr>
    </w:p>
    <w:sectPr w:rsidR="00DC7BE3" w:rsidRPr="005F1271" w:rsidSect="005F1271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BE3" w:rsidRDefault="00DC7BE3" w:rsidP="00FA6434">
      <w:r>
        <w:separator/>
      </w:r>
    </w:p>
  </w:endnote>
  <w:endnote w:type="continuationSeparator" w:id="0">
    <w:p w:rsidR="00DC7BE3" w:rsidRDefault="00DC7BE3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BE3" w:rsidRDefault="00DC7BE3" w:rsidP="00FA6434">
      <w:r>
        <w:separator/>
      </w:r>
    </w:p>
  </w:footnote>
  <w:footnote w:type="continuationSeparator" w:id="0">
    <w:p w:rsidR="00DC7BE3" w:rsidRDefault="00DC7BE3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7881"/>
    <w:rsid w:val="000303F2"/>
    <w:rsid w:val="00041AA2"/>
    <w:rsid w:val="00053C7E"/>
    <w:rsid w:val="000662F0"/>
    <w:rsid w:val="000853CE"/>
    <w:rsid w:val="000B7E82"/>
    <w:rsid w:val="00114DE0"/>
    <w:rsid w:val="00135F63"/>
    <w:rsid w:val="001564F2"/>
    <w:rsid w:val="0019046E"/>
    <w:rsid w:val="001A2AE2"/>
    <w:rsid w:val="001C53F2"/>
    <w:rsid w:val="001C5499"/>
    <w:rsid w:val="001F67E5"/>
    <w:rsid w:val="00203D81"/>
    <w:rsid w:val="00256607"/>
    <w:rsid w:val="00263B29"/>
    <w:rsid w:val="002879C5"/>
    <w:rsid w:val="002B486F"/>
    <w:rsid w:val="002C5091"/>
    <w:rsid w:val="002E053E"/>
    <w:rsid w:val="0030689B"/>
    <w:rsid w:val="00321E8D"/>
    <w:rsid w:val="00360601"/>
    <w:rsid w:val="0037568D"/>
    <w:rsid w:val="003A7D92"/>
    <w:rsid w:val="003E2101"/>
    <w:rsid w:val="00410E07"/>
    <w:rsid w:val="00476E2E"/>
    <w:rsid w:val="00494B54"/>
    <w:rsid w:val="004A363F"/>
    <w:rsid w:val="004A7398"/>
    <w:rsid w:val="004D1CB2"/>
    <w:rsid w:val="004E1692"/>
    <w:rsid w:val="00504C69"/>
    <w:rsid w:val="00561D7E"/>
    <w:rsid w:val="005B7EA4"/>
    <w:rsid w:val="005C694B"/>
    <w:rsid w:val="005C7E67"/>
    <w:rsid w:val="005F1271"/>
    <w:rsid w:val="005F3588"/>
    <w:rsid w:val="0060388E"/>
    <w:rsid w:val="00634DC3"/>
    <w:rsid w:val="006633C4"/>
    <w:rsid w:val="00677334"/>
    <w:rsid w:val="00680560"/>
    <w:rsid w:val="006851BB"/>
    <w:rsid w:val="006A12BF"/>
    <w:rsid w:val="00715F27"/>
    <w:rsid w:val="007A61F7"/>
    <w:rsid w:val="007B4DBA"/>
    <w:rsid w:val="007C66FF"/>
    <w:rsid w:val="007D6F1B"/>
    <w:rsid w:val="007F5773"/>
    <w:rsid w:val="00822E86"/>
    <w:rsid w:val="00846A18"/>
    <w:rsid w:val="0088101B"/>
    <w:rsid w:val="00886B66"/>
    <w:rsid w:val="008C4B3D"/>
    <w:rsid w:val="008D70B4"/>
    <w:rsid w:val="008F3C46"/>
    <w:rsid w:val="008F5E62"/>
    <w:rsid w:val="00906C68"/>
    <w:rsid w:val="009171A6"/>
    <w:rsid w:val="00932056"/>
    <w:rsid w:val="00951F6D"/>
    <w:rsid w:val="00985977"/>
    <w:rsid w:val="009D27AB"/>
    <w:rsid w:val="00A1408D"/>
    <w:rsid w:val="00A32902"/>
    <w:rsid w:val="00A51D7D"/>
    <w:rsid w:val="00A724A1"/>
    <w:rsid w:val="00A81DAE"/>
    <w:rsid w:val="00AC0B1F"/>
    <w:rsid w:val="00AC2DC9"/>
    <w:rsid w:val="00B12BF3"/>
    <w:rsid w:val="00B30DFA"/>
    <w:rsid w:val="00B679C6"/>
    <w:rsid w:val="00B908B1"/>
    <w:rsid w:val="00BD2F6C"/>
    <w:rsid w:val="00BF0493"/>
    <w:rsid w:val="00BF0CC2"/>
    <w:rsid w:val="00C05624"/>
    <w:rsid w:val="00C3236E"/>
    <w:rsid w:val="00C37798"/>
    <w:rsid w:val="00C51050"/>
    <w:rsid w:val="00C605E9"/>
    <w:rsid w:val="00C6228C"/>
    <w:rsid w:val="00C71CAD"/>
    <w:rsid w:val="00C90A72"/>
    <w:rsid w:val="00C951AB"/>
    <w:rsid w:val="00CC3F75"/>
    <w:rsid w:val="00CC4A58"/>
    <w:rsid w:val="00D009C2"/>
    <w:rsid w:val="00D70270"/>
    <w:rsid w:val="00D75884"/>
    <w:rsid w:val="00DB1093"/>
    <w:rsid w:val="00DC7BE3"/>
    <w:rsid w:val="00E00C6F"/>
    <w:rsid w:val="00E152C9"/>
    <w:rsid w:val="00E3346D"/>
    <w:rsid w:val="00E63195"/>
    <w:rsid w:val="00E743AF"/>
    <w:rsid w:val="00ED244D"/>
    <w:rsid w:val="00F2308B"/>
    <w:rsid w:val="00F32CBC"/>
    <w:rsid w:val="00F51034"/>
    <w:rsid w:val="00F637C2"/>
    <w:rsid w:val="00F94C22"/>
    <w:rsid w:val="00FA208C"/>
    <w:rsid w:val="00FA6434"/>
    <w:rsid w:val="00FF3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3F2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171A6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171A6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171A6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171A6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171A6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171A6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171A6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171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171A6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171A6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171A6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171A6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171A6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171A6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171A6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171A6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171A6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171A6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171A6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171A6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171A6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171A6"/>
    <w:pPr>
      <w:ind w:left="805" w:firstLine="0"/>
    </w:pPr>
  </w:style>
  <w:style w:type="paragraph" w:customStyle="1" w:styleId="11">
    <w:name w:val="(1)"/>
    <w:basedOn w:val="Normal"/>
    <w:uiPriority w:val="99"/>
    <w:rsid w:val="009171A6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171A6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171A6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171A6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171A6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171A6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171A6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171A6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171A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171A6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171A6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171A6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171A6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171A6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171A6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171A6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171A6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171A6"/>
  </w:style>
  <w:style w:type="character" w:customStyle="1" w:styleId="310">
    <w:name w:val="字元 字元31"/>
    <w:uiPriority w:val="99"/>
    <w:rsid w:val="009171A6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171A6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171A6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171A6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171A6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9171A6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171A6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171A6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171A6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171A6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171A6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171A6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171A6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171A6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171A6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171A6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9171A6"/>
    <w:rPr>
      <w:kern w:val="2"/>
    </w:rPr>
  </w:style>
  <w:style w:type="character" w:customStyle="1" w:styleId="9">
    <w:name w:val="字元 字元9"/>
    <w:uiPriority w:val="99"/>
    <w:rsid w:val="009171A6"/>
    <w:rPr>
      <w:kern w:val="2"/>
    </w:rPr>
  </w:style>
  <w:style w:type="character" w:customStyle="1" w:styleId="112">
    <w:name w:val="字元 字元11"/>
    <w:uiPriority w:val="99"/>
    <w:rsid w:val="009171A6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171A6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171A6"/>
    <w:rPr>
      <w:kern w:val="2"/>
      <w:sz w:val="24"/>
    </w:rPr>
  </w:style>
  <w:style w:type="character" w:customStyle="1" w:styleId="61">
    <w:name w:val="字元 字元61"/>
    <w:uiPriority w:val="99"/>
    <w:semiHidden/>
    <w:rsid w:val="009171A6"/>
    <w:rPr>
      <w:b/>
      <w:kern w:val="2"/>
      <w:sz w:val="24"/>
    </w:rPr>
  </w:style>
  <w:style w:type="character" w:customStyle="1" w:styleId="5">
    <w:name w:val="字元 字元5"/>
    <w:uiPriority w:val="99"/>
    <w:rsid w:val="009171A6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171A6"/>
    <w:rPr>
      <w:kern w:val="2"/>
      <w:sz w:val="24"/>
    </w:rPr>
  </w:style>
  <w:style w:type="character" w:customStyle="1" w:styleId="32">
    <w:name w:val="字元 字元32"/>
    <w:uiPriority w:val="99"/>
    <w:rsid w:val="009171A6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9171A6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9171A6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9171A6"/>
    <w:rPr>
      <w:rFonts w:ascii="Cambria" w:hAnsi="Cambria"/>
      <w:kern w:val="2"/>
      <w:sz w:val="18"/>
    </w:rPr>
  </w:style>
  <w:style w:type="character" w:customStyle="1" w:styleId="ft">
    <w:name w:val="ft"/>
    <w:uiPriority w:val="99"/>
    <w:rsid w:val="009171A6"/>
  </w:style>
  <w:style w:type="character" w:customStyle="1" w:styleId="231">
    <w:name w:val="字元 字元231"/>
    <w:uiPriority w:val="99"/>
    <w:locked/>
    <w:rsid w:val="009171A6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9171A6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9171A6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9171A6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9171A6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9171A6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9171A6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9171A6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9171A6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9171A6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9171A6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9171A6"/>
    <w:rPr>
      <w:kern w:val="2"/>
    </w:rPr>
  </w:style>
  <w:style w:type="character" w:customStyle="1" w:styleId="91">
    <w:name w:val="字元 字元91"/>
    <w:uiPriority w:val="99"/>
    <w:rsid w:val="009171A6"/>
    <w:rPr>
      <w:kern w:val="2"/>
    </w:rPr>
  </w:style>
  <w:style w:type="character" w:customStyle="1" w:styleId="1110">
    <w:name w:val="字元 字元111"/>
    <w:uiPriority w:val="99"/>
    <w:rsid w:val="009171A6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9171A6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9171A6"/>
    <w:rPr>
      <w:kern w:val="2"/>
      <w:sz w:val="24"/>
    </w:rPr>
  </w:style>
  <w:style w:type="character" w:customStyle="1" w:styleId="51">
    <w:name w:val="字元 字元51"/>
    <w:uiPriority w:val="99"/>
    <w:rsid w:val="009171A6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9171A6"/>
    <w:rPr>
      <w:kern w:val="2"/>
      <w:sz w:val="24"/>
    </w:rPr>
  </w:style>
  <w:style w:type="numbering" w:customStyle="1" w:styleId="1">
    <w:name w:val="目前的清單1"/>
    <w:rsid w:val="00337B23"/>
    <w:pPr>
      <w:numPr>
        <w:numId w:val="4"/>
      </w:numPr>
    </w:pPr>
  </w:style>
  <w:style w:type="numbering" w:customStyle="1" w:styleId="ArticleSection1">
    <w:name w:val="Article / Section1"/>
    <w:rsid w:val="00337B23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471</TotalTime>
  <Pages>12</Pages>
  <Words>1750</Words>
  <Characters>9976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17</cp:revision>
  <cp:lastPrinted>2015-04-25T02:42:00Z</cp:lastPrinted>
  <dcterms:created xsi:type="dcterms:W3CDTF">2015-04-08T23:54:00Z</dcterms:created>
  <dcterms:modified xsi:type="dcterms:W3CDTF">2015-04-28T07:53:00Z</dcterms:modified>
</cp:coreProperties>
</file>