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D2" w:rsidRPr="0089414E" w:rsidRDefault="007344D2" w:rsidP="008D3AF9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5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>
        <w:rPr>
          <w:rFonts w:eastAsia="標楷體" w:hAnsi="標楷體" w:hint="eastAsia"/>
          <w:b/>
          <w:color w:val="FF0000"/>
          <w:sz w:val="28"/>
          <w:szCs w:val="28"/>
        </w:rPr>
        <w:t>華王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7344D2" w:rsidRPr="0089414E" w:rsidRDefault="007344D2" w:rsidP="00337517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>03-</w:t>
      </w:r>
      <w:r>
        <w:rPr>
          <w:rFonts w:eastAsia="標楷體"/>
          <w:color w:val="3333FF"/>
          <w:sz w:val="16"/>
          <w:szCs w:val="16"/>
        </w:rPr>
        <w:t>8220889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>
        <w:rPr>
          <w:rFonts w:eastAsia="標楷體"/>
          <w:color w:val="3333FF"/>
          <w:sz w:val="16"/>
          <w:szCs w:val="16"/>
        </w:rPr>
        <w:t>03-8227688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>
        <w:rPr>
          <w:rFonts w:eastAsia="標楷體"/>
          <w:color w:val="3333FF"/>
          <w:sz w:val="16"/>
          <w:szCs w:val="16"/>
        </w:rPr>
        <w:t>69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440"/>
        <w:gridCol w:w="132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7344D2" w:rsidRPr="0089414E" w:rsidTr="00822D28">
        <w:trPr>
          <w:trHeight w:val="465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7344D2" w:rsidRPr="0089414E" w:rsidRDefault="007344D2" w:rsidP="007344D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7344D2" w:rsidRPr="0089414E" w:rsidRDefault="007344D2" w:rsidP="007344D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4E01A4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4E01A4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4E01A4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4E01A4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7344D2" w:rsidRPr="0089414E" w:rsidRDefault="007344D2" w:rsidP="007344D2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4E01A4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5/1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337517">
              <w:rPr>
                <w:rFonts w:eastAsia="標楷體"/>
                <w:b/>
                <w:sz w:val="18"/>
                <w:szCs w:val="18"/>
              </w:rPr>
              <w:t>K5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蔥油雞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壽喜玉燒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蛋香瓜粒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黃瓜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2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467D2F">
              <w:rPr>
                <w:rFonts w:ascii="標楷體" w:eastAsia="標楷體" w:hAnsi="標楷體" w:cs="新細明體" w:hint="eastAsia"/>
                <w:sz w:val="14"/>
                <w:szCs w:val="14"/>
              </w:rPr>
              <w:t>榨菜絲</w:t>
            </w:r>
            <w:r w:rsidRPr="00467D2F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467D2F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3.1</w:t>
            </w:r>
          </w:p>
        </w:tc>
        <w:tc>
          <w:tcPr>
            <w:tcW w:w="360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777</w:t>
            </w:r>
          </w:p>
        </w:tc>
        <w:tc>
          <w:tcPr>
            <w:tcW w:w="360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doub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5/4</w:t>
            </w:r>
          </w:p>
        </w:tc>
        <w:tc>
          <w:tcPr>
            <w:tcW w:w="236" w:type="dxa"/>
            <w:tcBorders>
              <w:top w:val="doub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  <w:r w:rsidRPr="008D3AF9">
              <w:rPr>
                <w:rFonts w:eastAsia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梅干絞肉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濕梅干菜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kern w:val="0"/>
                <w:highlight w:val="yellow"/>
              </w:rPr>
              <w:t>玉米黃瓜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玉米粒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小黃瓜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萬吉腐香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鹹香瓜湯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鹹鳳梨醬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821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87722">
              <w:rPr>
                <w:rFonts w:ascii="標楷體" w:eastAsia="標楷體" w:hAnsi="標楷體" w:hint="eastAsia"/>
                <w:bCs/>
                <w:kern w:val="0"/>
              </w:rPr>
              <w:t>美味大雞腿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骨腿</w:t>
            </w:r>
            <w:r w:rsidRPr="00487722"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87722">
              <w:rPr>
                <w:rFonts w:ascii="標楷體" w:eastAsia="標楷體" w:hAnsi="標楷體" w:hint="eastAsia"/>
                <w:bCs/>
                <w:kern w:val="0"/>
              </w:rPr>
              <w:t>百頁雜炊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百頁</w:t>
            </w:r>
            <w:r w:rsidRPr="0048772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 w:rsidRPr="0048772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87722">
              <w:rPr>
                <w:rFonts w:ascii="標楷體" w:eastAsia="標楷體" w:hAnsi="標楷體" w:hint="eastAsia"/>
                <w:bCs/>
                <w:kern w:val="0"/>
              </w:rPr>
              <w:t>芹香海絲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西芹</w:t>
            </w:r>
            <w:r w:rsidRPr="00487722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sz w:val="14"/>
                <w:szCs w:val="14"/>
              </w:rPr>
              <w:t>海帶絲</w:t>
            </w:r>
            <w:r w:rsidRPr="00487722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時蔬蛋花湯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818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1A30DF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highlight w:val="yellow"/>
              </w:rPr>
            </w:pPr>
            <w:r w:rsidRPr="001A30DF">
              <w:rPr>
                <w:rFonts w:ascii="標楷體" w:eastAsia="標楷體" w:hAnsi="標楷體" w:hint="eastAsia"/>
                <w:bCs/>
                <w:kern w:val="0"/>
                <w:highlight w:val="yellow"/>
              </w:rPr>
              <w:t>紅仁炒蛋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1A30DF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1A30DF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蛋</w:t>
            </w:r>
            <w:r w:rsidRPr="001A30DF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1A30DF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1A30DF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1A30DF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青豆仁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87722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87722">
              <w:rPr>
                <w:rFonts w:ascii="標楷體" w:eastAsia="標楷體" w:hAnsi="標楷體" w:hint="eastAsia"/>
                <w:bCs/>
                <w:kern w:val="0"/>
              </w:rPr>
              <w:t>咖哩燉煮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87722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 w:rsidRPr="0048772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 w:rsidRPr="0048772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48772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87722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87722">
              <w:rPr>
                <w:rFonts w:ascii="標楷體" w:eastAsia="標楷體" w:hAnsi="標楷體" w:hint="eastAsia"/>
                <w:bCs/>
                <w:kern w:val="0"/>
              </w:rPr>
              <w:t>蒜香豆乾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87722" w:rsidRDefault="007344D2" w:rsidP="007344D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487722">
              <w:rPr>
                <w:rFonts w:ascii="標楷體" w:eastAsia="標楷體" w:hAnsi="標楷體" w:hint="eastAsia"/>
                <w:sz w:val="14"/>
                <w:szCs w:val="14"/>
              </w:rPr>
              <w:t>小豆乾</w:t>
            </w:r>
            <w:r w:rsidRPr="00487722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檸檬愛玉湯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67D2F" w:rsidRDefault="007344D2" w:rsidP="007344D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檸檬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愛玉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5/7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溼炊粉</w:t>
            </w:r>
            <w:r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油蔥酥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柳葉魚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柳葉魚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5"/>
                <w:attr w:name="UnitName" w:val="g"/>
              </w:smartTagPr>
              <w:r>
                <w:rPr>
                  <w:rFonts w:ascii="標楷體" w:eastAsia="標楷體" w:hAnsi="標楷體"/>
                  <w:bCs/>
                  <w:sz w:val="14"/>
                  <w:szCs w:val="14"/>
                </w:rPr>
                <w:t>65g</w:t>
              </w:r>
            </w:smartTag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金瓜肉燥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南瓜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雜糧饅頭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5B5C9B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5B5C9B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雜糧饅頭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酸辣湯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豆腐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841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5/8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茶香雞排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*1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紅茶滷包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開陽白菜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蝦皮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時瓜絞肉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昆布柴魚湯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5B5C9B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5B5C9B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昆布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 xml:space="preserve"> </w:t>
            </w:r>
            <w:r w:rsidRPr="005B5C9B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柴魚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762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doub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617871">
              <w:rPr>
                <w:rFonts w:eastAsia="標楷體"/>
                <w:b/>
                <w:sz w:val="12"/>
                <w:szCs w:val="12"/>
              </w:rPr>
              <w:t>5/11</w:t>
            </w:r>
          </w:p>
        </w:tc>
        <w:tc>
          <w:tcPr>
            <w:tcW w:w="236" w:type="dxa"/>
            <w:tcBorders>
              <w:top w:val="doub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1F21CC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瓜仔肉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1F21CC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碎瓜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小油丁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筍片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粉皮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白玉雞湯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837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87722">
              <w:rPr>
                <w:rFonts w:ascii="標楷體" w:eastAsia="標楷體" w:hAnsi="標楷體" w:hint="eastAsia"/>
                <w:bCs/>
                <w:kern w:val="0"/>
              </w:rPr>
              <w:t>條瓜燒雞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87722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 w:rsidRPr="0048772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條瓜</w:t>
            </w:r>
            <w:r w:rsidRPr="0048772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  <w:r w:rsidRPr="0048772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487722">
              <w:rPr>
                <w:rFonts w:ascii="標楷體" w:eastAsia="標楷體" w:hAnsi="標楷體" w:hint="eastAsia"/>
                <w:bCs/>
                <w:sz w:val="14"/>
                <w:szCs w:val="14"/>
              </w:rPr>
              <w:t>醬油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帶結肉片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海帶結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三絲津白湯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772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胚芽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豆包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韭菜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甘薯塊香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地瓜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1F21CC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冬瓜</w:t>
            </w: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麥仁湯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1F21CC" w:rsidRDefault="007344D2" w:rsidP="007344D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冬瓜磚</w:t>
            </w:r>
            <w:r w:rsidRPr="001F21CC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麥仁</w:t>
            </w:r>
            <w:r w:rsidRPr="001F21CC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812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5/14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炒飯</w:t>
            </w: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米</w:t>
            </w:r>
            <w:r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洋蔥</w:t>
            </w:r>
            <w:r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絞肉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排骨酥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排骨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馬鈴薯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時瓜燒肉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豆乾滋香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小豆乾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大滷</w:t>
            </w: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蔬菜</w:t>
            </w:r>
            <w:r w:rsidRPr="001F21CC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蛋</w:t>
            </w:r>
            <w:r w:rsidRPr="001F21CC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紅蘿蔔</w:t>
            </w:r>
            <w:r w:rsidRPr="001F21CC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筍</w:t>
            </w:r>
            <w:r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木耳絲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3.6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33751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822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5/15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茄汁</w:t>
            </w:r>
            <w:r>
              <w:rPr>
                <w:rFonts w:ascii="標楷體" w:eastAsia="標楷體" w:hAnsi="標楷體" w:hint="eastAsia"/>
                <w:bCs/>
                <w:highlight w:val="magenta"/>
              </w:rPr>
              <w:t>燉</w:t>
            </w: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雞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1A30DF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芹香肉絲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1A30DF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西洋芹菜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木耳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肉茸燜筍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桶筍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紫菜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小魚干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337517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779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5/18</w:t>
            </w:r>
          </w:p>
        </w:tc>
        <w:tc>
          <w:tcPr>
            <w:tcW w:w="236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A14D7C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14D7C">
              <w:rPr>
                <w:rFonts w:ascii="標楷體" w:eastAsia="標楷體" w:hAnsi="標楷體" w:hint="eastAsia"/>
                <w:bCs/>
                <w:highlight w:val="yellow"/>
              </w:rPr>
              <w:t>蒜香肉片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A14D7C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A14D7C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肉片</w:t>
            </w:r>
            <w:r w:rsidRPr="00A14D7C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A14D7C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蔬菜</w:t>
            </w:r>
            <w:r w:rsidRPr="00A14D7C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 w:rsidRPr="00A14D7C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蒜</w:t>
            </w:r>
            <w:r w:rsidRPr="00A14D7C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菇魯玉菜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什錦菇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高麗菜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麵丸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帶芽蛋花湯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海帶芽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755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京醬燜雞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甜麵醬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玉米三色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玉米粒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肉絲海茸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海茸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九層塔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778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  <w:r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干絲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沙茶醬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AF041A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F041A">
              <w:rPr>
                <w:rFonts w:ascii="標楷體" w:eastAsia="標楷體" w:hAnsi="標楷體" w:hint="eastAsia"/>
                <w:bCs/>
                <w:highlight w:val="yellow"/>
              </w:rPr>
              <w:t>木</w:t>
            </w:r>
            <w:r w:rsidRPr="00AF041A">
              <w:rPr>
                <w:rFonts w:ascii="標楷體" w:eastAsia="標楷體" w:hAnsi="標楷體" w:hint="eastAsia"/>
                <w:bCs/>
              </w:rPr>
              <w:t>樨</w:t>
            </w:r>
            <w:r w:rsidRPr="00AF041A">
              <w:rPr>
                <w:rFonts w:ascii="標楷體" w:eastAsia="標楷體" w:hAnsi="標楷體" w:hint="eastAsia"/>
                <w:bCs/>
                <w:highlight w:val="yellow"/>
              </w:rPr>
              <w:t>圓蒲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1A30DF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蒲瓜</w:t>
            </w:r>
            <w:r>
              <w:rPr>
                <w:rFonts w:ascii="標楷體" w:eastAsia="標楷體" w:hAnsi="標楷體"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木耳</w:t>
            </w:r>
            <w:r>
              <w:rPr>
                <w:rFonts w:ascii="標楷體" w:eastAsia="標楷體" w:hAnsi="標楷體"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仙草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A30DF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美味翅小腿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A30DF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翅小腿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>*2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小餐包</w:t>
            </w:r>
            <w:r>
              <w:rPr>
                <w:rFonts w:ascii="標楷體" w:eastAsia="標楷體" w:hAnsi="標楷體"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三色丁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828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5/22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魚香肉絲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醬拌干條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毛豆冬瓜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冬瓜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毛豆仁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針菇鮮湯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790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5/25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黃金魚排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絞肉筍丁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筍丁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黃瓜肉片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黃瓜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1F21CC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蕃茄蛋花湯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1F21CC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</w:pPr>
            <w:r w:rsidRPr="001F21CC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蕃茄</w:t>
            </w:r>
            <w:r w:rsidRPr="001F21CC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蛋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751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照燒雞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海絲豆芽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海帶絲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綠豆芽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蜜汁豆乾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豆干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白芝麻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肉片時瓜湯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9A25FF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關東蔬煮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小油泡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柴魚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1A30DF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菜脯炒蛋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1A30DF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菜脯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蔥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田園燉菜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綜合菇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綠蔬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南瓜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67D2F" w:rsidRDefault="007344D2" w:rsidP="007344D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綠豆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1F21CC">
        <w:trPr>
          <w:trHeight w:hRule="exact" w:val="479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炊粉</w:t>
            </w: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濕炊粉</w:t>
            </w:r>
            <w:r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油蔥酥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地瓜排骨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 w:rsidRPr="001F21CC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肉丁</w:t>
            </w:r>
            <w:r w:rsidRPr="001F21CC"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排骨</w:t>
            </w:r>
            <w:r w:rsidRPr="001F21CC"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地瓜</w:t>
            </w:r>
            <w:r w:rsidRPr="001F21CC"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玉菜肉燥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高麗菜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木耳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A30DF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風味饅頭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A30DF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饅頭</w:t>
            </w:r>
            <w:r>
              <w:rPr>
                <w:rFonts w:ascii="標楷體" w:eastAsia="標楷體" w:hAnsi="標楷體"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1F21CC">
              <w:rPr>
                <w:rFonts w:ascii="標楷體" w:eastAsia="標楷體" w:hAnsi="標楷體" w:hint="eastAsia"/>
                <w:bCs/>
                <w:highlight w:val="magenta"/>
              </w:rPr>
              <w:t>養生菇湯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1F21CC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</w:pPr>
            <w:r w:rsidRPr="001F21CC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白菜</w:t>
            </w:r>
            <w:r w:rsidRPr="001F21CC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鮮菇</w:t>
            </w:r>
            <w:r w:rsidRPr="001F21CC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1F21CC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789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822D28">
        <w:trPr>
          <w:trHeight w:hRule="exact" w:val="372"/>
        </w:trPr>
        <w:tc>
          <w:tcPr>
            <w:tcW w:w="23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香菇油腐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肉絲炒瓜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乾紫菜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053C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</w:tbl>
    <w:p w:rsidR="007344D2" w:rsidRDefault="007344D2" w:rsidP="004E6D3F">
      <w:pPr>
        <w:rPr>
          <w:rFonts w:eastAsia="標楷體"/>
          <w:color w:val="000000"/>
          <w:sz w:val="16"/>
          <w:szCs w:val="16"/>
        </w:rPr>
      </w:pPr>
      <w:r w:rsidRPr="003456FC">
        <w:rPr>
          <w:rFonts w:eastAsia="標楷體" w:hAnsi="標楷體" w:hint="eastAsia"/>
          <w:bCs/>
          <w:color w:val="000000"/>
          <w:sz w:val="16"/>
          <w:szCs w:val="16"/>
        </w:rPr>
        <w:t>說明：</w:t>
      </w:r>
      <w:r w:rsidRPr="003456FC">
        <w:rPr>
          <w:rFonts w:ascii="標楷體" w:eastAsia="標楷體" w:hAnsi="標楷體"/>
          <w:color w:val="000000"/>
          <w:sz w:val="16"/>
          <w:szCs w:val="16"/>
        </w:rPr>
        <w:t>5</w:t>
      </w:r>
      <w:r w:rsidRPr="003456FC">
        <w:rPr>
          <w:rFonts w:ascii="標楷體" w:eastAsia="標楷體" w:hAnsi="標楷體" w:hint="eastAsia"/>
          <w:color w:val="000000"/>
          <w:sz w:val="16"/>
          <w:szCs w:val="16"/>
        </w:rPr>
        <w:t>月份菜單編排說明如下</w:t>
      </w:r>
      <w:r w:rsidRPr="003456FC">
        <w:rPr>
          <w:rFonts w:ascii="標楷體" w:eastAsia="標楷體" w:hAnsi="標楷體"/>
          <w:color w:val="000000"/>
          <w:sz w:val="16"/>
          <w:szCs w:val="16"/>
        </w:rPr>
        <w:t>:</w:t>
      </w:r>
      <w:r w:rsidRPr="003456FC">
        <w:rPr>
          <w:rFonts w:ascii="標楷體" w:eastAsia="標楷體" w:hAnsi="標楷體" w:hint="eastAsia"/>
          <w:color w:val="000000"/>
          <w:sz w:val="16"/>
          <w:szCs w:val="16"/>
        </w:rPr>
        <w:t>一、茲因每月第一週週二提供大雞腿，菜單循環別</w:t>
      </w:r>
      <w:r w:rsidRPr="003456FC">
        <w:rPr>
          <w:rFonts w:ascii="標楷體" w:eastAsia="標楷體" w:hAnsi="標楷體"/>
          <w:color w:val="000000"/>
          <w:sz w:val="16"/>
          <w:szCs w:val="16"/>
        </w:rPr>
        <w:t>1.</w:t>
      </w:r>
      <w:r w:rsidRPr="003456FC">
        <w:rPr>
          <w:rFonts w:ascii="標楷體" w:eastAsia="標楷體" w:hAnsi="標楷體" w:cs="Arial"/>
          <w:color w:val="000000"/>
          <w:sz w:val="16"/>
          <w:szCs w:val="16"/>
        </w:rPr>
        <w:t>L2</w:t>
      </w:r>
      <w:r w:rsidRPr="003456FC">
        <w:rPr>
          <w:rFonts w:ascii="標楷體" w:eastAsia="標楷體" w:hAnsi="標楷體" w:hint="eastAsia"/>
          <w:color w:val="000000"/>
          <w:sz w:val="16"/>
          <w:szCs w:val="16"/>
        </w:rPr>
        <w:t>「條瓜燒雞」跟</w:t>
      </w:r>
      <w:r w:rsidRPr="003456FC">
        <w:rPr>
          <w:rFonts w:ascii="標楷體" w:eastAsia="標楷體" w:hAnsi="標楷體"/>
          <w:color w:val="000000"/>
          <w:sz w:val="16"/>
          <w:szCs w:val="16"/>
        </w:rPr>
        <w:t>N2</w:t>
      </w:r>
      <w:r w:rsidRPr="003456FC">
        <w:rPr>
          <w:rFonts w:ascii="標楷體" w:eastAsia="標楷體" w:hAnsi="標楷體" w:hint="eastAsia"/>
          <w:color w:val="000000"/>
          <w:sz w:val="16"/>
          <w:szCs w:val="16"/>
        </w:rPr>
        <w:t>「美味大骨腿」對</w:t>
      </w:r>
      <w:r>
        <w:rPr>
          <w:rFonts w:ascii="標楷體" w:eastAsia="標楷體" w:hAnsi="標楷體" w:hint="eastAsia"/>
          <w:color w:val="000000"/>
          <w:sz w:val="16"/>
          <w:szCs w:val="16"/>
        </w:rPr>
        <w:t>調</w:t>
      </w:r>
      <w:r w:rsidRPr="003456FC">
        <w:rPr>
          <w:rFonts w:eastAsia="標楷體"/>
          <w:color w:val="000000"/>
          <w:sz w:val="16"/>
          <w:szCs w:val="16"/>
        </w:rPr>
        <w:t>2.</w:t>
      </w:r>
      <w:r w:rsidRPr="003456FC">
        <w:rPr>
          <w:rFonts w:eastAsia="標楷體" w:hint="eastAsia"/>
          <w:color w:val="000000"/>
          <w:sz w:val="16"/>
          <w:szCs w:val="16"/>
        </w:rPr>
        <w:t>因非芋頭產季</w:t>
      </w:r>
      <w:r w:rsidRPr="003456FC">
        <w:rPr>
          <w:rFonts w:hint="eastAsia"/>
          <w:color w:val="000000"/>
          <w:sz w:val="16"/>
          <w:szCs w:val="16"/>
        </w:rPr>
        <w:t>，</w:t>
      </w:r>
      <w:r w:rsidRPr="003456FC">
        <w:rPr>
          <w:rFonts w:eastAsia="標楷體" w:hint="eastAsia"/>
          <w:color w:val="000000"/>
          <w:sz w:val="16"/>
          <w:szCs w:val="16"/>
        </w:rPr>
        <w:t>故將</w:t>
      </w:r>
      <w:r w:rsidRPr="00617871">
        <w:rPr>
          <w:rFonts w:eastAsia="標楷體"/>
          <w:b/>
          <w:sz w:val="18"/>
          <w:szCs w:val="18"/>
        </w:rPr>
        <w:t>M</w:t>
      </w:r>
      <w:r w:rsidRPr="003456FC">
        <w:rPr>
          <w:rFonts w:eastAsia="標楷體"/>
          <w:color w:val="000000"/>
          <w:sz w:val="16"/>
          <w:szCs w:val="16"/>
        </w:rPr>
        <w:t xml:space="preserve"> </w:t>
      </w:r>
      <w:r>
        <w:rPr>
          <w:rFonts w:eastAsia="標楷體"/>
          <w:color w:val="000000"/>
          <w:sz w:val="16"/>
          <w:szCs w:val="16"/>
        </w:rPr>
        <w:t>3</w:t>
      </w:r>
      <w:r>
        <w:rPr>
          <w:rFonts w:eastAsia="標楷體" w:hint="eastAsia"/>
          <w:color w:val="000000"/>
          <w:sz w:val="16"/>
          <w:szCs w:val="16"/>
        </w:rPr>
        <w:t>湯品</w:t>
      </w:r>
      <w:r w:rsidRPr="003456FC">
        <w:rPr>
          <w:rFonts w:eastAsia="標楷體" w:hint="eastAsia"/>
          <w:color w:val="000000"/>
          <w:sz w:val="16"/>
          <w:szCs w:val="16"/>
        </w:rPr>
        <w:t>調整為</w:t>
      </w:r>
      <w:r>
        <w:rPr>
          <w:rFonts w:eastAsia="標楷體" w:hint="eastAsia"/>
          <w:color w:val="000000"/>
          <w:sz w:val="16"/>
          <w:szCs w:val="16"/>
        </w:rPr>
        <w:t>冬瓜麥仁湯</w:t>
      </w:r>
    </w:p>
    <w:p w:rsidR="007344D2" w:rsidRDefault="007344D2" w:rsidP="004E6D3F">
      <w:pPr>
        <w:rPr>
          <w:rFonts w:eastAsia="標楷體"/>
          <w:color w:val="000000"/>
          <w:sz w:val="16"/>
          <w:szCs w:val="16"/>
        </w:rPr>
      </w:pPr>
    </w:p>
    <w:p w:rsidR="007344D2" w:rsidRPr="003456FC" w:rsidRDefault="007344D2" w:rsidP="004E6D3F">
      <w:pPr>
        <w:rPr>
          <w:rFonts w:eastAsia="標楷體" w:hAnsi="標楷體"/>
          <w:b/>
          <w:bCs/>
          <w:color w:val="FF0000"/>
          <w:sz w:val="16"/>
          <w:szCs w:val="16"/>
        </w:rPr>
        <w:sectPr w:rsidR="007344D2" w:rsidRPr="003456FC" w:rsidSect="004E6D3F">
          <w:pgSz w:w="16838" w:h="11906" w:orient="landscape"/>
          <w:pgMar w:top="289" w:right="454" w:bottom="295" w:left="397" w:header="851" w:footer="992" w:gutter="0"/>
          <w:cols w:space="425"/>
          <w:docGrid w:type="linesAndChars" w:linePitch="360"/>
        </w:sectPr>
      </w:pPr>
    </w:p>
    <w:p w:rsidR="007344D2" w:rsidRPr="004A7398" w:rsidRDefault="007344D2" w:rsidP="00617871">
      <w:pPr>
        <w:widowControl/>
        <w:spacing w:line="360" w:lineRule="exact"/>
        <w:ind w:right="-82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K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7344D2" w:rsidRPr="004A7398" w:rsidRDefault="007344D2" w:rsidP="007B7AD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7344D2" w:rsidRPr="004A7398" w:rsidTr="004E6D3F">
        <w:trPr>
          <w:trHeight w:val="344"/>
        </w:trPr>
        <w:tc>
          <w:tcPr>
            <w:tcW w:w="360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place">
              <w:r w:rsidRPr="004A7398">
                <w:rPr>
                  <w:rFonts w:ascii="Arial" w:eastAsia="標楷體" w:hAnsi="Arial" w:cs="Arial"/>
                </w:rPr>
                <w:t>K2</w:t>
              </w:r>
            </w:smartTag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7344D2" w:rsidRPr="004A7398" w:rsidTr="004E6D3F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7344D2" w:rsidRPr="004A7398" w:rsidTr="004E6D3F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val="321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</w:tr>
      <w:tr w:rsidR="007344D2" w:rsidRPr="004A7398" w:rsidTr="004E6D3F">
        <w:trPr>
          <w:trHeight w:val="448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4E6D3F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7344D2" w:rsidRPr="004A7398" w:rsidTr="004E6D3F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777</w:t>
            </w:r>
          </w:p>
        </w:tc>
      </w:tr>
    </w:tbl>
    <w:p w:rsidR="007344D2" w:rsidRPr="004A7398" w:rsidRDefault="007344D2" w:rsidP="007B7AD6">
      <w:pPr>
        <w:rPr>
          <w:rFonts w:ascii="標楷體" w:eastAsia="標楷體" w:hAnsi="標楷體"/>
        </w:rPr>
      </w:pPr>
    </w:p>
    <w:p w:rsidR="007344D2" w:rsidRPr="004A7398" w:rsidRDefault="007344D2" w:rsidP="007B7AD6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L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7344D2" w:rsidRPr="004A7398" w:rsidRDefault="007344D2" w:rsidP="007B7AD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7344D2" w:rsidRPr="004A7398" w:rsidTr="004E6D3F">
        <w:trPr>
          <w:trHeight w:val="344"/>
        </w:trPr>
        <w:tc>
          <w:tcPr>
            <w:tcW w:w="360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7344D2" w:rsidRPr="004A7398" w:rsidTr="004E6D3F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615A63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美味大雞腿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CA16C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紅</w:t>
            </w:r>
            <w:r w:rsidRPr="00CA16C8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仁炒蛋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</w:tr>
      <w:tr w:rsidR="007344D2" w:rsidRPr="004A7398" w:rsidTr="004E6D3F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290CE4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/>
                  <w:bCs/>
                  <w:sz w:val="22"/>
                </w:rPr>
                <w:t>1</w:t>
              </w:r>
              <w:r w:rsidRPr="00290CE4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蒜</w:t>
            </w:r>
            <w:r w:rsidRPr="00290CE4">
              <w:rPr>
                <w:rFonts w:ascii="標楷體" w:eastAsia="標楷體" w:hAnsi="標楷體"/>
                <w:bCs/>
                <w:sz w:val="22"/>
              </w:rPr>
              <w:t>10</w:t>
            </w:r>
            <w:r w:rsidRPr="00290CE4"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骨腿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/>
                <w:sz w:val="22"/>
                <w:highlight w:val="yellow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150g</w:t>
              </w:r>
            </w:smartTag>
            <w:r>
              <w:rPr>
                <w:rFonts w:ascii="標楷體" w:eastAsia="標楷體" w:hAnsi="標楷體" w:cs="新細明體"/>
                <w:sz w:val="22"/>
                <w:highlight w:val="yellow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)</w:t>
            </w:r>
          </w:p>
          <w:p w:rsidR="007344D2" w:rsidRPr="00615A63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10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克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Pr="00CA16C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CA16C8"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A16C8">
                <w:rPr>
                  <w:rFonts w:ascii="標楷體" w:eastAsia="標楷體" w:hAnsi="標楷體" w:cs="新細明體"/>
                  <w:sz w:val="22"/>
                  <w:highlight w:val="cyan"/>
                </w:rPr>
                <w:t>4.5</w:t>
              </w:r>
              <w:r w:rsidRPr="00CA16C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Pr="00CA16C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CA16C8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CA16C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Pr="00CA16C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CA16C8">
              <w:rPr>
                <w:rFonts w:ascii="標楷體" w:eastAsia="標楷體" w:hAnsi="標楷體" w:cs="新細明體" w:hint="eastAsia"/>
                <w:sz w:val="22"/>
                <w:highlight w:val="cyan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A16C8">
                <w:rPr>
                  <w:rFonts w:ascii="標楷體" w:eastAsia="標楷體" w:hAnsi="標楷體" w:cs="新細明體"/>
                  <w:sz w:val="22"/>
                  <w:highlight w:val="cyan"/>
                </w:rPr>
                <w:t>0.3</w:t>
              </w:r>
              <w:r w:rsidRPr="00CA16C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/>
                <w:sz w:val="22"/>
              </w:rPr>
              <w:t>(65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  <w:r w:rsidRPr="00290CE4">
              <w:rPr>
                <w:rFonts w:ascii="標楷體" w:eastAsia="標楷體" w:hAnsi="標楷體" w:cs="新細明體"/>
                <w:sz w:val="22"/>
              </w:rPr>
              <w:t>/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人</w:t>
            </w:r>
            <w:r w:rsidRPr="00290CE4"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290CE4">
              <w:rPr>
                <w:rFonts w:ascii="標楷體" w:eastAsia="標楷體" w:hAnsi="標楷體" w:cs="新細明體"/>
                <w:sz w:val="22"/>
              </w:rPr>
              <w:t>100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7344D2" w:rsidRPr="004A7398" w:rsidTr="004E6D3F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</w:tcPr>
          <w:p w:rsidR="007344D2" w:rsidRPr="00D9573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玉米黃瓜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615A63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Pr="00D9573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蝦皮</w:t>
            </w:r>
            <w:r w:rsidRPr="00290CE4">
              <w:rPr>
                <w:rFonts w:ascii="標楷體" w:eastAsia="標楷體" w:hAnsi="標楷體" w:cs="新細明體"/>
                <w:sz w:val="22"/>
              </w:rPr>
              <w:t>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344D2" w:rsidRPr="004A7398" w:rsidTr="004E6D3F">
        <w:trPr>
          <w:trHeight w:val="321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萬吉腐香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芹香海絲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蒜香豆乾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雜糧饅頭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時瓜絞肉</w:t>
            </w:r>
          </w:p>
        </w:tc>
      </w:tr>
      <w:tr w:rsidR="007344D2" w:rsidRPr="004A7398" w:rsidTr="004E6D3F">
        <w:trPr>
          <w:trHeight w:val="448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雜糧饅頭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4E6D3F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7344D2" w:rsidRPr="004A7398" w:rsidTr="004E6D3F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762</w:t>
            </w:r>
          </w:p>
        </w:tc>
      </w:tr>
    </w:tbl>
    <w:p w:rsidR="007344D2" w:rsidRPr="004A7398" w:rsidRDefault="007344D2" w:rsidP="007B7AD6"/>
    <w:p w:rsidR="007344D2" w:rsidRDefault="007344D2">
      <w:pPr>
        <w:widowControl/>
        <w:rPr>
          <w:rFonts w:ascii="標楷體" w:eastAsia="標楷體" w:hAnsi="標楷體"/>
          <w:b/>
          <w:color w:val="FF0000"/>
        </w:rPr>
      </w:pPr>
    </w:p>
    <w:p w:rsidR="007344D2" w:rsidRDefault="007344D2">
      <w:pPr>
        <w:widowControl/>
        <w:rPr>
          <w:rFonts w:ascii="標楷體" w:eastAsia="標楷體" w:hAnsi="標楷體"/>
          <w:b/>
          <w:color w:val="FF0000"/>
        </w:rPr>
      </w:pPr>
    </w:p>
    <w:p w:rsidR="007344D2" w:rsidRDefault="007344D2">
      <w:pPr>
        <w:widowControl/>
        <w:rPr>
          <w:rFonts w:ascii="標楷體" w:eastAsia="標楷體" w:hAnsi="標楷體"/>
          <w:b/>
          <w:color w:val="FF0000"/>
        </w:rPr>
      </w:pPr>
    </w:p>
    <w:p w:rsidR="007344D2" w:rsidRDefault="007344D2">
      <w:pPr>
        <w:widowControl/>
        <w:rPr>
          <w:rFonts w:ascii="標楷體" w:eastAsia="標楷體" w:hAnsi="標楷體"/>
          <w:b/>
          <w:color w:val="FF0000"/>
        </w:rPr>
      </w:pPr>
    </w:p>
    <w:p w:rsidR="007344D2" w:rsidRDefault="007344D2">
      <w:pPr>
        <w:widowControl/>
        <w:rPr>
          <w:rFonts w:ascii="標楷體" w:eastAsia="標楷體" w:hAnsi="標楷體"/>
          <w:b/>
          <w:color w:val="FF0000"/>
        </w:rPr>
      </w:pPr>
    </w:p>
    <w:p w:rsidR="007344D2" w:rsidRPr="00135F63" w:rsidRDefault="007344D2" w:rsidP="007B7AD6">
      <w:pPr>
        <w:widowControl/>
        <w:spacing w:line="360" w:lineRule="exact"/>
        <w:ind w:right="-82"/>
        <w:jc w:val="right"/>
        <w:rPr>
          <w:rFonts w:eastAsia="標楷體"/>
        </w:rPr>
      </w:pPr>
      <w:r w:rsidRPr="00135F63">
        <w:rPr>
          <w:rFonts w:eastAsia="標楷體"/>
          <w:b/>
          <w:color w:val="FF0000"/>
        </w:rPr>
        <w:t>M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7344D2" w:rsidRPr="004A7398" w:rsidRDefault="007344D2" w:rsidP="007B7AD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88"/>
        <w:gridCol w:w="1865"/>
        <w:gridCol w:w="1983"/>
        <w:gridCol w:w="1983"/>
        <w:gridCol w:w="1983"/>
        <w:gridCol w:w="1980"/>
      </w:tblGrid>
      <w:tr w:rsidR="007344D2" w:rsidRPr="004A7398" w:rsidTr="004E6D3F">
        <w:trPr>
          <w:trHeight w:val="344"/>
        </w:trPr>
        <w:tc>
          <w:tcPr>
            <w:tcW w:w="416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7344D2" w:rsidRPr="004A7398" w:rsidTr="004E6D3F">
        <w:trPr>
          <w:trHeight w:val="346"/>
        </w:trPr>
        <w:tc>
          <w:tcPr>
            <w:tcW w:w="416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CB3EBE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炒飯</w:t>
            </w:r>
            <w:r w:rsidRPr="00CB3EBE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344D2" w:rsidRPr="004A7398" w:rsidTr="004E6D3F">
        <w:tc>
          <w:tcPr>
            <w:tcW w:w="416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73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344D2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magenta"/>
                </w:rPr>
                <w:t>12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magenta"/>
                </w:rPr>
                <w:t>1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magenta"/>
                </w:rPr>
                <w:t>1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4E6D3F">
        <w:trPr>
          <w:trHeight w:val="333"/>
        </w:trPr>
        <w:tc>
          <w:tcPr>
            <w:tcW w:w="416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CB3EBE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瓜仔肉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615A63" w:rsidRDefault="007344D2" w:rsidP="00615A63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15A6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條瓜燒雞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CB3EBE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排骨酥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84CBA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茄汁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燉</w:t>
            </w:r>
            <w:r w:rsidRPr="00384CBA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雞</w:t>
            </w:r>
          </w:p>
        </w:tc>
      </w:tr>
      <w:tr w:rsidR="007344D2" w:rsidRPr="004A7398" w:rsidTr="004E6D3F">
        <w:trPr>
          <w:trHeight w:val="1272"/>
        </w:trPr>
        <w:tc>
          <w:tcPr>
            <w:tcW w:w="416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73" w:type="pct"/>
            <w:shd w:val="clear" w:color="auto" w:fill="FFFFFF"/>
          </w:tcPr>
          <w:p w:rsidR="007344D2" w:rsidRDefault="007344D2" w:rsidP="007344D2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magenta"/>
                </w:rPr>
                <w:t>6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公斤</w:t>
              </w:r>
            </w:smartTag>
          </w:p>
          <w:p w:rsidR="007344D2" w:rsidRDefault="007344D2" w:rsidP="007344D2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magenta"/>
                </w:rPr>
                <w:t>1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7344D2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>
                <w:rPr>
                  <w:rFonts w:ascii="標楷體" w:eastAsia="標楷體" w:hAnsi="標楷體"/>
                  <w:bCs/>
                  <w:sz w:val="22"/>
                  <w:highlight w:val="magenta"/>
                </w:rPr>
                <w:t>10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克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615A63" w:rsidRDefault="007344D2" w:rsidP="00615A63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15A63">
              <w:rPr>
                <w:rFonts w:ascii="標楷體" w:eastAsia="標楷體" w:hAnsi="標楷體" w:cs="新細明體" w:hint="eastAsia"/>
                <w:sz w:val="22"/>
                <w:highlight w:val="yellow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615A63">
                <w:rPr>
                  <w:rFonts w:ascii="標楷體" w:eastAsia="標楷體" w:hAnsi="標楷體" w:cs="新細明體"/>
                  <w:sz w:val="22"/>
                  <w:highlight w:val="yellow"/>
                </w:rPr>
                <w:t>9</w:t>
              </w:r>
              <w:r w:rsidRPr="00615A6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7344D2" w:rsidRPr="00615A63" w:rsidRDefault="007344D2" w:rsidP="00615A63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15A63">
              <w:rPr>
                <w:rFonts w:ascii="標楷體" w:eastAsia="標楷體" w:hAnsi="標楷體" w:cs="新細明體" w:hint="eastAsia"/>
                <w:sz w:val="22"/>
                <w:highlight w:val="yellow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615A63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615A6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7344D2" w:rsidRPr="00615A63" w:rsidRDefault="007344D2" w:rsidP="00615A63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15A63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615A63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615A6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7344D2" w:rsidRPr="00615A63" w:rsidRDefault="007344D2" w:rsidP="00615A63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15A63">
              <w:rPr>
                <w:rFonts w:ascii="標楷體" w:eastAsia="標楷體" w:hAnsi="標楷體" w:cs="新細明體" w:hint="eastAsia"/>
                <w:sz w:val="22"/>
                <w:highlight w:val="yellow"/>
              </w:rPr>
              <w:t>醬油</w:t>
            </w: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2.5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3.5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10</w:t>
              </w:r>
              <w:r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克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7344D2" w:rsidRPr="004A7398" w:rsidTr="004E6D3F">
        <w:trPr>
          <w:trHeight w:val="284"/>
        </w:trPr>
        <w:tc>
          <w:tcPr>
            <w:tcW w:w="416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D9573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芹香肉絲</w:t>
            </w:r>
          </w:p>
        </w:tc>
      </w:tr>
      <w:tr w:rsidR="007344D2" w:rsidRPr="004A7398" w:rsidTr="004E6D3F">
        <w:tc>
          <w:tcPr>
            <w:tcW w:w="416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73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95734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D95734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時</w:t>
            </w:r>
            <w:r w:rsidRPr="00CB3EBE">
              <w:rPr>
                <w:rFonts w:ascii="標楷體" w:eastAsia="標楷體" w:hAnsi="標楷體" w:cs="新細明體" w:hint="eastAsia"/>
                <w:sz w:val="22"/>
                <w:highlight w:val="magenta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B3EBE">
                <w:rPr>
                  <w:rFonts w:ascii="標楷體" w:eastAsia="標楷體" w:hAnsi="標楷體" w:cs="新細明體"/>
                  <w:sz w:val="22"/>
                  <w:highlight w:val="magenta"/>
                </w:rPr>
                <w:t>7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4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Pr="00D9573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10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克</w:t>
              </w:r>
            </w:smartTag>
          </w:p>
        </w:tc>
      </w:tr>
      <w:tr w:rsidR="007344D2" w:rsidRPr="004A7398" w:rsidTr="004E6D3F">
        <w:trPr>
          <w:trHeight w:val="321"/>
        </w:trPr>
        <w:tc>
          <w:tcPr>
            <w:tcW w:w="416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三絲粉皮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帶結肉片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甘薯塊香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豆乾滋香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肉茸燜筍</w:t>
            </w:r>
          </w:p>
        </w:tc>
      </w:tr>
      <w:tr w:rsidR="007344D2" w:rsidRPr="004A7398" w:rsidTr="004E6D3F">
        <w:trPr>
          <w:trHeight w:val="448"/>
        </w:trPr>
        <w:tc>
          <w:tcPr>
            <w:tcW w:w="416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73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290CE4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hRule="exact" w:val="374"/>
        </w:trPr>
        <w:tc>
          <w:tcPr>
            <w:tcW w:w="416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4E6D3F">
        <w:trPr>
          <w:trHeight w:val="662"/>
        </w:trPr>
        <w:tc>
          <w:tcPr>
            <w:tcW w:w="416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873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4E6D3F">
        <w:trPr>
          <w:trHeight w:hRule="exact" w:val="374"/>
        </w:trPr>
        <w:tc>
          <w:tcPr>
            <w:tcW w:w="416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360601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360601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CB3EBE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B3EBE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冬瓜麥仁湯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CB3EBE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大滷</w:t>
            </w:r>
            <w:r w:rsidRPr="00CB3EBE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360601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7344D2" w:rsidRPr="004A7398" w:rsidTr="004E6D3F">
        <w:trPr>
          <w:trHeight w:val="944"/>
        </w:trPr>
        <w:tc>
          <w:tcPr>
            <w:tcW w:w="416" w:type="pct"/>
            <w:vMerge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873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/>
                <w:sz w:val="22"/>
              </w:rPr>
              <w:t>10</w:t>
            </w:r>
            <w:r w:rsidRPr="00360601">
              <w:rPr>
                <w:rFonts w:ascii="標楷體" w:eastAsia="標楷體" w:hAnsi="標楷體" w:hint="eastAsia"/>
                <w:sz w:val="22"/>
              </w:rPr>
              <w:t>公克</w:t>
            </w:r>
          </w:p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B3EBE">
              <w:rPr>
                <w:rFonts w:ascii="標楷體" w:eastAsia="標楷體" w:hAnsi="標楷體" w:cs="新細明體" w:hint="eastAsia"/>
                <w:sz w:val="22"/>
                <w:highlight w:val="magenta"/>
              </w:rPr>
              <w:t>冬瓜磚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B3EBE"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B3EBE">
              <w:rPr>
                <w:rFonts w:ascii="標楷體" w:eastAsia="標楷體" w:hAnsi="標楷體" w:cs="新細明體" w:hint="eastAsia"/>
                <w:sz w:val="22"/>
                <w:highlight w:val="magenta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B3EBE"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B3EBE">
              <w:rPr>
                <w:rFonts w:ascii="標楷體" w:eastAsia="標楷體" w:hAnsi="標楷體" w:cs="新細明體" w:hint="eastAsia"/>
                <w:sz w:val="22"/>
                <w:highlight w:val="magent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B3EBE"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B3EBE">
                <w:rPr>
                  <w:rFonts w:ascii="標楷體" w:eastAsia="標楷體" w:hAnsi="標楷體" w:cs="新細明體"/>
                  <w:sz w:val="22"/>
                  <w:highlight w:val="magenta"/>
                </w:rPr>
                <w:t>2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B3EBE">
              <w:rPr>
                <w:rFonts w:ascii="標楷體" w:eastAsia="標楷體" w:hAnsi="標楷體" w:cs="新細明體" w:hint="eastAsia"/>
                <w:sz w:val="22"/>
                <w:highlight w:val="magenta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B3EBE"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B3EBE">
              <w:rPr>
                <w:rFonts w:ascii="標楷體" w:eastAsia="標楷體" w:hAnsi="標楷體" w:cs="新細明體" w:hint="eastAsia"/>
                <w:sz w:val="22"/>
                <w:highlight w:val="magent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B3EBE">
                <w:rPr>
                  <w:rFonts w:ascii="標楷體" w:eastAsia="標楷體" w:hAnsi="標楷體" w:cs="新細明體"/>
                  <w:sz w:val="22"/>
                  <w:highlight w:val="magenta"/>
                </w:rPr>
                <w:t>0.6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B3EBE">
              <w:rPr>
                <w:rFonts w:ascii="標楷體" w:eastAsia="標楷體" w:hAnsi="標楷體" w:cs="新細明體" w:hint="eastAsia"/>
                <w:sz w:val="22"/>
                <w:highlight w:val="magent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0.5</w:t>
              </w:r>
              <w:r w:rsidRPr="00CB3EBE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CB3EBE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木耳絲</w:t>
            </w:r>
            <w:r w:rsidRPr="00CB3EBE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CB3EBE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416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416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416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416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416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772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779</w:t>
            </w:r>
          </w:p>
        </w:tc>
      </w:tr>
    </w:tbl>
    <w:p w:rsidR="007344D2" w:rsidRPr="004A7398" w:rsidRDefault="007344D2" w:rsidP="007B7AD6">
      <w:pPr>
        <w:rPr>
          <w:rFonts w:ascii="標楷體" w:eastAsia="標楷體" w:hAnsi="標楷體"/>
        </w:rPr>
      </w:pPr>
    </w:p>
    <w:p w:rsidR="007344D2" w:rsidRPr="00135F63" w:rsidRDefault="007344D2" w:rsidP="007B7AD6">
      <w:pPr>
        <w:widowControl/>
        <w:spacing w:line="360" w:lineRule="exact"/>
        <w:ind w:right="-82"/>
        <w:jc w:val="right"/>
        <w:rPr>
          <w:rFonts w:eastAsia="標楷體"/>
        </w:rPr>
      </w:pPr>
      <w:r w:rsidRPr="004A7398">
        <w:rPr>
          <w:rFonts w:ascii="標楷體" w:eastAsia="標楷體" w:hAnsi="標楷體"/>
        </w:rPr>
        <w:br w:type="page"/>
      </w:r>
      <w:r w:rsidRPr="00135F63">
        <w:rPr>
          <w:rFonts w:eastAsia="標楷體"/>
          <w:b/>
          <w:color w:val="FF0000"/>
        </w:rPr>
        <w:t>N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7344D2" w:rsidRPr="004A7398" w:rsidRDefault="007344D2" w:rsidP="007B7AD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7344D2" w:rsidRPr="004A7398" w:rsidTr="004E6D3F">
        <w:trPr>
          <w:trHeight w:val="344"/>
        </w:trPr>
        <w:tc>
          <w:tcPr>
            <w:tcW w:w="360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7344D2" w:rsidRPr="004A7398" w:rsidTr="004E6D3F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4E6D3F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A14D7C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蒜香肉片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84CBA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京醬燜雞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761D4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美味翅小腿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</w:tr>
      <w:tr w:rsidR="007344D2" w:rsidRPr="004A7398" w:rsidTr="004E6D3F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cyan"/>
                </w:rPr>
                <w:t>6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cyan"/>
                </w:rPr>
                <w:t>3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  <w:p w:rsidR="007344D2" w:rsidRPr="00A14D7C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cyan"/>
                </w:rPr>
                <w:t>0.1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928" w:type="pct"/>
            <w:shd w:val="clear" w:color="auto" w:fill="FFEBFF"/>
          </w:tcPr>
          <w:p w:rsidR="007344D2" w:rsidRPr="00761D4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翅小腿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200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支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醬拌干條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西洋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val="321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菇魯玉菜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肉絲海茸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AF041A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highlight w:val="cyan"/>
              </w:rPr>
            </w:pPr>
            <w:r w:rsidRPr="00AF041A">
              <w:rPr>
                <w:rFonts w:ascii="標楷體" w:eastAsia="標楷體" w:hAnsi="標楷體" w:hint="eastAsia"/>
                <w:bCs/>
                <w:highlight w:val="cyan"/>
              </w:rPr>
              <w:t>木</w:t>
            </w:r>
            <w:r w:rsidRPr="00AF041A">
              <w:rPr>
                <w:rFonts w:ascii="標楷體" w:eastAsia="標楷體" w:hAnsi="標楷體" w:hint="eastAsia"/>
                <w:bCs/>
              </w:rPr>
              <w:t>樨</w:t>
            </w:r>
            <w:r w:rsidRPr="00AF041A">
              <w:rPr>
                <w:rFonts w:ascii="標楷體" w:eastAsia="標楷體" w:hAnsi="標楷體" w:hint="eastAsia"/>
                <w:bCs/>
                <w:highlight w:val="cyan"/>
              </w:rPr>
              <w:t>圓蒲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毛豆冬瓜</w:t>
            </w:r>
          </w:p>
        </w:tc>
      </w:tr>
      <w:tr w:rsidR="007344D2" w:rsidRPr="004A7398" w:rsidTr="004E6D3F">
        <w:trPr>
          <w:trHeight w:val="448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7344D2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圓蒲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cyan"/>
                </w:rPr>
                <w:t>6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cyan"/>
                </w:rPr>
                <w:t>0.5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  <w:p w:rsidR="007344D2" w:rsidRPr="00761D4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>
                <w:rPr>
                  <w:rFonts w:ascii="標楷體" w:eastAsia="標楷體" w:hAnsi="標楷體"/>
                  <w:bCs/>
                  <w:sz w:val="22"/>
                  <w:highlight w:val="cyan"/>
                </w:rPr>
                <w:t>10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克</w:t>
              </w:r>
            </w:smartTag>
          </w:p>
          <w:p w:rsidR="007344D2" w:rsidRPr="00761D4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4E6D3F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針菇鮮湯</w:t>
            </w:r>
          </w:p>
        </w:tc>
      </w:tr>
      <w:tr w:rsidR="007344D2" w:rsidRPr="004A7398" w:rsidTr="004E6D3F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778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</w:tr>
    </w:tbl>
    <w:p w:rsidR="007344D2" w:rsidRPr="004A7398" w:rsidRDefault="007344D2" w:rsidP="007B7AD6">
      <w:pPr>
        <w:rPr>
          <w:rFonts w:ascii="標楷體" w:eastAsia="標楷體" w:hAnsi="標楷體"/>
        </w:rPr>
      </w:pPr>
    </w:p>
    <w:p w:rsidR="007344D2" w:rsidRPr="00135F63" w:rsidRDefault="007344D2" w:rsidP="007B7AD6">
      <w:pPr>
        <w:widowControl/>
        <w:spacing w:line="360" w:lineRule="exact"/>
        <w:ind w:right="-82"/>
        <w:jc w:val="right"/>
        <w:rPr>
          <w:rFonts w:eastAsia="標楷體"/>
        </w:rPr>
      </w:pPr>
      <w:r w:rsidRPr="004A7398">
        <w:rPr>
          <w:rFonts w:ascii="標楷體" w:eastAsia="標楷體" w:hAnsi="標楷體"/>
        </w:rPr>
        <w:br w:type="page"/>
      </w:r>
      <w:r w:rsidRPr="00135F63">
        <w:rPr>
          <w:rFonts w:eastAsia="標楷體"/>
          <w:b/>
          <w:color w:val="FF0000"/>
        </w:rPr>
        <w:t>O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7344D2" w:rsidRPr="004A7398" w:rsidRDefault="007344D2" w:rsidP="007B7AD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7"/>
        <w:gridCol w:w="1983"/>
        <w:gridCol w:w="1983"/>
        <w:gridCol w:w="1983"/>
        <w:gridCol w:w="1983"/>
        <w:gridCol w:w="1983"/>
      </w:tblGrid>
      <w:tr w:rsidR="007344D2" w:rsidRPr="004A7398" w:rsidTr="00384CBA">
        <w:trPr>
          <w:trHeight w:val="344"/>
        </w:trPr>
        <w:tc>
          <w:tcPr>
            <w:tcW w:w="359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7344D2" w:rsidRPr="004A7398" w:rsidTr="00384CBA">
        <w:trPr>
          <w:trHeight w:val="346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384CBA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炊粉</w:t>
            </w:r>
            <w:r w:rsidRPr="00384CBA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7344D2" w:rsidRPr="004A7398" w:rsidTr="00384CBA"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344D2" w:rsidRDefault="007344D2" w:rsidP="00920C20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溼炊粉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>
                <w:rPr>
                  <w:rFonts w:ascii="標楷體" w:eastAsia="標楷體" w:hAnsi="標楷體"/>
                  <w:bCs/>
                  <w:sz w:val="22"/>
                  <w:highlight w:val="magenta"/>
                </w:rPr>
                <w:t>15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油蔥酥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>
                <w:rPr>
                  <w:rFonts w:ascii="標楷體" w:eastAsia="標楷體" w:hAnsi="標楷體"/>
                  <w:bCs/>
                  <w:sz w:val="22"/>
                  <w:highlight w:val="magenta"/>
                </w:rPr>
                <w:t>10</w:t>
              </w:r>
              <w:r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克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384CBA">
        <w:trPr>
          <w:trHeight w:val="333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84CBA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照燒雞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384CBA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地瓜排骨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7344D2" w:rsidRPr="004A7398" w:rsidTr="00384CBA">
        <w:trPr>
          <w:trHeight w:val="1272"/>
        </w:trPr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/>
                  <w:bCs/>
                  <w:sz w:val="22"/>
                </w:rPr>
                <w:t>9</w:t>
              </w:r>
              <w:r w:rsidRPr="00290CE4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3.5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柴魚</w:t>
            </w:r>
            <w:r w:rsidRPr="00290CE4">
              <w:rPr>
                <w:rFonts w:ascii="標楷體" w:eastAsia="標楷體" w:hAnsi="標楷體" w:cs="新細明體"/>
                <w:sz w:val="22"/>
              </w:rPr>
              <w:t>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344D2" w:rsidRPr="00384CBA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384CBA">
                <w:rPr>
                  <w:rFonts w:ascii="標楷體" w:eastAsia="標楷體" w:hAnsi="標楷體" w:cs="新細明體"/>
                  <w:sz w:val="22"/>
                  <w:highlight w:val="magenta"/>
                </w:rPr>
                <w:t>3</w:t>
              </w: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.5</w:t>
              </w:r>
              <w:r w:rsidRPr="00384CBA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2.5</w:t>
              </w:r>
              <w:r w:rsidRPr="00384CBA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84CBA"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 w:rsidRPr="00384CBA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蒜</w:t>
            </w:r>
            <w:r w:rsidRPr="00384CBA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7344D2" w:rsidRPr="004A7398" w:rsidTr="00384CBA">
        <w:trPr>
          <w:trHeight w:val="28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海絲豆芽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761D4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菜脯炒蛋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384CBA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玉菜肉燥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7344D2" w:rsidRPr="004A7398" w:rsidTr="00384CBA"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綠豆芽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菜脯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0.3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344D2" w:rsidRPr="00761D4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cyan"/>
                </w:rPr>
                <w:t>5.5</w:t>
              </w:r>
              <w:r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344D2" w:rsidRPr="00384CBA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5</w:t>
              </w:r>
              <w:r w:rsidRPr="00384CBA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1.2</w:t>
              </w:r>
              <w:r w:rsidRPr="00384CBA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84CBA">
                <w:rPr>
                  <w:rFonts w:ascii="標楷體" w:eastAsia="標楷體" w:hAnsi="標楷體" w:cs="新細明體"/>
                  <w:sz w:val="22"/>
                  <w:highlight w:val="magenta"/>
                </w:rPr>
                <w:t>0.5</w:t>
              </w:r>
              <w:r w:rsidRPr="00384CBA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木耳</w:t>
            </w:r>
            <w:r w:rsidRPr="00384CBA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61D48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761D48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761D4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</w:tr>
      <w:tr w:rsidR="007344D2" w:rsidRPr="004A7398" w:rsidTr="00384CBA">
        <w:trPr>
          <w:trHeight w:val="321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黃瓜肉片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蜜汁豆乾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290CE4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761D4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風味饅頭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肉絲炒瓜</w:t>
            </w:r>
          </w:p>
        </w:tc>
      </w:tr>
      <w:tr w:rsidR="007344D2" w:rsidRPr="004A7398" w:rsidTr="00384CBA">
        <w:trPr>
          <w:trHeight w:val="448"/>
        </w:trPr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290CE4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90CE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290CE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761D4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饅頭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100</w:t>
            </w:r>
            <w:r w:rsidRPr="00761D48">
              <w:rPr>
                <w:rFonts w:ascii="標楷體" w:eastAsia="標楷體" w:hAnsi="標楷體" w:cs="新細明體" w:hint="eastAsia"/>
                <w:sz w:val="22"/>
                <w:highlight w:val="cyan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7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7344D2" w:rsidRPr="004A7398" w:rsidTr="00384CBA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384CBA">
        <w:trPr>
          <w:trHeight w:val="662"/>
        </w:trPr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384CBA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384CBA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蕃茄蛋花湯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384CBA" w:rsidRDefault="007344D2" w:rsidP="00707E8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養生菇湯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7344D2" w:rsidRPr="004A7398" w:rsidTr="00384CBA">
        <w:trPr>
          <w:trHeight w:val="944"/>
        </w:trPr>
        <w:tc>
          <w:tcPr>
            <w:tcW w:w="359" w:type="pct"/>
            <w:vMerge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384CBA" w:rsidRDefault="007344D2" w:rsidP="00707E8B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84CBA">
                <w:rPr>
                  <w:rFonts w:ascii="標楷體" w:eastAsia="標楷體" w:hAnsi="標楷體" w:cs="新細明體"/>
                  <w:sz w:val="22"/>
                  <w:highlight w:val="magenta"/>
                </w:rPr>
                <w:t>4</w:t>
              </w:r>
              <w:r w:rsidRPr="00384CBA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707E8B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84CBA">
                <w:rPr>
                  <w:rFonts w:ascii="標楷體" w:eastAsia="標楷體" w:hAnsi="標楷體" w:cs="新細明體"/>
                  <w:sz w:val="22"/>
                  <w:highlight w:val="magenta"/>
                </w:rPr>
                <w:t>0.5</w:t>
              </w:r>
              <w:r w:rsidRPr="00384CBA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7344D2" w:rsidRPr="00384CBA" w:rsidRDefault="007344D2" w:rsidP="00707E8B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22"/>
                <w:highlight w:val="magent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84CBA">
                <w:rPr>
                  <w:rFonts w:ascii="標楷體" w:eastAsia="標楷體" w:hAnsi="標楷體" w:cs="新細明體"/>
                  <w:sz w:val="22"/>
                  <w:highlight w:val="magenta"/>
                </w:rPr>
                <w:t>0.6</w:t>
              </w:r>
              <w:r w:rsidRPr="00384CBA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344D2" w:rsidRPr="004A7398" w:rsidRDefault="007344D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344D2" w:rsidRPr="004A7398" w:rsidTr="00384CBA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6.9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7344D2" w:rsidRPr="004A7398" w:rsidTr="00384CBA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7344D2" w:rsidRPr="004A7398" w:rsidTr="00384CBA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7344D2" w:rsidRPr="004A7398" w:rsidTr="00384CBA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7344D2" w:rsidRPr="004A7398" w:rsidTr="00384CBA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817</w:t>
            </w:r>
          </w:p>
        </w:tc>
      </w:tr>
    </w:tbl>
    <w:p w:rsidR="007344D2" w:rsidRDefault="007344D2" w:rsidP="007B7AD6">
      <w:pPr>
        <w:rPr>
          <w:rFonts w:ascii="標楷體" w:eastAsia="標楷體" w:hAnsi="標楷體"/>
        </w:rPr>
      </w:pPr>
    </w:p>
    <w:p w:rsidR="007344D2" w:rsidRDefault="007344D2" w:rsidP="007B7AD6">
      <w:pPr>
        <w:rPr>
          <w:rFonts w:ascii="標楷體" w:eastAsia="標楷體" w:hAnsi="標楷體"/>
        </w:rPr>
      </w:pPr>
    </w:p>
    <w:p w:rsidR="007344D2" w:rsidRDefault="007344D2" w:rsidP="007B7AD6">
      <w:pPr>
        <w:rPr>
          <w:rFonts w:ascii="標楷體" w:eastAsia="標楷體" w:hAnsi="標楷體"/>
        </w:rPr>
      </w:pPr>
    </w:p>
    <w:p w:rsidR="007344D2" w:rsidRDefault="007344D2" w:rsidP="007B7AD6">
      <w:pPr>
        <w:rPr>
          <w:rFonts w:ascii="標楷體" w:eastAsia="標楷體" w:hAnsi="標楷體"/>
        </w:rPr>
      </w:pPr>
    </w:p>
    <w:p w:rsidR="007344D2" w:rsidRDefault="007344D2" w:rsidP="007B7AD6">
      <w:pPr>
        <w:rPr>
          <w:rFonts w:ascii="標楷體" w:eastAsia="標楷體" w:hAnsi="標楷體"/>
        </w:rPr>
      </w:pPr>
    </w:p>
    <w:p w:rsidR="007344D2" w:rsidRDefault="007344D2" w:rsidP="007B7AD6">
      <w:pPr>
        <w:rPr>
          <w:rFonts w:ascii="標楷體" w:eastAsia="標楷體" w:hAnsi="標楷體"/>
        </w:rPr>
      </w:pPr>
    </w:p>
    <w:p w:rsidR="007344D2" w:rsidRDefault="007344D2" w:rsidP="007B7AD6">
      <w:pPr>
        <w:rPr>
          <w:rFonts w:ascii="標楷體" w:eastAsia="標楷體" w:hAnsi="標楷體"/>
        </w:rPr>
      </w:pPr>
    </w:p>
    <w:p w:rsidR="007344D2" w:rsidRDefault="007344D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  <w:sectPr w:rsidR="007344D2" w:rsidSect="00FA2D44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7344D2" w:rsidRPr="0089414E" w:rsidRDefault="007344D2" w:rsidP="00615A63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>
        <w:rPr>
          <w:rFonts w:eastAsia="標楷體" w:hint="eastAsia"/>
          <w:b/>
          <w:sz w:val="28"/>
          <w:szCs w:val="28"/>
        </w:rPr>
        <w:t>學年度國民小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5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>
        <w:rPr>
          <w:rFonts w:eastAsia="標楷體" w:hAnsi="標楷體" w:hint="eastAsia"/>
          <w:b/>
          <w:color w:val="FF0000"/>
          <w:sz w:val="28"/>
          <w:szCs w:val="28"/>
        </w:rPr>
        <w:t>華王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7344D2" w:rsidRPr="0089414E" w:rsidRDefault="007344D2" w:rsidP="00615A63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>03-</w:t>
      </w:r>
      <w:r>
        <w:rPr>
          <w:rFonts w:eastAsia="標楷體"/>
          <w:color w:val="3333FF"/>
          <w:sz w:val="16"/>
          <w:szCs w:val="16"/>
        </w:rPr>
        <w:t>8220889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>
        <w:rPr>
          <w:rFonts w:eastAsia="標楷體"/>
          <w:color w:val="3333FF"/>
          <w:sz w:val="16"/>
          <w:szCs w:val="16"/>
        </w:rPr>
        <w:t>03-8227688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>
        <w:rPr>
          <w:rFonts w:eastAsia="標楷體"/>
          <w:color w:val="3333FF"/>
          <w:sz w:val="16"/>
          <w:szCs w:val="16"/>
        </w:rPr>
        <w:t>69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91"/>
        <w:gridCol w:w="290"/>
        <w:gridCol w:w="290"/>
        <w:gridCol w:w="1489"/>
        <w:gridCol w:w="1176"/>
        <w:gridCol w:w="1770"/>
        <w:gridCol w:w="1621"/>
        <w:gridCol w:w="1770"/>
        <w:gridCol w:w="1621"/>
        <w:gridCol w:w="442"/>
        <w:gridCol w:w="1621"/>
        <w:gridCol w:w="1621"/>
        <w:gridCol w:w="442"/>
        <w:gridCol w:w="442"/>
        <w:gridCol w:w="442"/>
        <w:gridCol w:w="442"/>
        <w:gridCol w:w="442"/>
        <w:gridCol w:w="264"/>
      </w:tblGrid>
      <w:tr w:rsidR="007344D2" w:rsidRPr="0089414E" w:rsidTr="00FB6678">
        <w:trPr>
          <w:trHeight w:val="510"/>
        </w:trPr>
        <w:tc>
          <w:tcPr>
            <w:tcW w:w="88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8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7344D2" w:rsidRPr="0089414E" w:rsidRDefault="007344D2" w:rsidP="007344D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7344D2" w:rsidRPr="0089414E" w:rsidRDefault="007344D2" w:rsidP="007344D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452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4E01A4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35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3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4E01A4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9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3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4E01A4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9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9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344D2" w:rsidRPr="004E01A4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92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4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134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4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34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134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0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5/1</w:t>
            </w:r>
          </w:p>
        </w:tc>
        <w:tc>
          <w:tcPr>
            <w:tcW w:w="88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88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337517">
              <w:rPr>
                <w:rFonts w:eastAsia="標楷體"/>
                <w:b/>
                <w:sz w:val="18"/>
                <w:szCs w:val="18"/>
              </w:rPr>
              <w:t>K5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蔥油雞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壽喜玉燒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492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467D2F">
              <w:rPr>
                <w:rFonts w:ascii="標楷體" w:eastAsia="標楷體" w:hAnsi="標楷體" w:cs="新細明體" w:hint="eastAsia"/>
                <w:sz w:val="14"/>
                <w:szCs w:val="14"/>
              </w:rPr>
              <w:t>榨菜絲</w:t>
            </w:r>
            <w:r w:rsidRPr="00467D2F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467D2F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</w:p>
        </w:tc>
        <w:tc>
          <w:tcPr>
            <w:tcW w:w="134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134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1.6</w:t>
            </w:r>
          </w:p>
        </w:tc>
        <w:tc>
          <w:tcPr>
            <w:tcW w:w="134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</w:t>
            </w:r>
          </w:p>
        </w:tc>
        <w:tc>
          <w:tcPr>
            <w:tcW w:w="134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134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685</w:t>
            </w:r>
          </w:p>
        </w:tc>
        <w:tc>
          <w:tcPr>
            <w:tcW w:w="80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doub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5/4</w:t>
            </w:r>
          </w:p>
        </w:tc>
        <w:tc>
          <w:tcPr>
            <w:tcW w:w="88" w:type="pct"/>
            <w:tcBorders>
              <w:top w:val="doub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88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L1</w:t>
            </w:r>
          </w:p>
        </w:tc>
        <w:tc>
          <w:tcPr>
            <w:tcW w:w="4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5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梅干絞肉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濕梅干菜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761D4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kern w:val="0"/>
                <w:highlight w:val="cyan"/>
              </w:rPr>
              <w:t>玉米黃瓜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761D48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玉米粒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小黃瓜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紅蘿蔔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鹹香瓜湯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鹹鳳梨醬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687</w:t>
            </w:r>
          </w:p>
        </w:tc>
        <w:tc>
          <w:tcPr>
            <w:tcW w:w="80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5/5</w:t>
            </w:r>
          </w:p>
        </w:tc>
        <w:tc>
          <w:tcPr>
            <w:tcW w:w="88" w:type="pct"/>
            <w:tcBorders>
              <w:top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9A25FF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highlight w:val="yellow"/>
              </w:rPr>
            </w:pPr>
            <w:r w:rsidRPr="009A25FF">
              <w:rPr>
                <w:rFonts w:ascii="標楷體" w:eastAsia="標楷體" w:hAnsi="標楷體" w:hint="eastAsia"/>
                <w:bCs/>
                <w:kern w:val="0"/>
                <w:highlight w:val="yellow"/>
              </w:rPr>
              <w:t>美味大雞腿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9A25FF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骨腿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百頁雜炊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百頁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時蔬蛋花湯</w:t>
            </w: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1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5.2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719</w:t>
            </w:r>
          </w:p>
        </w:tc>
        <w:tc>
          <w:tcPr>
            <w:tcW w:w="80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5/6</w:t>
            </w:r>
          </w:p>
        </w:tc>
        <w:tc>
          <w:tcPr>
            <w:tcW w:w="88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L3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素蝦仁炒蛋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素蝦仁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咖哩燉煮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檸檬愛玉湯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67D2F" w:rsidRDefault="007344D2" w:rsidP="007344D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檸檬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愛玉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4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5.3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655</w:t>
            </w:r>
          </w:p>
        </w:tc>
        <w:tc>
          <w:tcPr>
            <w:tcW w:w="80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5/7</w:t>
            </w:r>
          </w:p>
        </w:tc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L4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溼龡粉</w:t>
            </w:r>
            <w:r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油蔥酥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柳葉魚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柳葉魚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5"/>
                <w:attr w:name="UnitName" w:val="g"/>
              </w:smartTagPr>
              <w:r>
                <w:rPr>
                  <w:rFonts w:ascii="標楷體" w:eastAsia="標楷體" w:hAnsi="標楷體"/>
                  <w:bCs/>
                  <w:sz w:val="14"/>
                  <w:szCs w:val="14"/>
                </w:rPr>
                <w:t>65g</w:t>
              </w:r>
            </w:smartTag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金瓜肉燥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南瓜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酸辣湯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豆腐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655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5/8</w:t>
            </w:r>
          </w:p>
        </w:tc>
        <w:tc>
          <w:tcPr>
            <w:tcW w:w="88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88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337517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kern w:val="0"/>
                <w:sz w:val="18"/>
                <w:szCs w:val="18"/>
              </w:rPr>
            </w:pPr>
            <w:r w:rsidRPr="00337517">
              <w:rPr>
                <w:rFonts w:eastAsia="標楷體"/>
                <w:b/>
                <w:kern w:val="0"/>
                <w:sz w:val="18"/>
                <w:szCs w:val="18"/>
              </w:rPr>
              <w:t>L5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茶香雞排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*1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紅茶滷包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開陽白菜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蝦皮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昆布柴魚湯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5B5C9B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5B5C9B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昆布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 xml:space="preserve"> </w:t>
            </w:r>
            <w:r w:rsidRPr="005B5C9B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柴魚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味噌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670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doub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617871">
              <w:rPr>
                <w:rFonts w:eastAsia="標楷體"/>
                <w:b/>
                <w:sz w:val="12"/>
                <w:szCs w:val="12"/>
              </w:rPr>
              <w:t>5/11</w:t>
            </w:r>
          </w:p>
        </w:tc>
        <w:tc>
          <w:tcPr>
            <w:tcW w:w="88" w:type="pct"/>
            <w:tcBorders>
              <w:top w:val="doub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88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M1</w:t>
            </w:r>
          </w:p>
        </w:tc>
        <w:tc>
          <w:tcPr>
            <w:tcW w:w="4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5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384CBA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瓜仔肉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384CBA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碎瓜</w:t>
            </w:r>
          </w:p>
        </w:tc>
        <w:tc>
          <w:tcPr>
            <w:tcW w:w="5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小油丁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筍片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白玉雞湯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1.2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3.5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712</w:t>
            </w:r>
          </w:p>
        </w:tc>
        <w:tc>
          <w:tcPr>
            <w:tcW w:w="80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5/12</w:t>
            </w:r>
          </w:p>
        </w:tc>
        <w:tc>
          <w:tcPr>
            <w:tcW w:w="88" w:type="pct"/>
            <w:tcBorders>
              <w:top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9A25FF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9A25FF">
              <w:rPr>
                <w:rFonts w:ascii="標楷體" w:eastAsia="標楷體" w:hAnsi="標楷體" w:hint="eastAsia"/>
                <w:bCs/>
                <w:kern w:val="0"/>
                <w:highlight w:val="yellow"/>
              </w:rPr>
              <w:t>條瓜燒雞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9A25FF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條瓜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薑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醬油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三絲津白湯</w:t>
            </w: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1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4D2" w:rsidRPr="0089414E" w:rsidRDefault="007344D2" w:rsidP="004E6D3F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4E6D3F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4E6D3F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4E6D3F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vAlign w:val="center"/>
          </w:tcPr>
          <w:p w:rsidR="007344D2" w:rsidRPr="0089414E" w:rsidRDefault="007344D2" w:rsidP="004E6D3F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683</w:t>
            </w:r>
          </w:p>
        </w:tc>
        <w:tc>
          <w:tcPr>
            <w:tcW w:w="80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5/13</w:t>
            </w:r>
          </w:p>
        </w:tc>
        <w:tc>
          <w:tcPr>
            <w:tcW w:w="88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M3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胚芽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豆包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韭菜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384CBA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芋香麥仁湯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384CBA" w:rsidRDefault="007344D2" w:rsidP="007344D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芋頭</w:t>
            </w:r>
            <w:r w:rsidRPr="00384CBA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384CBA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麥仁</w:t>
            </w:r>
            <w:r w:rsidRPr="00384CBA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384CBA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糖</w:t>
            </w:r>
          </w:p>
        </w:tc>
        <w:tc>
          <w:tcPr>
            <w:tcW w:w="134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4.7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1.3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665</w:t>
            </w:r>
          </w:p>
        </w:tc>
        <w:tc>
          <w:tcPr>
            <w:tcW w:w="80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5/14</w:t>
            </w:r>
          </w:p>
        </w:tc>
        <w:tc>
          <w:tcPr>
            <w:tcW w:w="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M4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炒飯</w:t>
            </w: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特餐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米</w:t>
            </w:r>
            <w:r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洋蔥</w:t>
            </w:r>
            <w:r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絞肉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排骨酥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排骨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蒜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時瓜燒肉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時</w:t>
            </w:r>
            <w:r w:rsidRPr="00384CBA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瓜</w:t>
            </w:r>
            <w:r w:rsidRPr="00384CBA"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 w:rsidRPr="00384CBA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絞肉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大滷</w:t>
            </w: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筍</w:t>
            </w:r>
            <w:r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木耳絲</w:t>
            </w:r>
          </w:p>
        </w:tc>
        <w:tc>
          <w:tcPr>
            <w:tcW w:w="1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5.1</w:t>
            </w:r>
          </w:p>
        </w:tc>
        <w:tc>
          <w:tcPr>
            <w:tcW w:w="1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1.5</w:t>
            </w:r>
          </w:p>
        </w:tc>
        <w:tc>
          <w:tcPr>
            <w:tcW w:w="1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1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2.4</w:t>
            </w:r>
          </w:p>
        </w:tc>
        <w:tc>
          <w:tcPr>
            <w:tcW w:w="1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673</w:t>
            </w:r>
          </w:p>
        </w:tc>
        <w:tc>
          <w:tcPr>
            <w:tcW w:w="80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5/15</w:t>
            </w:r>
          </w:p>
        </w:tc>
        <w:tc>
          <w:tcPr>
            <w:tcW w:w="88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88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M5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茄汁</w:t>
            </w:r>
            <w:r>
              <w:rPr>
                <w:rFonts w:ascii="標楷體" w:eastAsia="標楷體" w:hAnsi="標楷體" w:hint="eastAsia"/>
                <w:bCs/>
                <w:highlight w:val="magenta"/>
              </w:rPr>
              <w:t>燉</w:t>
            </w: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雞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761D4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芹菜肉絲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761D48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西芹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木耳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紫菜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小魚干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2.1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678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5/18</w:t>
            </w:r>
          </w:p>
        </w:tc>
        <w:tc>
          <w:tcPr>
            <w:tcW w:w="88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88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N1</w:t>
            </w:r>
          </w:p>
        </w:tc>
        <w:tc>
          <w:tcPr>
            <w:tcW w:w="4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5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1A30DF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蒜香肉片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1A30DF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肉片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蔬菜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蒜</w:t>
            </w:r>
            <w:r w:rsidRPr="001A30DF"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</w:p>
        </w:tc>
        <w:tc>
          <w:tcPr>
            <w:tcW w:w="5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帶芽蛋花湯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海帶芽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1.2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661</w:t>
            </w:r>
          </w:p>
        </w:tc>
        <w:tc>
          <w:tcPr>
            <w:tcW w:w="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5/19</w:t>
            </w:r>
          </w:p>
        </w:tc>
        <w:tc>
          <w:tcPr>
            <w:tcW w:w="8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京醬</w:t>
            </w:r>
            <w:r>
              <w:rPr>
                <w:rFonts w:ascii="標楷體" w:eastAsia="標楷體" w:hAnsi="標楷體" w:hint="eastAsia"/>
                <w:bCs/>
                <w:highlight w:val="magenta"/>
              </w:rPr>
              <w:t>燜</w:t>
            </w: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雞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甜麵醬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玉米三色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玉米粒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681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5/20</w:t>
            </w:r>
          </w:p>
        </w:tc>
        <w:tc>
          <w:tcPr>
            <w:tcW w:w="88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N3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  <w:r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干絲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沙茶醬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仙草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4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4.7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1.9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3.1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651</w:t>
            </w:r>
          </w:p>
        </w:tc>
        <w:tc>
          <w:tcPr>
            <w:tcW w:w="80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5/21</w:t>
            </w:r>
          </w:p>
        </w:tc>
        <w:tc>
          <w:tcPr>
            <w:tcW w:w="88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N4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E100B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美味翅小腿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E100B8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翅小腿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>*2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三色丁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1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697</w:t>
            </w:r>
          </w:p>
        </w:tc>
        <w:tc>
          <w:tcPr>
            <w:tcW w:w="80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5/22</w:t>
            </w:r>
          </w:p>
        </w:tc>
        <w:tc>
          <w:tcPr>
            <w:tcW w:w="88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88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N5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魚香肉絲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醬拌干條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針菇鮮湯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700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5/25</w:t>
            </w:r>
          </w:p>
        </w:tc>
        <w:tc>
          <w:tcPr>
            <w:tcW w:w="8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8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O1</w:t>
            </w:r>
          </w:p>
        </w:tc>
        <w:tc>
          <w:tcPr>
            <w:tcW w:w="4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5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黃金魚排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5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絞肉筍丁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筍丁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384CBA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蕃茄蛋花</w:t>
            </w:r>
          </w:p>
        </w:tc>
        <w:tc>
          <w:tcPr>
            <w:tcW w:w="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384CBA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蕃茄</w:t>
            </w:r>
            <w:r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蛋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2.4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2.9</w:t>
            </w:r>
          </w:p>
        </w:tc>
        <w:tc>
          <w:tcPr>
            <w:tcW w:w="1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660</w:t>
            </w:r>
          </w:p>
        </w:tc>
        <w:tc>
          <w:tcPr>
            <w:tcW w:w="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FB6678">
              <w:rPr>
                <w:rFonts w:ascii="標楷體" w:eastAsia="標楷體" w:hAnsi="標楷體" w:hint="eastAsia"/>
                <w:bCs/>
                <w:highlight w:val="magenta"/>
              </w:rPr>
              <w:t>照燒雞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海絲豆芽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海帶絲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綠豆芽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肉片時瓜湯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727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O3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D3AF9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關東蔬煮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小油泡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柴魚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E100B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菜脯炒蛋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E100B8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菜脯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蔥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cyan"/>
              </w:rPr>
              <w:t>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467D2F" w:rsidRDefault="007344D2" w:rsidP="007344D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綠豆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694</w:t>
            </w:r>
          </w:p>
        </w:tc>
        <w:tc>
          <w:tcPr>
            <w:tcW w:w="80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O4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炊粉</w:t>
            </w: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特餐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溼炊粉</w:t>
            </w:r>
            <w:r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magenta"/>
              </w:rPr>
              <w:t>油蔥酥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地瓜排骨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 w:rsidRPr="00384CBA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肉丁</w:t>
            </w:r>
            <w:r w:rsidRPr="00384CBA"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 w:rsidRPr="00384CBA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排骨</w:t>
            </w:r>
            <w:r w:rsidRPr="00384CBA"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 w:rsidRPr="00384CBA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地瓜</w:t>
            </w:r>
            <w:r w:rsidRPr="00384CBA"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 w:rsidRPr="00384CBA"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蒜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highlight w:val="magenta"/>
              </w:rPr>
              <w:t>玉菜肉燥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高麗菜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magenta"/>
              </w:rPr>
              <w:t>木耳絲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384CBA">
              <w:rPr>
                <w:rFonts w:ascii="標楷體" w:eastAsia="標楷體" w:hAnsi="標楷體" w:hint="eastAsia"/>
                <w:bCs/>
                <w:highlight w:val="magenta"/>
              </w:rPr>
              <w:t>養生菇湯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384CBA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</w:pPr>
            <w:r w:rsidRPr="00384CBA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白菜</w:t>
            </w:r>
            <w:r w:rsidRPr="00384CBA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384CBA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鮮菇</w:t>
            </w:r>
            <w:r w:rsidRPr="00384CBA">
              <w:rPr>
                <w:rFonts w:ascii="標楷體" w:eastAsia="標楷體" w:hAnsi="標楷體" w:cs="新細明體"/>
                <w:sz w:val="14"/>
                <w:szCs w:val="14"/>
                <w:highlight w:val="magenta"/>
              </w:rPr>
              <w:t xml:space="preserve"> </w:t>
            </w:r>
            <w:r w:rsidRPr="00384CBA">
              <w:rPr>
                <w:rFonts w:ascii="標楷體" w:eastAsia="標楷體" w:hAnsi="標楷體" w:cs="新細明體" w:hint="eastAsia"/>
                <w:sz w:val="14"/>
                <w:szCs w:val="14"/>
                <w:highlight w:val="magenta"/>
              </w:rPr>
              <w:t>大骨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682</w:t>
            </w:r>
          </w:p>
        </w:tc>
        <w:tc>
          <w:tcPr>
            <w:tcW w:w="80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7344D2" w:rsidRPr="0089414E" w:rsidTr="00FB6678">
        <w:trPr>
          <w:trHeight w:hRule="exact" w:val="454"/>
        </w:trPr>
        <w:tc>
          <w:tcPr>
            <w:tcW w:w="88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5/29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4A7398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617871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617871">
              <w:rPr>
                <w:rFonts w:eastAsia="標楷體"/>
                <w:b/>
                <w:sz w:val="18"/>
                <w:szCs w:val="18"/>
              </w:rPr>
              <w:t>O5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D3AF9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D3AF9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香菇油腐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467D2F" w:rsidRDefault="007344D2" w:rsidP="007344D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乾紫菜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615A6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717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344D2" w:rsidRPr="0089414E" w:rsidRDefault="007344D2" w:rsidP="007344D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 w:rsidRPr="0089414E">
              <w:rPr>
                <w:rFonts w:eastAsia="標楷體"/>
                <w:spacing w:val="-10"/>
              </w:rPr>
              <w:t>V</w:t>
            </w:r>
          </w:p>
        </w:tc>
      </w:tr>
    </w:tbl>
    <w:p w:rsidR="007344D2" w:rsidRDefault="007344D2" w:rsidP="00FB6678">
      <w:pPr>
        <w:rPr>
          <w:rFonts w:eastAsia="標楷體"/>
          <w:color w:val="000000"/>
          <w:sz w:val="12"/>
          <w:szCs w:val="12"/>
        </w:rPr>
      </w:pPr>
      <w:r w:rsidRPr="00FB6678">
        <w:rPr>
          <w:rFonts w:eastAsia="標楷體" w:hAnsi="標楷體" w:hint="eastAsia"/>
          <w:bCs/>
          <w:color w:val="000000"/>
          <w:sz w:val="12"/>
          <w:szCs w:val="12"/>
        </w:rPr>
        <w:t>說明：</w:t>
      </w:r>
      <w:r w:rsidRPr="00FB6678">
        <w:rPr>
          <w:rFonts w:ascii="標楷體" w:eastAsia="標楷體" w:hAnsi="標楷體"/>
          <w:color w:val="000000"/>
          <w:sz w:val="12"/>
          <w:szCs w:val="12"/>
        </w:rPr>
        <w:t>5</w:t>
      </w:r>
      <w:r w:rsidRPr="00FB6678">
        <w:rPr>
          <w:rFonts w:ascii="標楷體" w:eastAsia="標楷體" w:hAnsi="標楷體" w:hint="eastAsia"/>
          <w:color w:val="000000"/>
          <w:sz w:val="12"/>
          <w:szCs w:val="12"/>
        </w:rPr>
        <w:t>月份菜單編排說明如下</w:t>
      </w:r>
      <w:r w:rsidRPr="00FB6678">
        <w:rPr>
          <w:rFonts w:ascii="標楷體" w:eastAsia="標楷體" w:hAnsi="標楷體"/>
          <w:color w:val="000000"/>
          <w:sz w:val="12"/>
          <w:szCs w:val="12"/>
        </w:rPr>
        <w:t>:</w:t>
      </w:r>
      <w:r w:rsidRPr="00FB6678">
        <w:rPr>
          <w:rFonts w:ascii="標楷體" w:eastAsia="標楷體" w:hAnsi="標楷體" w:hint="eastAsia"/>
          <w:color w:val="000000"/>
          <w:sz w:val="12"/>
          <w:szCs w:val="12"/>
        </w:rPr>
        <w:t>一、茲因每月第一週週二提供大雞腿，菜單循環別</w:t>
      </w:r>
      <w:r w:rsidRPr="00FB6678">
        <w:rPr>
          <w:rFonts w:ascii="標楷體" w:eastAsia="標楷體" w:hAnsi="標楷體"/>
          <w:color w:val="000000"/>
          <w:sz w:val="12"/>
          <w:szCs w:val="12"/>
        </w:rPr>
        <w:t>1.</w:t>
      </w:r>
      <w:r w:rsidRPr="00FB6678">
        <w:rPr>
          <w:rFonts w:ascii="標楷體" w:eastAsia="標楷體" w:hAnsi="標楷體" w:cs="Arial"/>
          <w:color w:val="000000"/>
          <w:sz w:val="12"/>
          <w:szCs w:val="12"/>
        </w:rPr>
        <w:t>L2</w:t>
      </w:r>
      <w:r w:rsidRPr="00FB6678">
        <w:rPr>
          <w:rFonts w:ascii="標楷體" w:eastAsia="標楷體" w:hAnsi="標楷體" w:hint="eastAsia"/>
          <w:color w:val="000000"/>
          <w:sz w:val="12"/>
          <w:szCs w:val="12"/>
        </w:rPr>
        <w:t>「條瓜燒雞」跟</w:t>
      </w:r>
      <w:r w:rsidRPr="00FB6678">
        <w:rPr>
          <w:rFonts w:ascii="標楷體" w:eastAsia="標楷體" w:hAnsi="標楷體"/>
          <w:color w:val="000000"/>
          <w:sz w:val="12"/>
          <w:szCs w:val="12"/>
        </w:rPr>
        <w:t>N2</w:t>
      </w:r>
      <w:r w:rsidRPr="00FB6678">
        <w:rPr>
          <w:rFonts w:ascii="標楷體" w:eastAsia="標楷體" w:hAnsi="標楷體" w:hint="eastAsia"/>
          <w:color w:val="000000"/>
          <w:sz w:val="12"/>
          <w:szCs w:val="12"/>
        </w:rPr>
        <w:t>「美味大骨腿」對調</w:t>
      </w:r>
      <w:r w:rsidRPr="00FB6678">
        <w:rPr>
          <w:rFonts w:eastAsia="標楷體"/>
          <w:color w:val="000000"/>
          <w:sz w:val="12"/>
          <w:szCs w:val="12"/>
        </w:rPr>
        <w:t>2.</w:t>
      </w:r>
      <w:r w:rsidRPr="00FB6678">
        <w:rPr>
          <w:rFonts w:eastAsia="標楷體" w:hint="eastAsia"/>
          <w:color w:val="000000"/>
          <w:sz w:val="12"/>
          <w:szCs w:val="12"/>
        </w:rPr>
        <w:t>因非芋頭產季</w:t>
      </w:r>
      <w:r w:rsidRPr="00FB6678">
        <w:rPr>
          <w:rFonts w:hint="eastAsia"/>
          <w:color w:val="000000"/>
          <w:sz w:val="12"/>
          <w:szCs w:val="12"/>
        </w:rPr>
        <w:t>，</w:t>
      </w:r>
      <w:r w:rsidRPr="00FB6678">
        <w:rPr>
          <w:rFonts w:eastAsia="標楷體" w:hint="eastAsia"/>
          <w:color w:val="000000"/>
          <w:sz w:val="12"/>
          <w:szCs w:val="12"/>
        </w:rPr>
        <w:t>故將</w:t>
      </w:r>
      <w:r w:rsidRPr="00FB6678">
        <w:rPr>
          <w:rFonts w:eastAsia="標楷體"/>
          <w:b/>
          <w:sz w:val="12"/>
          <w:szCs w:val="12"/>
        </w:rPr>
        <w:t>M</w:t>
      </w:r>
      <w:r w:rsidRPr="00FB6678">
        <w:rPr>
          <w:rFonts w:eastAsia="標楷體"/>
          <w:color w:val="000000"/>
          <w:sz w:val="12"/>
          <w:szCs w:val="12"/>
        </w:rPr>
        <w:t xml:space="preserve"> 3</w:t>
      </w:r>
      <w:r w:rsidRPr="00FB6678">
        <w:rPr>
          <w:rFonts w:eastAsia="標楷體" w:hint="eastAsia"/>
          <w:color w:val="000000"/>
          <w:sz w:val="12"/>
          <w:szCs w:val="12"/>
        </w:rPr>
        <w:t>湯品調整為冬瓜麥仁</w:t>
      </w:r>
      <w:r>
        <w:rPr>
          <w:rFonts w:eastAsia="標楷體" w:hint="eastAsia"/>
          <w:color w:val="000000"/>
          <w:sz w:val="12"/>
          <w:szCs w:val="12"/>
        </w:rPr>
        <w:t>湯</w:t>
      </w:r>
    </w:p>
    <w:p w:rsidR="007344D2" w:rsidRPr="00FB6678" w:rsidRDefault="007344D2" w:rsidP="00615A63">
      <w:pPr>
        <w:rPr>
          <w:rFonts w:eastAsia="標楷體" w:hAnsi="標楷體"/>
          <w:b/>
          <w:bCs/>
          <w:color w:val="FF0000"/>
          <w:sz w:val="16"/>
          <w:szCs w:val="16"/>
        </w:rPr>
        <w:sectPr w:rsidR="007344D2" w:rsidRPr="00FB6678" w:rsidSect="00DF7558">
          <w:pgSz w:w="16838" w:h="11906" w:orient="landscape"/>
          <w:pgMar w:top="284" w:right="289" w:bottom="0" w:left="289" w:header="851" w:footer="992" w:gutter="0"/>
          <w:cols w:space="425"/>
          <w:docGrid w:type="linesAndChars" w:linePitch="360"/>
        </w:sectPr>
      </w:pPr>
    </w:p>
    <w:p w:rsidR="007344D2" w:rsidRPr="004A7398" w:rsidRDefault="007344D2" w:rsidP="003456FC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K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7344D2" w:rsidRPr="004A7398" w:rsidRDefault="007344D2" w:rsidP="0054100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7344D2" w:rsidRPr="004A7398" w:rsidTr="004E6D3F">
        <w:trPr>
          <w:trHeight w:val="344"/>
        </w:trPr>
        <w:tc>
          <w:tcPr>
            <w:tcW w:w="360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7344D2" w:rsidRPr="004A7398" w:rsidTr="004E6D3F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4E6D3F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7344D2" w:rsidRPr="004A7398" w:rsidTr="004E6D3F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290CE4">
              <w:rPr>
                <w:rFonts w:ascii="標楷體" w:eastAsia="標楷體" w:hAnsi="標楷體" w:cs="新細明體"/>
                <w:sz w:val="22"/>
              </w:rPr>
              <w:t>9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290CE4">
              <w:rPr>
                <w:rFonts w:ascii="標楷體" w:eastAsia="標楷體" w:hAnsi="標楷體" w:cs="新細明體"/>
                <w:sz w:val="22"/>
              </w:rPr>
              <w:t>0.6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4E6D3F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290CE4">
              <w:rPr>
                <w:rFonts w:ascii="標楷體" w:eastAsia="標楷體" w:hAnsi="標楷體" w:cs="新細明體"/>
                <w:sz w:val="22"/>
              </w:rPr>
              <w:t>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290CE4">
              <w:rPr>
                <w:rFonts w:ascii="標楷體" w:eastAsia="標楷體" w:hAnsi="標楷體" w:cs="新細明體"/>
                <w:sz w:val="22"/>
              </w:rPr>
              <w:t>0.6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4E6D3F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7344D2" w:rsidRPr="004A7398" w:rsidTr="004E6D3F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>
              <w:rPr>
                <w:rFonts w:ascii="標楷體" w:eastAsia="標楷體" w:hAnsi="標楷體" w:cs="新細明體" w:hint="eastAsia"/>
                <w:sz w:val="22"/>
              </w:rPr>
              <w:t>公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685</w:t>
            </w:r>
          </w:p>
        </w:tc>
      </w:tr>
    </w:tbl>
    <w:p w:rsidR="007344D2" w:rsidRPr="004A7398" w:rsidRDefault="007344D2" w:rsidP="00541006">
      <w:pPr>
        <w:rPr>
          <w:rFonts w:ascii="標楷體" w:eastAsia="標楷體" w:hAnsi="標楷體"/>
        </w:rPr>
      </w:pPr>
    </w:p>
    <w:p w:rsidR="007344D2" w:rsidRPr="004A7398" w:rsidRDefault="007344D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L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7344D2" w:rsidRPr="004A7398" w:rsidRDefault="007344D2" w:rsidP="0054100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7344D2" w:rsidRPr="004A7398" w:rsidTr="004E6D3F">
        <w:trPr>
          <w:trHeight w:val="344"/>
        </w:trPr>
        <w:tc>
          <w:tcPr>
            <w:tcW w:w="360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7344D2" w:rsidRPr="004A7398" w:rsidTr="004E6D3F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290CE4">
              <w:rPr>
                <w:rFonts w:ascii="標楷體" w:eastAsia="標楷體" w:hAnsi="標楷體" w:cs="新細明體"/>
                <w:sz w:val="22"/>
              </w:rPr>
              <w:t>9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290CE4">
              <w:rPr>
                <w:rFonts w:ascii="標楷體" w:eastAsia="標楷體" w:hAnsi="標楷體" w:cs="新細明體"/>
                <w:sz w:val="22"/>
              </w:rPr>
              <w:t>0.4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290CE4">
              <w:rPr>
                <w:rFonts w:ascii="標楷體" w:eastAsia="標楷體" w:hAnsi="標楷體" w:cs="新細明體"/>
                <w:sz w:val="22"/>
              </w:rPr>
              <w:t>12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290CE4">
              <w:rPr>
                <w:rFonts w:ascii="標楷體" w:eastAsia="標楷體" w:hAnsi="標楷體" w:cs="新細明體"/>
                <w:sz w:val="22"/>
              </w:rPr>
              <w:t>9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4E6D3F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615A63" w:rsidRDefault="007344D2" w:rsidP="004E6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美味大雞腿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B306D1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306D1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紅仁炒蛋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</w:tr>
      <w:tr w:rsidR="007344D2" w:rsidRPr="004A7398" w:rsidTr="004E6D3F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7344D2" w:rsidRDefault="007344D2" w:rsidP="000F4C5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蒜</w:t>
            </w:r>
            <w:r w:rsidRPr="00290CE4">
              <w:rPr>
                <w:rFonts w:ascii="標楷體" w:eastAsia="標楷體" w:hAnsi="標楷體"/>
                <w:bCs/>
                <w:sz w:val="22"/>
              </w:rPr>
              <w:t>10</w:t>
            </w:r>
            <w:r w:rsidRPr="00290CE4"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Default="007344D2" w:rsidP="004E6D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骨腿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  <w:p w:rsidR="007344D2" w:rsidRDefault="007344D2" w:rsidP="004E6D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/>
                <w:sz w:val="22"/>
                <w:highlight w:val="yellow"/>
              </w:rPr>
              <w:t>(150g/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)</w:t>
            </w:r>
          </w:p>
          <w:p w:rsidR="007344D2" w:rsidRPr="00615A63" w:rsidRDefault="007344D2" w:rsidP="004E6D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克</w:t>
            </w:r>
          </w:p>
        </w:tc>
        <w:tc>
          <w:tcPr>
            <w:tcW w:w="928" w:type="pct"/>
            <w:shd w:val="clear" w:color="auto" w:fill="E1FFE1"/>
          </w:tcPr>
          <w:p w:rsidR="007344D2" w:rsidRPr="00B306D1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r w:rsidRPr="00B306D1">
              <w:rPr>
                <w:rFonts w:ascii="標楷體" w:eastAsia="標楷體" w:hAnsi="標楷體" w:cs="新細明體"/>
                <w:sz w:val="22"/>
                <w:highlight w:val="cyan"/>
              </w:rPr>
              <w:t>4.5</w:t>
            </w: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Pr="00B306D1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r w:rsidRPr="00B306D1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Pr="00B306D1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青豆仁</w:t>
            </w:r>
            <w:r w:rsidRPr="00B306D1">
              <w:rPr>
                <w:rFonts w:ascii="標楷體" w:eastAsia="標楷體" w:hAnsi="標楷體" w:cs="新細明體"/>
                <w:sz w:val="22"/>
                <w:highlight w:val="cyan"/>
              </w:rPr>
              <w:t>0.3</w:t>
            </w: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/>
                <w:sz w:val="22"/>
              </w:rPr>
              <w:t>(65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  <w:r w:rsidRPr="00290CE4">
              <w:rPr>
                <w:rFonts w:ascii="標楷體" w:eastAsia="標楷體" w:hAnsi="標楷體" w:cs="新細明體"/>
                <w:sz w:val="22"/>
              </w:rPr>
              <w:t>/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人</w:t>
            </w:r>
            <w:r w:rsidRPr="00290CE4"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290CE4">
              <w:rPr>
                <w:rFonts w:ascii="標楷體" w:eastAsia="標楷體" w:hAnsi="標楷體" w:cs="新細明體"/>
                <w:sz w:val="22"/>
              </w:rPr>
              <w:t>100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7344D2" w:rsidRPr="004A7398" w:rsidTr="004E6D3F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</w:tcPr>
          <w:p w:rsidR="007344D2" w:rsidRPr="00B306D1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玉米黃瓜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玉米粒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小黃瓜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Pr="00B306D1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290CE4">
              <w:rPr>
                <w:rFonts w:ascii="標楷體" w:eastAsia="標楷體" w:hAnsi="標楷體" w:cs="新細明體"/>
                <w:sz w:val="22"/>
              </w:rPr>
              <w:t>5.4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290CE4">
              <w:rPr>
                <w:rFonts w:ascii="標楷體" w:eastAsia="標楷體" w:hAnsi="標楷體" w:cs="新細明體"/>
                <w:sz w:val="22"/>
              </w:rPr>
              <w:t>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290CE4">
              <w:rPr>
                <w:rFonts w:ascii="標楷體" w:eastAsia="標楷體" w:hAnsi="標楷體" w:cs="新細明體"/>
                <w:sz w:val="22"/>
              </w:rPr>
              <w:t>2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290CE4">
              <w:rPr>
                <w:rFonts w:ascii="標楷體" w:eastAsia="標楷體" w:hAnsi="標楷體" w:cs="新細明體"/>
                <w:sz w:val="22"/>
              </w:rPr>
              <w:t>1.2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290CE4">
              <w:rPr>
                <w:rFonts w:ascii="標楷體" w:eastAsia="標楷體" w:hAnsi="標楷體" w:cs="新細明體"/>
                <w:sz w:val="22"/>
              </w:rPr>
              <w:t>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290CE4">
              <w:rPr>
                <w:rFonts w:ascii="標楷體" w:eastAsia="標楷體" w:hAnsi="標楷體" w:cs="新細明體"/>
                <w:sz w:val="22"/>
              </w:rPr>
              <w:t>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290CE4">
              <w:rPr>
                <w:rFonts w:ascii="標楷體" w:eastAsia="標楷體" w:hAnsi="標楷體" w:cs="新細明體"/>
                <w:sz w:val="22"/>
              </w:rPr>
              <w:t>0.6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蝦皮</w:t>
            </w:r>
            <w:r w:rsidRPr="00290CE4">
              <w:rPr>
                <w:rFonts w:ascii="標楷體" w:eastAsia="標楷體" w:hAnsi="標楷體" w:cs="新細明體"/>
                <w:sz w:val="22"/>
              </w:rPr>
              <w:t>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4E6D3F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7344D2" w:rsidRPr="004A7398" w:rsidTr="004E6D3F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r w:rsidRPr="004A7398">
              <w:rPr>
                <w:rFonts w:ascii="標楷體" w:eastAsia="標楷體" w:hAnsi="標楷體" w:cs="新細明體"/>
                <w:sz w:val="22"/>
              </w:rPr>
              <w:t>0.2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670</w:t>
            </w:r>
          </w:p>
        </w:tc>
      </w:tr>
    </w:tbl>
    <w:p w:rsidR="007344D2" w:rsidRPr="004A7398" w:rsidRDefault="007344D2" w:rsidP="00541006"/>
    <w:p w:rsidR="007344D2" w:rsidRDefault="007344D2" w:rsidP="00541006">
      <w:pPr>
        <w:widowControl/>
        <w:rPr>
          <w:rFonts w:ascii="標楷體" w:eastAsia="標楷體" w:hAnsi="標楷體"/>
        </w:rPr>
      </w:pPr>
    </w:p>
    <w:p w:rsidR="007344D2" w:rsidRDefault="007344D2" w:rsidP="00541006">
      <w:pPr>
        <w:widowControl/>
        <w:rPr>
          <w:rFonts w:ascii="標楷體" w:eastAsia="標楷體" w:hAnsi="標楷體"/>
        </w:rPr>
      </w:pPr>
    </w:p>
    <w:p w:rsidR="007344D2" w:rsidRDefault="007344D2" w:rsidP="00541006">
      <w:pPr>
        <w:widowControl/>
        <w:rPr>
          <w:rFonts w:ascii="標楷體" w:eastAsia="標楷體" w:hAnsi="標楷體"/>
        </w:rPr>
      </w:pPr>
    </w:p>
    <w:p w:rsidR="007344D2" w:rsidRDefault="007344D2" w:rsidP="00541006">
      <w:pPr>
        <w:widowControl/>
        <w:rPr>
          <w:rFonts w:ascii="標楷體" w:eastAsia="標楷體" w:hAnsi="標楷體"/>
        </w:rPr>
      </w:pPr>
    </w:p>
    <w:p w:rsidR="007344D2" w:rsidRDefault="007344D2" w:rsidP="00541006">
      <w:pPr>
        <w:widowControl/>
        <w:rPr>
          <w:rFonts w:ascii="標楷體" w:eastAsia="標楷體" w:hAnsi="標楷體"/>
        </w:rPr>
      </w:pPr>
    </w:p>
    <w:p w:rsidR="007344D2" w:rsidRDefault="007344D2" w:rsidP="00541006">
      <w:pPr>
        <w:widowControl/>
        <w:rPr>
          <w:rFonts w:ascii="標楷體" w:eastAsia="標楷體" w:hAnsi="標楷體"/>
        </w:rPr>
      </w:pPr>
    </w:p>
    <w:p w:rsidR="007344D2" w:rsidRDefault="007344D2" w:rsidP="00541006">
      <w:pPr>
        <w:widowControl/>
        <w:rPr>
          <w:rFonts w:ascii="標楷體" w:eastAsia="標楷體" w:hAnsi="標楷體"/>
        </w:rPr>
      </w:pPr>
    </w:p>
    <w:p w:rsidR="007344D2" w:rsidRDefault="007344D2" w:rsidP="00541006">
      <w:pPr>
        <w:widowControl/>
        <w:rPr>
          <w:rFonts w:ascii="標楷體" w:eastAsia="標楷體" w:hAnsi="標楷體"/>
        </w:rPr>
      </w:pPr>
    </w:p>
    <w:p w:rsidR="007344D2" w:rsidRPr="00135F63" w:rsidRDefault="007344D2" w:rsidP="00541006">
      <w:pPr>
        <w:widowControl/>
        <w:spacing w:line="360" w:lineRule="exact"/>
        <w:ind w:right="-82"/>
        <w:jc w:val="right"/>
        <w:rPr>
          <w:rFonts w:eastAsia="標楷體"/>
        </w:rPr>
      </w:pPr>
      <w:r w:rsidRPr="00135F63">
        <w:rPr>
          <w:rFonts w:eastAsia="標楷體"/>
          <w:b/>
          <w:color w:val="FF0000"/>
        </w:rPr>
        <w:t>M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7344D2" w:rsidRPr="004A7398" w:rsidRDefault="007344D2" w:rsidP="0054100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7344D2" w:rsidRPr="004A7398" w:rsidTr="004E6D3F">
        <w:trPr>
          <w:trHeight w:val="344"/>
        </w:trPr>
        <w:tc>
          <w:tcPr>
            <w:tcW w:w="360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M5</w:t>
            </w:r>
          </w:p>
        </w:tc>
      </w:tr>
      <w:tr w:rsidR="007344D2" w:rsidRPr="004A7398" w:rsidTr="004E6D3F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970463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炒飯</w:t>
            </w: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7344D2" w:rsidRDefault="007344D2" w:rsidP="000F4C59">
            <w:pPr>
              <w:snapToGrid w:val="0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米</w:t>
            </w:r>
            <w:r>
              <w:rPr>
                <w:rFonts w:ascii="標楷體" w:eastAsia="標楷體" w:hAnsi="標楷體"/>
                <w:bCs/>
                <w:sz w:val="22"/>
                <w:highlight w:val="magenta"/>
              </w:rPr>
              <w:t>12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公斤</w:t>
            </w:r>
          </w:p>
          <w:p w:rsidR="007344D2" w:rsidRDefault="007344D2" w:rsidP="000F4C59">
            <w:pPr>
              <w:snapToGrid w:val="0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洋蔥</w:t>
            </w:r>
            <w:r>
              <w:rPr>
                <w:rFonts w:ascii="標楷體" w:eastAsia="標楷體" w:hAnsi="標楷體"/>
                <w:bCs/>
                <w:sz w:val="22"/>
                <w:highlight w:val="magenta"/>
              </w:rPr>
              <w:t>1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公斤</w:t>
            </w:r>
          </w:p>
          <w:p w:rsidR="007344D2" w:rsidRDefault="007344D2" w:rsidP="000F4C59">
            <w:pPr>
              <w:snapToGrid w:val="0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絞肉</w:t>
            </w:r>
            <w:r>
              <w:rPr>
                <w:rFonts w:ascii="標楷體" w:eastAsia="標楷體" w:hAnsi="標楷體"/>
                <w:bCs/>
                <w:sz w:val="22"/>
                <w:highlight w:val="magenta"/>
              </w:rPr>
              <w:t>1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4E6D3F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970463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瓜仔肉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4E6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條瓜燒雞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970463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排骨酥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茄汁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燉</w:t>
            </w: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雞</w:t>
            </w:r>
          </w:p>
        </w:tc>
      </w:tr>
      <w:tr w:rsidR="007344D2" w:rsidRPr="004A7398" w:rsidTr="004E6D3F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Default="007344D2" w:rsidP="007344D2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絞肉</w:t>
            </w:r>
            <w:r>
              <w:rPr>
                <w:rFonts w:ascii="標楷體" w:eastAsia="標楷體" w:hAnsi="標楷體"/>
                <w:bCs/>
                <w:sz w:val="22"/>
                <w:highlight w:val="magenta"/>
              </w:rPr>
              <w:t>6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公斤</w:t>
            </w:r>
          </w:p>
          <w:p w:rsidR="007344D2" w:rsidRDefault="007344D2" w:rsidP="007344D2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碎瓜</w:t>
            </w:r>
            <w:r>
              <w:rPr>
                <w:rFonts w:ascii="標楷體" w:eastAsia="標楷體" w:hAnsi="標楷體"/>
                <w:bCs/>
                <w:sz w:val="22"/>
                <w:highlight w:val="magenta"/>
              </w:rPr>
              <w:t>1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公斤</w:t>
            </w:r>
          </w:p>
          <w:p w:rsidR="007344D2" w:rsidRPr="00970463" w:rsidRDefault="007344D2" w:rsidP="007344D2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蒜</w:t>
            </w:r>
            <w:r>
              <w:rPr>
                <w:rFonts w:ascii="標楷體" w:eastAsia="標楷體" w:hAnsi="標楷體"/>
                <w:bCs/>
                <w:sz w:val="22"/>
                <w:highlight w:val="magenta"/>
              </w:rPr>
              <w:t>10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4E6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290CE4">
              <w:rPr>
                <w:rFonts w:ascii="標楷體" w:eastAsia="標楷體" w:hAnsi="標楷體" w:cs="新細明體"/>
                <w:sz w:val="22"/>
              </w:rPr>
              <w:t>9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4E6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條瓜</w:t>
            </w:r>
            <w:r w:rsidRPr="00290CE4">
              <w:rPr>
                <w:rFonts w:ascii="標楷體" w:eastAsia="標楷體" w:hAnsi="標楷體" w:cs="新細明體"/>
                <w:sz w:val="22"/>
              </w:rPr>
              <w:t>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4E6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4E6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290CE4">
              <w:rPr>
                <w:rFonts w:ascii="標楷體" w:eastAsia="標楷體" w:hAnsi="標楷體" w:cs="新細明體"/>
                <w:sz w:val="22"/>
              </w:rPr>
              <w:t>4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344D2" w:rsidRDefault="007344D2" w:rsidP="00970463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排骨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2.5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Default="007344D2" w:rsidP="00970463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肉丁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3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.5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Default="007344D2" w:rsidP="00970463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馬鈴薯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970463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蒜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290CE4">
              <w:rPr>
                <w:rFonts w:ascii="標楷體" w:eastAsia="標楷體" w:hAnsi="標楷體" w:cs="新細明體"/>
                <w:sz w:val="22"/>
              </w:rPr>
              <w:t>9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290CE4">
              <w:rPr>
                <w:rFonts w:ascii="標楷體" w:eastAsia="標楷體" w:hAnsi="標楷體" w:cs="新細明體"/>
                <w:sz w:val="22"/>
              </w:rPr>
              <w:t>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7344D2" w:rsidRPr="004A7398" w:rsidTr="004E6D3F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時瓜燒肉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B306D1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芹香肉絲</w:t>
            </w:r>
          </w:p>
        </w:tc>
      </w:tr>
      <w:tr w:rsidR="007344D2" w:rsidRPr="004A7398" w:rsidTr="004E6D3F"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290CE4">
              <w:rPr>
                <w:rFonts w:ascii="標楷體" w:eastAsia="標楷體" w:hAnsi="標楷體" w:cs="新細明體"/>
                <w:sz w:val="22"/>
              </w:rPr>
              <w:t>4.2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290CE4">
              <w:rPr>
                <w:rFonts w:ascii="標楷體" w:eastAsia="標楷體" w:hAnsi="標楷體" w:cs="新細明體"/>
                <w:sz w:val="22"/>
              </w:rPr>
              <w:t>0.6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290CE4">
              <w:rPr>
                <w:rFonts w:ascii="標楷體" w:eastAsia="標楷體" w:hAnsi="標楷體" w:cs="新細明體"/>
                <w:sz w:val="22"/>
              </w:rPr>
              <w:t>6.3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290CE4">
              <w:rPr>
                <w:rFonts w:ascii="標楷體" w:eastAsia="標楷體" w:hAnsi="標楷體" w:cs="新細明體"/>
                <w:sz w:val="22"/>
              </w:rPr>
              <w:t>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290CE4">
              <w:rPr>
                <w:rFonts w:ascii="標楷體" w:eastAsia="標楷體" w:hAnsi="標楷體" w:cs="新細明體"/>
                <w:sz w:val="22"/>
              </w:rPr>
              <w:t>5.5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290CE4">
              <w:rPr>
                <w:rFonts w:ascii="標楷體" w:eastAsia="標楷體" w:hAnsi="標楷體" w:cs="新細明體"/>
                <w:sz w:val="22"/>
              </w:rPr>
              <w:t>0.1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時瓜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7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西洋芹菜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4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肉絲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Pr="00B306D1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木耳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克</w:t>
            </w:r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4E6D3F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4E6D3F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360601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360601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芋香麥仁湯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970463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大滷</w:t>
            </w: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7344D2" w:rsidRPr="004A7398" w:rsidTr="004E6D3F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290CE4">
              <w:rPr>
                <w:rFonts w:ascii="標楷體" w:eastAsia="標楷體" w:hAnsi="標楷體" w:cs="新細明體"/>
                <w:sz w:val="22"/>
              </w:rPr>
              <w:t>1.5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290CE4">
              <w:rPr>
                <w:rFonts w:ascii="標楷體" w:eastAsia="標楷體" w:hAnsi="標楷體"/>
                <w:sz w:val="22"/>
              </w:rPr>
              <w:t>10</w:t>
            </w:r>
            <w:r w:rsidRPr="00290CE4">
              <w:rPr>
                <w:rFonts w:ascii="標楷體" w:eastAsia="標楷體" w:hAnsi="標楷體" w:hint="eastAsia"/>
                <w:sz w:val="22"/>
              </w:rPr>
              <w:t>公克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2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2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筍絲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1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蛋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0.6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0.5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木耳絲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7344D2" w:rsidRPr="004A7398" w:rsidTr="004E6D3F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719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678</w:t>
            </w:r>
          </w:p>
        </w:tc>
      </w:tr>
    </w:tbl>
    <w:p w:rsidR="007344D2" w:rsidRPr="004A7398" w:rsidRDefault="007344D2" w:rsidP="00541006">
      <w:pPr>
        <w:rPr>
          <w:rFonts w:ascii="標楷體" w:eastAsia="標楷體" w:hAnsi="標楷體"/>
        </w:rPr>
      </w:pPr>
    </w:p>
    <w:p w:rsidR="007344D2" w:rsidRPr="00135F63" w:rsidRDefault="007344D2" w:rsidP="00541006">
      <w:pPr>
        <w:widowControl/>
        <w:spacing w:line="360" w:lineRule="exact"/>
        <w:ind w:right="-82"/>
        <w:jc w:val="right"/>
        <w:rPr>
          <w:rFonts w:eastAsia="標楷體"/>
        </w:rPr>
      </w:pPr>
      <w:r w:rsidRPr="004A7398">
        <w:rPr>
          <w:rFonts w:ascii="標楷體" w:eastAsia="標楷體" w:hAnsi="標楷體"/>
        </w:rPr>
        <w:br w:type="page"/>
      </w:r>
      <w:r w:rsidRPr="00135F63">
        <w:rPr>
          <w:rFonts w:eastAsia="標楷體"/>
          <w:b/>
          <w:color w:val="FF0000"/>
        </w:rPr>
        <w:t>N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7344D2" w:rsidRPr="004A7398" w:rsidRDefault="007344D2" w:rsidP="0054100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7"/>
        <w:gridCol w:w="1983"/>
        <w:gridCol w:w="1983"/>
        <w:gridCol w:w="1983"/>
        <w:gridCol w:w="1983"/>
        <w:gridCol w:w="1983"/>
      </w:tblGrid>
      <w:tr w:rsidR="007344D2" w:rsidRPr="004A7398" w:rsidTr="00A14D7C">
        <w:trPr>
          <w:trHeight w:val="344"/>
        </w:trPr>
        <w:tc>
          <w:tcPr>
            <w:tcW w:w="359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N5</w:t>
            </w:r>
          </w:p>
        </w:tc>
      </w:tr>
      <w:tr w:rsidR="007344D2" w:rsidRPr="004A7398" w:rsidTr="00A14D7C">
        <w:trPr>
          <w:trHeight w:val="346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7344D2" w:rsidRPr="004A7398" w:rsidTr="00A14D7C"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A14D7C">
        <w:trPr>
          <w:trHeight w:val="333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A14D7C" w:rsidRDefault="007344D2" w:rsidP="00666A1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蒜香肉片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京醬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燜</w:t>
            </w: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雞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B306D1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美味翅小腿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</w:tr>
      <w:tr w:rsidR="007344D2" w:rsidRPr="004A7398" w:rsidTr="00A14D7C">
        <w:trPr>
          <w:trHeight w:val="1272"/>
        </w:trPr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Default="007344D2" w:rsidP="00666A10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肉片</w:t>
            </w:r>
            <w:r>
              <w:rPr>
                <w:rFonts w:ascii="標楷體" w:eastAsia="標楷體" w:hAnsi="標楷體"/>
                <w:bCs/>
                <w:sz w:val="22"/>
                <w:highlight w:val="cyan"/>
              </w:rPr>
              <w:t>6</w:t>
            </w: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公斤</w:t>
            </w:r>
          </w:p>
          <w:p w:rsidR="007344D2" w:rsidRDefault="007344D2" w:rsidP="00666A10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蔬菜</w:t>
            </w:r>
            <w:r>
              <w:rPr>
                <w:rFonts w:ascii="標楷體" w:eastAsia="標楷體" w:hAnsi="標楷體"/>
                <w:bCs/>
                <w:sz w:val="22"/>
                <w:highlight w:val="cyan"/>
              </w:rPr>
              <w:t>3</w:t>
            </w: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公斤</w:t>
            </w:r>
          </w:p>
          <w:p w:rsidR="007344D2" w:rsidRPr="00A14D7C" w:rsidRDefault="007344D2" w:rsidP="00666A10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</w:t>
            </w:r>
            <w:r>
              <w:rPr>
                <w:rFonts w:ascii="標楷體" w:eastAsia="標楷體" w:hAnsi="標楷體"/>
                <w:bCs/>
                <w:sz w:val="22"/>
                <w:highlight w:val="cyan"/>
              </w:rPr>
              <w:t>0.1</w:t>
            </w: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290CE4">
              <w:rPr>
                <w:rFonts w:ascii="標楷體" w:eastAsia="標楷體" w:hAnsi="標楷體" w:cs="新細明體"/>
                <w:sz w:val="22"/>
              </w:rPr>
              <w:t>9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290CE4">
              <w:rPr>
                <w:rFonts w:ascii="標楷體" w:eastAsia="標楷體" w:hAnsi="標楷體" w:cs="新細明體"/>
                <w:sz w:val="22"/>
              </w:rPr>
              <w:t>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干絲</w:t>
            </w:r>
            <w:r w:rsidRPr="00290CE4">
              <w:rPr>
                <w:rFonts w:ascii="標楷體" w:eastAsia="標楷體" w:hAnsi="標楷體" w:cs="新細明體"/>
                <w:sz w:val="22"/>
              </w:rPr>
              <w:t>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290CE4">
              <w:rPr>
                <w:rFonts w:ascii="標楷體" w:eastAsia="標楷體" w:hAnsi="標楷體" w:cs="新細明體"/>
                <w:sz w:val="22"/>
              </w:rPr>
              <w:t>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928" w:type="pct"/>
            <w:shd w:val="clear" w:color="auto" w:fill="FFEBFF"/>
          </w:tcPr>
          <w:p w:rsidR="007344D2" w:rsidRPr="00B306D1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翅小腿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200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支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290CE4">
              <w:rPr>
                <w:rFonts w:ascii="標楷體" w:eastAsia="標楷體" w:hAnsi="標楷體" w:cs="新細明體"/>
                <w:sz w:val="22"/>
              </w:rPr>
              <w:t>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290CE4">
              <w:rPr>
                <w:rFonts w:ascii="標楷體" w:eastAsia="標楷體" w:hAnsi="標楷體" w:cs="新細明體"/>
                <w:sz w:val="22"/>
              </w:rPr>
              <w:t>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A14D7C">
        <w:trPr>
          <w:trHeight w:val="28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醬拌干條</w:t>
            </w:r>
          </w:p>
        </w:tc>
      </w:tr>
      <w:tr w:rsidR="007344D2" w:rsidRPr="004A7398" w:rsidTr="00A14D7C"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290CE4">
              <w:rPr>
                <w:rFonts w:ascii="標楷體" w:eastAsia="標楷體" w:hAnsi="標楷體" w:cs="新細明體"/>
                <w:sz w:val="22"/>
              </w:rPr>
              <w:t>4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290CE4">
              <w:rPr>
                <w:rFonts w:ascii="標楷體" w:eastAsia="標楷體" w:hAnsi="標楷體" w:cs="新細明體"/>
                <w:sz w:val="22"/>
              </w:rPr>
              <w:t>2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290CE4">
              <w:rPr>
                <w:rFonts w:ascii="標楷體" w:eastAsia="標楷體" w:hAnsi="標楷體" w:cs="新細明體"/>
                <w:sz w:val="22"/>
              </w:rPr>
              <w:t>2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290CE4">
              <w:rPr>
                <w:rFonts w:ascii="標楷體" w:eastAsia="標楷體" w:hAnsi="標楷體" w:cs="新細明體"/>
                <w:sz w:val="22"/>
              </w:rPr>
              <w:t>4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290CE4">
              <w:rPr>
                <w:rFonts w:ascii="標楷體" w:eastAsia="標楷體" w:hAnsi="標楷體" w:cs="新細明體"/>
                <w:sz w:val="22"/>
              </w:rPr>
              <w:t>0.6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290CE4">
              <w:rPr>
                <w:rFonts w:ascii="標楷體" w:eastAsia="標楷體" w:hAnsi="標楷體" w:cs="新細明體"/>
                <w:sz w:val="22"/>
              </w:rPr>
              <w:t>0.1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290CE4">
              <w:rPr>
                <w:rFonts w:ascii="標楷體" w:eastAsia="標楷體" w:hAnsi="標楷體" w:cs="新細明體"/>
                <w:sz w:val="22"/>
              </w:rPr>
              <w:t>5.5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290CE4">
              <w:rPr>
                <w:rFonts w:ascii="標楷體" w:eastAsia="標楷體" w:hAnsi="標楷體" w:cs="新細明體"/>
                <w:sz w:val="22"/>
              </w:rPr>
              <w:t>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290CE4">
              <w:rPr>
                <w:rFonts w:ascii="標楷體" w:eastAsia="標楷體" w:hAnsi="標楷體" w:cs="新細明體"/>
                <w:sz w:val="22"/>
              </w:rPr>
              <w:t>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290CE4">
              <w:rPr>
                <w:rFonts w:ascii="標楷體" w:eastAsia="標楷體" w:hAnsi="標楷體" w:cs="新細明體"/>
                <w:sz w:val="22"/>
              </w:rPr>
              <w:t>1.2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豆干</w:t>
            </w:r>
            <w:r w:rsidRPr="00290CE4">
              <w:rPr>
                <w:rFonts w:ascii="標楷體" w:eastAsia="標楷體" w:hAnsi="標楷體" w:cs="新細明體"/>
                <w:sz w:val="22"/>
              </w:rPr>
              <w:t>4.5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290CE4">
              <w:rPr>
                <w:rFonts w:ascii="標楷體" w:eastAsia="標楷體" w:hAnsi="標楷體" w:cs="新細明體"/>
                <w:sz w:val="22"/>
              </w:rPr>
              <w:t>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A14D7C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A14D7C">
        <w:trPr>
          <w:trHeight w:val="662"/>
        </w:trPr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A14D7C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針菇鮮湯</w:t>
            </w:r>
          </w:p>
        </w:tc>
      </w:tr>
      <w:tr w:rsidR="007344D2" w:rsidRPr="004A7398" w:rsidTr="00A14D7C">
        <w:trPr>
          <w:trHeight w:val="944"/>
        </w:trPr>
        <w:tc>
          <w:tcPr>
            <w:tcW w:w="359" w:type="pct"/>
            <w:vMerge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290CE4">
              <w:rPr>
                <w:rFonts w:ascii="標楷體" w:eastAsia="標楷體" w:hAnsi="標楷體" w:cs="新細明體"/>
                <w:sz w:val="22"/>
              </w:rPr>
              <w:t>0.6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290CE4">
              <w:rPr>
                <w:rFonts w:ascii="標楷體" w:eastAsia="標楷體" w:hAnsi="標楷體" w:cs="新細明體"/>
                <w:sz w:val="22"/>
              </w:rPr>
              <w:t>0.6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344D2" w:rsidRPr="004A7398" w:rsidTr="00A14D7C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7344D2" w:rsidRPr="004A7398" w:rsidTr="00A14D7C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7344D2" w:rsidRPr="004A7398" w:rsidTr="00A14D7C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7344D2" w:rsidRPr="004A7398" w:rsidTr="00A14D7C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7344D2" w:rsidRPr="004A7398" w:rsidTr="00A14D7C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</w:tr>
    </w:tbl>
    <w:p w:rsidR="007344D2" w:rsidRPr="004A7398" w:rsidRDefault="007344D2" w:rsidP="00541006">
      <w:pPr>
        <w:rPr>
          <w:rFonts w:ascii="標楷體" w:eastAsia="標楷體" w:hAnsi="標楷體"/>
        </w:rPr>
      </w:pPr>
    </w:p>
    <w:p w:rsidR="007344D2" w:rsidRPr="004A7398" w:rsidRDefault="007344D2" w:rsidP="0054100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O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7344D2" w:rsidRPr="004A7398" w:rsidRDefault="007344D2" w:rsidP="0054100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7"/>
        <w:gridCol w:w="1983"/>
        <w:gridCol w:w="1983"/>
        <w:gridCol w:w="1983"/>
        <w:gridCol w:w="1983"/>
        <w:gridCol w:w="1983"/>
      </w:tblGrid>
      <w:tr w:rsidR="007344D2" w:rsidRPr="004A7398" w:rsidTr="00970463">
        <w:trPr>
          <w:trHeight w:val="344"/>
        </w:trPr>
        <w:tc>
          <w:tcPr>
            <w:tcW w:w="359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O5</w:t>
            </w:r>
          </w:p>
        </w:tc>
      </w:tr>
      <w:tr w:rsidR="007344D2" w:rsidRPr="004A7398" w:rsidTr="00970463">
        <w:trPr>
          <w:trHeight w:val="346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970463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炊粉</w:t>
            </w: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7344D2" w:rsidRPr="004A7398" w:rsidTr="00970463"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7344D2" w:rsidRDefault="007344D2" w:rsidP="000F4C59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溼炊粉</w:t>
            </w:r>
            <w:r>
              <w:rPr>
                <w:rFonts w:ascii="標楷體" w:eastAsia="標楷體" w:hAnsi="標楷體"/>
                <w:bCs/>
                <w:sz w:val="22"/>
                <w:highlight w:val="magenta"/>
              </w:rPr>
              <w:t>12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油蔥酥</w:t>
            </w:r>
            <w:r>
              <w:rPr>
                <w:rFonts w:ascii="標楷體" w:eastAsia="標楷體" w:hAnsi="標楷體"/>
                <w:bCs/>
                <w:sz w:val="22"/>
                <w:highlight w:val="magenta"/>
              </w:rPr>
              <w:t>10</w:t>
            </w: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7344D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7344D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970463">
        <w:trPr>
          <w:trHeight w:val="333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照燒雞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970463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地瓜排骨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7344D2" w:rsidRPr="004A7398" w:rsidTr="00970463">
        <w:trPr>
          <w:trHeight w:val="1272"/>
        </w:trPr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生雞丁</w:t>
            </w:r>
            <w:r w:rsidRPr="00290CE4">
              <w:rPr>
                <w:rFonts w:ascii="標楷體" w:eastAsia="標楷體" w:hAnsi="標楷體"/>
                <w:bCs/>
                <w:sz w:val="22"/>
              </w:rPr>
              <w:t>9</w:t>
            </w:r>
            <w:r w:rsidRPr="00290CE4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r w:rsidRPr="00290CE4">
              <w:rPr>
                <w:rFonts w:ascii="標楷體" w:eastAsia="標楷體" w:hAnsi="標楷體" w:cs="新細明體"/>
                <w:sz w:val="22"/>
              </w:rPr>
              <w:t>3.5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柴魚</w:t>
            </w:r>
            <w:r w:rsidRPr="00290CE4">
              <w:rPr>
                <w:rFonts w:ascii="標楷體" w:eastAsia="標楷體" w:hAnsi="標楷體" w:cs="新細明體"/>
                <w:sz w:val="22"/>
              </w:rPr>
              <w:t>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肉丁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3.5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排骨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2.5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地瓜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1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蒜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290CE4">
              <w:rPr>
                <w:rFonts w:ascii="標楷體" w:eastAsia="標楷體" w:hAnsi="標楷體" w:cs="新細明體"/>
                <w:sz w:val="22"/>
              </w:rPr>
              <w:t>2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1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7344D2" w:rsidRPr="004A7398" w:rsidTr="00970463">
        <w:trPr>
          <w:trHeight w:val="28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344D2" w:rsidRPr="00290CE4" w:rsidRDefault="007344D2" w:rsidP="000F4C59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90CE4">
              <w:rPr>
                <w:rFonts w:ascii="標楷體" w:eastAsia="標楷體" w:hAnsi="標楷體" w:hint="eastAsia"/>
                <w:bCs/>
                <w:sz w:val="22"/>
              </w:rPr>
              <w:t>海絲豆芽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B306D1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菜脯炒蛋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7D2940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玉菜肉燥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7344D2" w:rsidRPr="004A7398" w:rsidTr="00970463"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筍丁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290CE4">
              <w:rPr>
                <w:rFonts w:ascii="標楷體" w:eastAsia="標楷體" w:hAnsi="標楷體" w:cs="新細明體"/>
                <w:sz w:val="22"/>
              </w:rPr>
              <w:t>10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海絲</w:t>
            </w:r>
            <w:r w:rsidRPr="00290CE4">
              <w:rPr>
                <w:rFonts w:ascii="標楷體" w:eastAsia="標楷體" w:hAnsi="標楷體" w:cs="新細明體"/>
                <w:sz w:val="22"/>
              </w:rPr>
              <w:t>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綠豆芽</w:t>
            </w:r>
            <w:r w:rsidRPr="00290CE4">
              <w:rPr>
                <w:rFonts w:ascii="標楷體" w:eastAsia="標楷體" w:hAnsi="標楷體" w:cs="新細明體"/>
                <w:sz w:val="22"/>
              </w:rPr>
              <w:t>3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290CE4">
              <w:rPr>
                <w:rFonts w:ascii="標楷體" w:eastAsia="標楷體" w:hAnsi="標楷體" w:cs="新細明體"/>
                <w:sz w:val="22"/>
              </w:rPr>
              <w:t>0.6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290CE4" w:rsidRDefault="007344D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290CE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290CE4">
              <w:rPr>
                <w:rFonts w:ascii="標楷體" w:eastAsia="標楷體" w:hAnsi="標楷體" w:cs="新細明體"/>
                <w:sz w:val="22"/>
              </w:rPr>
              <w:t>0.5</w:t>
            </w:r>
            <w:r w:rsidRPr="00290CE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7344D2" w:rsidRPr="00B306D1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菜脯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0.3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344D2" w:rsidRPr="00B306D1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5.5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7344D2" w:rsidRPr="007D2940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高麗菜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5</w:t>
            </w:r>
            <w:r w:rsidRPr="007D2940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7D2940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絞肉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1.2</w:t>
            </w:r>
            <w:r w:rsidRPr="007D2940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7D2940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7D2940">
              <w:rPr>
                <w:rFonts w:ascii="標楷體" w:eastAsia="標楷體" w:hAnsi="標楷體" w:cs="新細明體" w:hint="eastAsia"/>
                <w:sz w:val="22"/>
                <w:highlight w:val="magenta"/>
              </w:rPr>
              <w:t>紅蘿蔔</w:t>
            </w:r>
            <w:r w:rsidRPr="007D2940">
              <w:rPr>
                <w:rFonts w:ascii="標楷體" w:eastAsia="標楷體" w:hAnsi="標楷體" w:cs="新細明體"/>
                <w:sz w:val="22"/>
                <w:highlight w:val="magenta"/>
              </w:rPr>
              <w:t>0.5</w:t>
            </w:r>
            <w:r w:rsidRPr="007D2940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7D2940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木耳</w:t>
            </w:r>
            <w:r w:rsidRPr="007D2940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7D2940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r w:rsidRPr="00B306D1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306D1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7344D2" w:rsidRPr="004A7398" w:rsidTr="00970463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344D2" w:rsidRPr="004A7398" w:rsidTr="00970463">
        <w:trPr>
          <w:trHeight w:val="662"/>
        </w:trPr>
        <w:tc>
          <w:tcPr>
            <w:tcW w:w="359" w:type="pct"/>
            <w:vMerge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344D2" w:rsidRPr="004A7398" w:rsidTr="00970463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970463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蕃茄蛋花湯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970463" w:rsidRDefault="007344D2" w:rsidP="00707E8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養生菇湯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7344D2" w:rsidRPr="004A7398" w:rsidTr="00970463">
        <w:trPr>
          <w:trHeight w:val="944"/>
        </w:trPr>
        <w:tc>
          <w:tcPr>
            <w:tcW w:w="359" w:type="pct"/>
            <w:vMerge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344D2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蕃茄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蛋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0.6</w:t>
            </w: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344D2" w:rsidRPr="00970463" w:rsidRDefault="007344D2" w:rsidP="00707E8B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白菜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4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707E8B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鮮菇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0.5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7344D2" w:rsidRPr="00970463" w:rsidRDefault="007344D2" w:rsidP="00707E8B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大骨</w:t>
            </w:r>
            <w:r w:rsidRPr="00970463">
              <w:rPr>
                <w:rFonts w:ascii="標楷體" w:eastAsia="標楷體" w:hAnsi="標楷體" w:cs="新細明體"/>
                <w:sz w:val="22"/>
                <w:highlight w:val="magenta"/>
              </w:rPr>
              <w:t>0.6</w:t>
            </w:r>
            <w:r w:rsidRPr="00970463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344D2" w:rsidRPr="004A7398" w:rsidRDefault="007344D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344D2" w:rsidRPr="004A7398" w:rsidTr="00970463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7344D2" w:rsidRPr="004A7398" w:rsidTr="00970463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7344D2" w:rsidRPr="004A7398" w:rsidTr="00970463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7344D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7344D2" w:rsidRPr="004A7398" w:rsidTr="00970463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7344D2" w:rsidRPr="004A7398" w:rsidTr="00970463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7344D2" w:rsidRPr="004A7398" w:rsidRDefault="007344D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660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344D2" w:rsidRPr="004A7398" w:rsidRDefault="007344D2" w:rsidP="00FD60D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717</w:t>
            </w:r>
          </w:p>
        </w:tc>
      </w:tr>
    </w:tbl>
    <w:p w:rsidR="007344D2" w:rsidRPr="00814362" w:rsidRDefault="007344D2" w:rsidP="00814362">
      <w:pPr>
        <w:widowControl/>
        <w:spacing w:line="360" w:lineRule="exact"/>
        <w:ind w:right="518"/>
      </w:pPr>
      <w:bookmarkStart w:id="0" w:name="_GoBack"/>
      <w:bookmarkEnd w:id="0"/>
    </w:p>
    <w:sectPr w:rsidR="007344D2" w:rsidRPr="00814362" w:rsidSect="0081436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4D2" w:rsidRDefault="007344D2" w:rsidP="00496FFD">
      <w:r>
        <w:separator/>
      </w:r>
    </w:p>
  </w:endnote>
  <w:endnote w:type="continuationSeparator" w:id="0">
    <w:p w:rsidR="007344D2" w:rsidRDefault="007344D2" w:rsidP="00496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4D2" w:rsidRDefault="007344D2" w:rsidP="00496FFD">
      <w:r>
        <w:separator/>
      </w:r>
    </w:p>
  </w:footnote>
  <w:footnote w:type="continuationSeparator" w:id="0">
    <w:p w:rsidR="007344D2" w:rsidRDefault="007344D2" w:rsidP="00496F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5"/>
  </w:num>
  <w:num w:numId="2">
    <w:abstractNumId w:val="19"/>
  </w:num>
  <w:num w:numId="3">
    <w:abstractNumId w:val="18"/>
  </w:num>
  <w:num w:numId="4">
    <w:abstractNumId w:val="7"/>
  </w:num>
  <w:num w:numId="5">
    <w:abstractNumId w:val="8"/>
  </w:num>
  <w:num w:numId="6">
    <w:abstractNumId w:val="14"/>
  </w:num>
  <w:num w:numId="7">
    <w:abstractNumId w:val="36"/>
  </w:num>
  <w:num w:numId="8">
    <w:abstractNumId w:val="42"/>
  </w:num>
  <w:num w:numId="9">
    <w:abstractNumId w:val="33"/>
  </w:num>
  <w:num w:numId="10">
    <w:abstractNumId w:val="2"/>
  </w:num>
  <w:num w:numId="11">
    <w:abstractNumId w:val="20"/>
  </w:num>
  <w:num w:numId="12">
    <w:abstractNumId w:val="32"/>
  </w:num>
  <w:num w:numId="13">
    <w:abstractNumId w:val="26"/>
  </w:num>
  <w:num w:numId="14">
    <w:abstractNumId w:val="3"/>
  </w:num>
  <w:num w:numId="15">
    <w:abstractNumId w:val="35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5"/>
  </w:num>
  <w:num w:numId="23">
    <w:abstractNumId w:val="23"/>
  </w:num>
  <w:num w:numId="24">
    <w:abstractNumId w:val="22"/>
  </w:num>
  <w:num w:numId="25">
    <w:abstractNumId w:val="31"/>
  </w:num>
  <w:num w:numId="26">
    <w:abstractNumId w:val="29"/>
  </w:num>
  <w:num w:numId="27">
    <w:abstractNumId w:val="28"/>
  </w:num>
  <w:num w:numId="28">
    <w:abstractNumId w:val="10"/>
  </w:num>
  <w:num w:numId="29">
    <w:abstractNumId w:val="41"/>
  </w:num>
  <w:num w:numId="30">
    <w:abstractNumId w:val="43"/>
  </w:num>
  <w:num w:numId="31">
    <w:abstractNumId w:val="27"/>
  </w:num>
  <w:num w:numId="32">
    <w:abstractNumId w:val="21"/>
  </w:num>
  <w:num w:numId="33">
    <w:abstractNumId w:val="11"/>
  </w:num>
  <w:num w:numId="34">
    <w:abstractNumId w:val="40"/>
  </w:num>
  <w:num w:numId="35">
    <w:abstractNumId w:val="34"/>
  </w:num>
  <w:num w:numId="36">
    <w:abstractNumId w:val="9"/>
  </w:num>
  <w:num w:numId="37">
    <w:abstractNumId w:val="39"/>
  </w:num>
  <w:num w:numId="38">
    <w:abstractNumId w:val="12"/>
  </w:num>
  <w:num w:numId="39">
    <w:abstractNumId w:val="13"/>
  </w:num>
  <w:num w:numId="40">
    <w:abstractNumId w:val="4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D44"/>
    <w:rsid w:val="00004E87"/>
    <w:rsid w:val="000157BE"/>
    <w:rsid w:val="00016254"/>
    <w:rsid w:val="0002172C"/>
    <w:rsid w:val="00040D70"/>
    <w:rsid w:val="00046769"/>
    <w:rsid w:val="00053CD8"/>
    <w:rsid w:val="000646F1"/>
    <w:rsid w:val="000654F7"/>
    <w:rsid w:val="00067AC2"/>
    <w:rsid w:val="00071C35"/>
    <w:rsid w:val="00076234"/>
    <w:rsid w:val="00084C5F"/>
    <w:rsid w:val="000853CE"/>
    <w:rsid w:val="000910FC"/>
    <w:rsid w:val="000B000F"/>
    <w:rsid w:val="000B4475"/>
    <w:rsid w:val="000C18D7"/>
    <w:rsid w:val="000C3B6F"/>
    <w:rsid w:val="000C6D4F"/>
    <w:rsid w:val="000D2AB8"/>
    <w:rsid w:val="000F00BE"/>
    <w:rsid w:val="000F4C59"/>
    <w:rsid w:val="00104BA9"/>
    <w:rsid w:val="00110DB2"/>
    <w:rsid w:val="0012231D"/>
    <w:rsid w:val="00135F63"/>
    <w:rsid w:val="00142007"/>
    <w:rsid w:val="00161441"/>
    <w:rsid w:val="00192EF6"/>
    <w:rsid w:val="001A30DF"/>
    <w:rsid w:val="001A5426"/>
    <w:rsid w:val="001A5DD8"/>
    <w:rsid w:val="001D1BCF"/>
    <w:rsid w:val="001F21CC"/>
    <w:rsid w:val="001F60DC"/>
    <w:rsid w:val="002016A4"/>
    <w:rsid w:val="00220DD9"/>
    <w:rsid w:val="00224D5A"/>
    <w:rsid w:val="00240E6B"/>
    <w:rsid w:val="0026454E"/>
    <w:rsid w:val="00277395"/>
    <w:rsid w:val="00286EE1"/>
    <w:rsid w:val="00290CE4"/>
    <w:rsid w:val="00297723"/>
    <w:rsid w:val="002B1680"/>
    <w:rsid w:val="002B7BEC"/>
    <w:rsid w:val="002D79D1"/>
    <w:rsid w:val="002E04E5"/>
    <w:rsid w:val="00333059"/>
    <w:rsid w:val="00333DEE"/>
    <w:rsid w:val="00337517"/>
    <w:rsid w:val="003456FC"/>
    <w:rsid w:val="00360601"/>
    <w:rsid w:val="00363183"/>
    <w:rsid w:val="00366486"/>
    <w:rsid w:val="0037556F"/>
    <w:rsid w:val="00384CBA"/>
    <w:rsid w:val="00387933"/>
    <w:rsid w:val="0039388E"/>
    <w:rsid w:val="003A0028"/>
    <w:rsid w:val="003A6942"/>
    <w:rsid w:val="003D1F10"/>
    <w:rsid w:val="003D239F"/>
    <w:rsid w:val="003D3233"/>
    <w:rsid w:val="003F760D"/>
    <w:rsid w:val="00415865"/>
    <w:rsid w:val="00423016"/>
    <w:rsid w:val="00433476"/>
    <w:rsid w:val="00437251"/>
    <w:rsid w:val="004468A7"/>
    <w:rsid w:val="0045217B"/>
    <w:rsid w:val="00456940"/>
    <w:rsid w:val="00457E2C"/>
    <w:rsid w:val="00463A08"/>
    <w:rsid w:val="004651DA"/>
    <w:rsid w:val="00467D2F"/>
    <w:rsid w:val="004810F8"/>
    <w:rsid w:val="00483010"/>
    <w:rsid w:val="00487722"/>
    <w:rsid w:val="00496DFA"/>
    <w:rsid w:val="00496FFD"/>
    <w:rsid w:val="004A7398"/>
    <w:rsid w:val="004B77A0"/>
    <w:rsid w:val="004C4D18"/>
    <w:rsid w:val="004C5078"/>
    <w:rsid w:val="004E01A4"/>
    <w:rsid w:val="004E6D3F"/>
    <w:rsid w:val="004E7763"/>
    <w:rsid w:val="00500B80"/>
    <w:rsid w:val="0050517E"/>
    <w:rsid w:val="00505208"/>
    <w:rsid w:val="0052026D"/>
    <w:rsid w:val="00522564"/>
    <w:rsid w:val="0052431F"/>
    <w:rsid w:val="00527CEE"/>
    <w:rsid w:val="00541006"/>
    <w:rsid w:val="005522BC"/>
    <w:rsid w:val="005541FC"/>
    <w:rsid w:val="00571871"/>
    <w:rsid w:val="0057753D"/>
    <w:rsid w:val="005820DA"/>
    <w:rsid w:val="00586376"/>
    <w:rsid w:val="005A6BDE"/>
    <w:rsid w:val="005A6EB7"/>
    <w:rsid w:val="005A7E1E"/>
    <w:rsid w:val="005B36D3"/>
    <w:rsid w:val="005B5C9B"/>
    <w:rsid w:val="005B5CCC"/>
    <w:rsid w:val="005C2992"/>
    <w:rsid w:val="005C3ADB"/>
    <w:rsid w:val="005D6E1C"/>
    <w:rsid w:val="005E0580"/>
    <w:rsid w:val="005E6A07"/>
    <w:rsid w:val="005F3EC2"/>
    <w:rsid w:val="005F5571"/>
    <w:rsid w:val="0060255B"/>
    <w:rsid w:val="00607A80"/>
    <w:rsid w:val="00615A63"/>
    <w:rsid w:val="00616094"/>
    <w:rsid w:val="00617871"/>
    <w:rsid w:val="00666A10"/>
    <w:rsid w:val="006A6D11"/>
    <w:rsid w:val="006B74AE"/>
    <w:rsid w:val="006C6A72"/>
    <w:rsid w:val="006D53F8"/>
    <w:rsid w:val="006D5F6B"/>
    <w:rsid w:val="006D61CB"/>
    <w:rsid w:val="006F2C50"/>
    <w:rsid w:val="00702483"/>
    <w:rsid w:val="00707E8B"/>
    <w:rsid w:val="00726F61"/>
    <w:rsid w:val="00730E89"/>
    <w:rsid w:val="007344D2"/>
    <w:rsid w:val="00746850"/>
    <w:rsid w:val="0075024C"/>
    <w:rsid w:val="007506C0"/>
    <w:rsid w:val="00750AAE"/>
    <w:rsid w:val="00753E9B"/>
    <w:rsid w:val="0075414E"/>
    <w:rsid w:val="00761D48"/>
    <w:rsid w:val="00763D6D"/>
    <w:rsid w:val="00764E2E"/>
    <w:rsid w:val="00772924"/>
    <w:rsid w:val="00774BE6"/>
    <w:rsid w:val="00780F20"/>
    <w:rsid w:val="00792EAE"/>
    <w:rsid w:val="007A31E5"/>
    <w:rsid w:val="007A40E3"/>
    <w:rsid w:val="007B7AD6"/>
    <w:rsid w:val="007D2940"/>
    <w:rsid w:val="007D2CA1"/>
    <w:rsid w:val="007E1CC2"/>
    <w:rsid w:val="00814362"/>
    <w:rsid w:val="00814EDB"/>
    <w:rsid w:val="00822D28"/>
    <w:rsid w:val="008335D8"/>
    <w:rsid w:val="00840581"/>
    <w:rsid w:val="00845541"/>
    <w:rsid w:val="008479CD"/>
    <w:rsid w:val="00867043"/>
    <w:rsid w:val="00886B66"/>
    <w:rsid w:val="00890BAA"/>
    <w:rsid w:val="0089414E"/>
    <w:rsid w:val="008A1E0D"/>
    <w:rsid w:val="008C0412"/>
    <w:rsid w:val="008C3512"/>
    <w:rsid w:val="008C67AD"/>
    <w:rsid w:val="008D3AF9"/>
    <w:rsid w:val="008E5B84"/>
    <w:rsid w:val="008F2ABD"/>
    <w:rsid w:val="008F3227"/>
    <w:rsid w:val="00906EDA"/>
    <w:rsid w:val="009100B0"/>
    <w:rsid w:val="00920C20"/>
    <w:rsid w:val="00957DAD"/>
    <w:rsid w:val="00965084"/>
    <w:rsid w:val="0096711A"/>
    <w:rsid w:val="00970463"/>
    <w:rsid w:val="009A25FF"/>
    <w:rsid w:val="009A5230"/>
    <w:rsid w:val="009B4D8D"/>
    <w:rsid w:val="009B7F78"/>
    <w:rsid w:val="009D73A9"/>
    <w:rsid w:val="009E2815"/>
    <w:rsid w:val="009E5B8E"/>
    <w:rsid w:val="00A0133F"/>
    <w:rsid w:val="00A12787"/>
    <w:rsid w:val="00A1408D"/>
    <w:rsid w:val="00A14D7C"/>
    <w:rsid w:val="00A15E37"/>
    <w:rsid w:val="00A21998"/>
    <w:rsid w:val="00A221E5"/>
    <w:rsid w:val="00A25736"/>
    <w:rsid w:val="00A6288C"/>
    <w:rsid w:val="00A72FEC"/>
    <w:rsid w:val="00A92E55"/>
    <w:rsid w:val="00AD75D7"/>
    <w:rsid w:val="00AF041A"/>
    <w:rsid w:val="00AF4136"/>
    <w:rsid w:val="00AF4655"/>
    <w:rsid w:val="00AF62EC"/>
    <w:rsid w:val="00B02B32"/>
    <w:rsid w:val="00B06E7D"/>
    <w:rsid w:val="00B10D4D"/>
    <w:rsid w:val="00B13957"/>
    <w:rsid w:val="00B2299C"/>
    <w:rsid w:val="00B306D1"/>
    <w:rsid w:val="00B80161"/>
    <w:rsid w:val="00BA03F5"/>
    <w:rsid w:val="00BA0F92"/>
    <w:rsid w:val="00BC0C27"/>
    <w:rsid w:val="00BF290C"/>
    <w:rsid w:val="00C015FC"/>
    <w:rsid w:val="00C12C02"/>
    <w:rsid w:val="00C133EF"/>
    <w:rsid w:val="00C200F2"/>
    <w:rsid w:val="00C21354"/>
    <w:rsid w:val="00C31116"/>
    <w:rsid w:val="00C3269A"/>
    <w:rsid w:val="00C53844"/>
    <w:rsid w:val="00C53B65"/>
    <w:rsid w:val="00C92CA9"/>
    <w:rsid w:val="00C949F5"/>
    <w:rsid w:val="00CA16C8"/>
    <w:rsid w:val="00CA3935"/>
    <w:rsid w:val="00CB3EBE"/>
    <w:rsid w:val="00CB6171"/>
    <w:rsid w:val="00CC17FC"/>
    <w:rsid w:val="00CD1899"/>
    <w:rsid w:val="00CD402C"/>
    <w:rsid w:val="00CF209F"/>
    <w:rsid w:val="00CF5122"/>
    <w:rsid w:val="00CF68B2"/>
    <w:rsid w:val="00CF7FCA"/>
    <w:rsid w:val="00D0303B"/>
    <w:rsid w:val="00D20234"/>
    <w:rsid w:val="00D20915"/>
    <w:rsid w:val="00D269B9"/>
    <w:rsid w:val="00D35303"/>
    <w:rsid w:val="00D45994"/>
    <w:rsid w:val="00D53ACA"/>
    <w:rsid w:val="00D637E8"/>
    <w:rsid w:val="00D6537F"/>
    <w:rsid w:val="00D67B5B"/>
    <w:rsid w:val="00D724E6"/>
    <w:rsid w:val="00D73139"/>
    <w:rsid w:val="00D9427A"/>
    <w:rsid w:val="00D95734"/>
    <w:rsid w:val="00D96D9F"/>
    <w:rsid w:val="00DB4E0E"/>
    <w:rsid w:val="00DB6316"/>
    <w:rsid w:val="00DC0215"/>
    <w:rsid w:val="00DC43F7"/>
    <w:rsid w:val="00DF7558"/>
    <w:rsid w:val="00E00C6F"/>
    <w:rsid w:val="00E00C97"/>
    <w:rsid w:val="00E03189"/>
    <w:rsid w:val="00E100B8"/>
    <w:rsid w:val="00E133D1"/>
    <w:rsid w:val="00E141C7"/>
    <w:rsid w:val="00E17786"/>
    <w:rsid w:val="00E24E0A"/>
    <w:rsid w:val="00E27173"/>
    <w:rsid w:val="00E4220F"/>
    <w:rsid w:val="00E445AA"/>
    <w:rsid w:val="00E52522"/>
    <w:rsid w:val="00E74308"/>
    <w:rsid w:val="00E83CDD"/>
    <w:rsid w:val="00E84502"/>
    <w:rsid w:val="00E9539F"/>
    <w:rsid w:val="00EA24A2"/>
    <w:rsid w:val="00EB7795"/>
    <w:rsid w:val="00EC20F0"/>
    <w:rsid w:val="00EC63AC"/>
    <w:rsid w:val="00ED244D"/>
    <w:rsid w:val="00EF0EF6"/>
    <w:rsid w:val="00EF6105"/>
    <w:rsid w:val="00F03913"/>
    <w:rsid w:val="00F1497F"/>
    <w:rsid w:val="00F15E51"/>
    <w:rsid w:val="00F175F0"/>
    <w:rsid w:val="00F20DE0"/>
    <w:rsid w:val="00F34641"/>
    <w:rsid w:val="00F543EA"/>
    <w:rsid w:val="00F637C2"/>
    <w:rsid w:val="00F6722F"/>
    <w:rsid w:val="00F710C5"/>
    <w:rsid w:val="00F8422D"/>
    <w:rsid w:val="00FA2D44"/>
    <w:rsid w:val="00FA34DE"/>
    <w:rsid w:val="00FA4325"/>
    <w:rsid w:val="00FB6678"/>
    <w:rsid w:val="00FD4F3E"/>
    <w:rsid w:val="00FD60D5"/>
    <w:rsid w:val="00FD7B73"/>
    <w:rsid w:val="00FE5F90"/>
    <w:rsid w:val="00FF16D3"/>
    <w:rsid w:val="00FF2237"/>
    <w:rsid w:val="00FF6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D44"/>
    <w:pPr>
      <w:widowControl w:val="0"/>
    </w:pPr>
    <w:rPr>
      <w:rFonts w:ascii="Times New Roman" w:hAnsi="Times New Roman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A2D44"/>
    <w:pPr>
      <w:keepNext/>
      <w:numPr>
        <w:numId w:val="1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A2D44"/>
    <w:rPr>
      <w:rFonts w:ascii="Arial" w:eastAsia="標楷體" w:hAnsi="Arial" w:cs="Times New Roman"/>
      <w:b/>
      <w:color w:val="0000FF"/>
      <w:kern w:val="0"/>
      <w:sz w:val="36"/>
    </w:rPr>
  </w:style>
  <w:style w:type="paragraph" w:styleId="Header">
    <w:name w:val="header"/>
    <w:basedOn w:val="Normal"/>
    <w:link w:val="HeaderChar"/>
    <w:uiPriority w:val="99"/>
    <w:rsid w:val="00FA2D4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2D44"/>
    <w:rPr>
      <w:rFonts w:ascii="Times New Roman" w:eastAsia="新細明體" w:hAnsi="Times New Roman" w:cs="Times New Roman"/>
      <w:kern w:val="0"/>
      <w:sz w:val="20"/>
    </w:rPr>
  </w:style>
  <w:style w:type="paragraph" w:styleId="Footer">
    <w:name w:val="footer"/>
    <w:basedOn w:val="Normal"/>
    <w:link w:val="FooterChar"/>
    <w:uiPriority w:val="99"/>
    <w:rsid w:val="00FA2D4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2D44"/>
    <w:rPr>
      <w:rFonts w:ascii="Times New Roman" w:eastAsia="新細明體" w:hAnsi="Times New Roman" w:cs="Times New Roman"/>
      <w:kern w:val="0"/>
      <w:sz w:val="20"/>
    </w:rPr>
  </w:style>
  <w:style w:type="character" w:styleId="PageNumber">
    <w:name w:val="page number"/>
    <w:basedOn w:val="DefaultParagraphFont"/>
    <w:uiPriority w:val="99"/>
    <w:rsid w:val="00FA2D44"/>
    <w:rPr>
      <w:rFonts w:cs="Times New Roman"/>
    </w:rPr>
  </w:style>
  <w:style w:type="table" w:styleId="TableGrid">
    <w:name w:val="Table Grid"/>
    <w:basedOn w:val="TableNormal"/>
    <w:uiPriority w:val="99"/>
    <w:rsid w:val="00FA2D44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FA2D44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A2D44"/>
    <w:rPr>
      <w:rFonts w:ascii="細明體" w:eastAsia="細明體" w:hAnsi="Courier New" w:cs="Times New Roman"/>
      <w:kern w:val="0"/>
      <w:sz w:val="24"/>
    </w:rPr>
  </w:style>
  <w:style w:type="paragraph" w:styleId="CommentText">
    <w:name w:val="annotation text"/>
    <w:basedOn w:val="Normal"/>
    <w:link w:val="CommentTextChar"/>
    <w:uiPriority w:val="99"/>
    <w:semiHidden/>
    <w:rsid w:val="00FA2D44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A2D44"/>
    <w:rPr>
      <w:rFonts w:ascii="Times New Roman" w:eastAsia="新細明體" w:hAnsi="Times New Roman" w:cs="Times New Roman"/>
      <w:kern w:val="0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A2D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A2D44"/>
    <w:rPr>
      <w:b/>
    </w:rPr>
  </w:style>
  <w:style w:type="paragraph" w:styleId="BodyTextIndent">
    <w:name w:val="Body Text Indent"/>
    <w:basedOn w:val="Normal"/>
    <w:link w:val="BodyTextIndentChar"/>
    <w:uiPriority w:val="99"/>
    <w:rsid w:val="00FA2D44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A2D44"/>
    <w:rPr>
      <w:rFonts w:ascii="Times New Roman" w:eastAsia="標楷體" w:hAnsi="Times New Roman" w:cs="Times New Roman"/>
      <w:kern w:val="0"/>
      <w:sz w:val="20"/>
    </w:rPr>
  </w:style>
  <w:style w:type="paragraph" w:customStyle="1" w:styleId="a">
    <w:name w:val="發文日期"/>
    <w:basedOn w:val="Normal"/>
    <w:uiPriority w:val="99"/>
    <w:rsid w:val="00FA2D44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FA2D44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FA2D44"/>
    <w:rPr>
      <w:rFonts w:ascii="Times New Roman" w:eastAsia="新細明體" w:hAnsi="Times New Roman" w:cs="Times New Roman"/>
      <w:kern w:val="0"/>
      <w:sz w:val="24"/>
    </w:rPr>
  </w:style>
  <w:style w:type="paragraph" w:customStyle="1" w:styleId="Default">
    <w:name w:val="Default"/>
    <w:uiPriority w:val="99"/>
    <w:rsid w:val="00FA2D4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FA2D44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FA2D44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FA2D44"/>
    <w:rPr>
      <w:rFonts w:ascii="標楷體" w:eastAsia="標楷體" w:hAnsi="Times New Roman" w:cs="Times New Roman"/>
      <w:kern w:val="0"/>
      <w:sz w:val="24"/>
    </w:rPr>
  </w:style>
  <w:style w:type="paragraph" w:styleId="Closing">
    <w:name w:val="Closing"/>
    <w:basedOn w:val="Normal"/>
    <w:link w:val="ClosingChar"/>
    <w:uiPriority w:val="99"/>
    <w:rsid w:val="00FA2D44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FA2D44"/>
    <w:rPr>
      <w:rFonts w:ascii="標楷體" w:eastAsia="標楷體" w:hAnsi="Times New Roman" w:cs="Times New Roman"/>
      <w:kern w:val="0"/>
      <w:sz w:val="24"/>
    </w:rPr>
  </w:style>
  <w:style w:type="paragraph" w:customStyle="1" w:styleId="511">
    <w:name w:val="5.1.1"/>
    <w:basedOn w:val="Normal"/>
    <w:uiPriority w:val="99"/>
    <w:rsid w:val="00FA2D44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FA2D44"/>
    <w:pPr>
      <w:ind w:left="805" w:firstLine="0"/>
    </w:pPr>
  </w:style>
  <w:style w:type="paragraph" w:customStyle="1" w:styleId="11">
    <w:name w:val="(1)"/>
    <w:basedOn w:val="Normal"/>
    <w:uiPriority w:val="99"/>
    <w:rsid w:val="00FA2D44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FA2D44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A2D44"/>
    <w:rPr>
      <w:rFonts w:ascii="Times New Roman" w:eastAsia="標楷體" w:hAnsi="Times New Roman" w:cs="Times New Roman"/>
      <w:kern w:val="0"/>
      <w:sz w:val="24"/>
    </w:rPr>
  </w:style>
  <w:style w:type="paragraph" w:customStyle="1" w:styleId="110">
    <w:name w:val="1.1"/>
    <w:basedOn w:val="PlainText"/>
    <w:uiPriority w:val="99"/>
    <w:rsid w:val="00FA2D44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FA2D44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FA2D44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FA2D44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FA2D44"/>
    <w:rPr>
      <w:rFonts w:ascii="Cambria" w:hAnsi="Cambria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2D44"/>
    <w:rPr>
      <w:rFonts w:ascii="Cambria" w:eastAsia="新細明體" w:hAnsi="Cambria" w:cs="Times New Roman"/>
      <w:kern w:val="0"/>
      <w:sz w:val="18"/>
    </w:rPr>
  </w:style>
  <w:style w:type="character" w:styleId="Emphasis">
    <w:name w:val="Emphasis"/>
    <w:basedOn w:val="DefaultParagraphFont"/>
    <w:uiPriority w:val="99"/>
    <w:qFormat/>
    <w:rsid w:val="00FA2D44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FA2D4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FA2D44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FA2D44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FA2D44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FA2D44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FA2D44"/>
  </w:style>
  <w:style w:type="character" w:customStyle="1" w:styleId="310">
    <w:name w:val="字元 字元31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FA2D44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FA2D44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FA2D44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FA2D44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FA2D44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FA2D44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FA2D44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FA2D44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FA2D44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FA2D44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FA2D44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FA2D44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FA2D44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FA2D44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FA2D44"/>
    <w:rPr>
      <w:kern w:val="2"/>
    </w:rPr>
  </w:style>
  <w:style w:type="character" w:customStyle="1" w:styleId="9">
    <w:name w:val="字元 字元9"/>
    <w:uiPriority w:val="99"/>
    <w:rsid w:val="00FA2D44"/>
    <w:rPr>
      <w:kern w:val="2"/>
    </w:rPr>
  </w:style>
  <w:style w:type="character" w:customStyle="1" w:styleId="112">
    <w:name w:val="字元 字元11"/>
    <w:uiPriority w:val="99"/>
    <w:rsid w:val="00FA2D44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FA2D44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FA2D44"/>
    <w:rPr>
      <w:kern w:val="2"/>
      <w:sz w:val="24"/>
    </w:rPr>
  </w:style>
  <w:style w:type="character" w:customStyle="1" w:styleId="61">
    <w:name w:val="字元 字元61"/>
    <w:uiPriority w:val="99"/>
    <w:semiHidden/>
    <w:rsid w:val="00FA2D44"/>
    <w:rPr>
      <w:b/>
      <w:kern w:val="2"/>
      <w:sz w:val="24"/>
    </w:rPr>
  </w:style>
  <w:style w:type="character" w:customStyle="1" w:styleId="5">
    <w:name w:val="字元 字元5"/>
    <w:uiPriority w:val="99"/>
    <w:rsid w:val="00FA2D44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FA2D44"/>
    <w:rPr>
      <w:kern w:val="2"/>
      <w:sz w:val="24"/>
    </w:rPr>
  </w:style>
  <w:style w:type="character" w:customStyle="1" w:styleId="32">
    <w:name w:val="字元 字元32"/>
    <w:uiPriority w:val="99"/>
    <w:rsid w:val="00FA2D44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FA2D44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FA2D44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FA2D44"/>
    <w:rPr>
      <w:rFonts w:ascii="Cambria" w:hAnsi="Cambria"/>
      <w:kern w:val="2"/>
      <w:sz w:val="18"/>
    </w:rPr>
  </w:style>
  <w:style w:type="character" w:customStyle="1" w:styleId="ft">
    <w:name w:val="ft"/>
    <w:uiPriority w:val="99"/>
    <w:rsid w:val="00FA2D44"/>
  </w:style>
  <w:style w:type="character" w:customStyle="1" w:styleId="231">
    <w:name w:val="字元 字元231"/>
    <w:uiPriority w:val="99"/>
    <w:locked/>
    <w:rsid w:val="00FA2D44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FA2D44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FA2D44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FA2D44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FA2D44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FA2D44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FA2D44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FA2D44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FA2D44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FA2D44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FA2D44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FA2D44"/>
    <w:rPr>
      <w:kern w:val="2"/>
    </w:rPr>
  </w:style>
  <w:style w:type="character" w:customStyle="1" w:styleId="91">
    <w:name w:val="字元 字元91"/>
    <w:uiPriority w:val="99"/>
    <w:rsid w:val="00FA2D44"/>
    <w:rPr>
      <w:kern w:val="2"/>
    </w:rPr>
  </w:style>
  <w:style w:type="character" w:customStyle="1" w:styleId="1110">
    <w:name w:val="字元 字元111"/>
    <w:uiPriority w:val="99"/>
    <w:rsid w:val="00FA2D44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FA2D44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FA2D44"/>
    <w:rPr>
      <w:kern w:val="2"/>
      <w:sz w:val="24"/>
    </w:rPr>
  </w:style>
  <w:style w:type="character" w:customStyle="1" w:styleId="51">
    <w:name w:val="字元 字元51"/>
    <w:uiPriority w:val="99"/>
    <w:rsid w:val="00FA2D44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FA2D44"/>
    <w:rPr>
      <w:kern w:val="2"/>
      <w:sz w:val="24"/>
    </w:rPr>
  </w:style>
  <w:style w:type="numbering" w:customStyle="1" w:styleId="1">
    <w:name w:val="目前的清單1"/>
    <w:rsid w:val="00A05A03"/>
    <w:pPr>
      <w:numPr>
        <w:numId w:val="3"/>
      </w:numPr>
    </w:pPr>
  </w:style>
  <w:style w:type="numbering" w:customStyle="1" w:styleId="ArticleSection1">
    <w:name w:val="Article / Section1"/>
    <w:rsid w:val="00A05A03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592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397</TotalTime>
  <Pages>12</Pages>
  <Words>1800</Words>
  <Characters>10264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21</cp:revision>
  <cp:lastPrinted>2015-04-27T05:46:00Z</cp:lastPrinted>
  <dcterms:created xsi:type="dcterms:W3CDTF">2015-02-04T07:02:00Z</dcterms:created>
  <dcterms:modified xsi:type="dcterms:W3CDTF">2015-04-28T07:50:00Z</dcterms:modified>
</cp:coreProperties>
</file>