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15" w:rsidRPr="0089414E" w:rsidRDefault="00782E15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782E15" w:rsidRPr="0089414E" w:rsidRDefault="00782E15" w:rsidP="00185F1E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782E15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782E15" w:rsidRPr="0089414E" w:rsidRDefault="00782E15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782E15" w:rsidRPr="0089414E" w:rsidRDefault="00782E15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782E15" w:rsidRPr="0089414E" w:rsidRDefault="00782E15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82E15" w:rsidRPr="0089414E" w:rsidRDefault="00782E15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2D0E9A" w:rsidRDefault="00782E15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82E15" w:rsidRPr="0089414E" w:rsidRDefault="00782E15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可口洋芋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DF0469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DF0469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瓜香甜條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甜不辣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34087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34087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840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萬吉腐香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蒜香豆乾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雜糧饅頭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雜糧饅頭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4459E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4459E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粉皮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帶結肉片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海帶結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豆乾滋香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肉茸燜筍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桶筍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4F702D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菇魯玉菜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麵丸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755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薯餅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薯餅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782E15" w:rsidRPr="0045245E" w:rsidRDefault="00782E15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782E15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</w:p>
    <w:p w:rsidR="00782E15" w:rsidRDefault="00782E15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Default="00782E15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A42E7E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210556" w:rsidRDefault="00782E15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B22C26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B22C26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甜不辣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82E15" w:rsidRPr="00496DFA" w:rsidRDefault="00782E15" w:rsidP="005402E0">
      <w:pPr>
        <w:rPr>
          <w:rFonts w:ascii="標楷體" w:eastAsia="標楷體" w:hAnsi="標楷體"/>
        </w:rPr>
      </w:pPr>
    </w:p>
    <w:p w:rsidR="00782E15" w:rsidRDefault="00782E15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Pr="00496DFA" w:rsidRDefault="00782E15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4D7A87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210556" w:rsidRDefault="00782E15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place">
              <w:r w:rsidRPr="004A7398">
                <w:rPr>
                  <w:rFonts w:ascii="Arial" w:eastAsia="標楷體" w:hAnsi="Arial" w:cs="Arial"/>
                </w:rPr>
                <w:t>K2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782E15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 w:rsidTr="00C97495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782E15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782E15" w:rsidRPr="00496DFA" w:rsidTr="00046F4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782E15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</w:tr>
      <w:tr w:rsidR="00782E15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782E15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782E15" w:rsidRPr="00496DFA" w:rsidRDefault="00782E15" w:rsidP="005402E0">
      <w:pPr>
        <w:rPr>
          <w:rFonts w:ascii="標楷體" w:eastAsia="標楷體" w:hAnsi="標楷體"/>
        </w:rPr>
      </w:pPr>
    </w:p>
    <w:p w:rsidR="00782E15" w:rsidRDefault="00782E15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Pr="00496DFA" w:rsidRDefault="00782E15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CB2E45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782E15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 w:rsidTr="005A051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782E15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82E15" w:rsidRDefault="00782E15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782E15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782E15" w:rsidRPr="00496DFA" w:rsidTr="005A051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82E15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萬吉腐香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蒜香豆乾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時瓜絞肉</w:t>
            </w:r>
          </w:p>
        </w:tc>
      </w:tr>
      <w:tr w:rsidR="00782E15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782E15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782E15" w:rsidRPr="00496DFA" w:rsidRDefault="00782E15" w:rsidP="005402E0">
      <w:pPr>
        <w:rPr>
          <w:rFonts w:ascii="標楷體" w:eastAsia="標楷體" w:hAnsi="標楷體"/>
        </w:rPr>
      </w:pPr>
    </w:p>
    <w:p w:rsidR="00782E15" w:rsidRDefault="00782E15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Pr="00496DFA" w:rsidRDefault="00782E15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C209DA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782E15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004113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F0469">
              <w:rPr>
                <w:rFonts w:ascii="標楷體" w:eastAsia="標楷體" w:hAnsi="標楷體" w:hint="eastAsia"/>
                <w:bCs/>
                <w:sz w:val="22"/>
              </w:rPr>
              <w:t>海鮮排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782E15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782E15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782E15" w:rsidRPr="00496DFA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0.4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F175F0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175F0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F175F0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782E15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782E15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782E15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496DFA" w:rsidRDefault="00782E15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782E15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496DFA" w:rsidRDefault="00782E15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360601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82E15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782E15" w:rsidRPr="00496DFA" w:rsidRDefault="00782E15" w:rsidP="005402E0">
      <w:pPr>
        <w:rPr>
          <w:rFonts w:ascii="標楷體" w:eastAsia="標楷體" w:hAnsi="標楷體"/>
        </w:rPr>
      </w:pPr>
    </w:p>
    <w:p w:rsidR="00782E15" w:rsidRDefault="00782E15" w:rsidP="00210556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Pr="00496DFA" w:rsidRDefault="00782E15" w:rsidP="00210556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81070D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333059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496DFA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496DFA" w:rsidRDefault="00782E15" w:rsidP="001E17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496DFA" w:rsidTr="001E17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886B66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菇魯玉菜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ED244D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ED244D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496DFA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496DFA" w:rsidRDefault="00782E15" w:rsidP="001E17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496DFA" w:rsidRDefault="00782E15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82E15" w:rsidRPr="0089414E" w:rsidRDefault="00782E15" w:rsidP="009B7A67">
      <w:pPr>
        <w:widowControl/>
        <w:spacing w:line="360" w:lineRule="exact"/>
        <w:ind w:right="-82"/>
        <w:sectPr w:rsidR="00782E15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782E15" w:rsidRPr="0089414E" w:rsidRDefault="00782E15" w:rsidP="00D50D1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782E15" w:rsidRPr="0089414E" w:rsidRDefault="00782E15" w:rsidP="00D50D13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56"/>
        <w:gridCol w:w="256"/>
        <w:gridCol w:w="278"/>
        <w:gridCol w:w="1425"/>
        <w:gridCol w:w="1122"/>
        <w:gridCol w:w="1557"/>
        <w:gridCol w:w="1705"/>
        <w:gridCol w:w="1705"/>
        <w:gridCol w:w="1557"/>
        <w:gridCol w:w="390"/>
        <w:gridCol w:w="1557"/>
        <w:gridCol w:w="1557"/>
        <w:gridCol w:w="545"/>
        <w:gridCol w:w="545"/>
        <w:gridCol w:w="545"/>
        <w:gridCol w:w="545"/>
        <w:gridCol w:w="546"/>
        <w:gridCol w:w="385"/>
      </w:tblGrid>
      <w:tr w:rsidR="00782E15" w:rsidRPr="0089414E" w:rsidTr="0061361B">
        <w:trPr>
          <w:trHeight w:val="510"/>
        </w:trPr>
        <w:tc>
          <w:tcPr>
            <w:tcW w:w="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782E15" w:rsidRPr="0089414E" w:rsidRDefault="00782E15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782E15" w:rsidRPr="0089414E" w:rsidRDefault="00782E15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4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82E15" w:rsidRPr="0089414E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66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2D0E9A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82E15" w:rsidRPr="0089414E" w:rsidRDefault="00782E15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702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DF0469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DF0469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709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34087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34087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707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723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687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4459E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C4459E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712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665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4F702D" w:rsidTr="0061361B">
        <w:trPr>
          <w:trHeight w:hRule="exact" w:val="397"/>
        </w:trPr>
        <w:tc>
          <w:tcPr>
            <w:tcW w:w="73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661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782E15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82E15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147C9B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9414E" w:rsidRDefault="00782E15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007CCD" w:rsidRDefault="00782E15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817E31" w:rsidRDefault="00782E15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A7398" w:rsidRDefault="00782E15" w:rsidP="000D275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4F702D" w:rsidRDefault="00782E15" w:rsidP="000D275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782E15" w:rsidRPr="0061361B" w:rsidRDefault="00782E15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782E15" w:rsidRPr="0045245E" w:rsidRDefault="00782E15" w:rsidP="00713208">
      <w:pPr>
        <w:rPr>
          <w:rFonts w:eastAsia="標楷體" w:hAnsi="標楷體"/>
          <w:b/>
          <w:bCs/>
          <w:color w:val="FF0000"/>
          <w:sz w:val="16"/>
          <w:szCs w:val="16"/>
        </w:rPr>
        <w:sectPr w:rsidR="00782E15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  <w:bookmarkStart w:id="0" w:name="_GoBack"/>
      <w:bookmarkEnd w:id="0"/>
    </w:p>
    <w:p w:rsidR="00782E15" w:rsidRPr="0089414E" w:rsidRDefault="00782E15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782E15" w:rsidRPr="005A2B09" w:rsidRDefault="00782E15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1E5CAF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210556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F01CE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82E15" w:rsidRPr="00333059" w:rsidRDefault="00782E15" w:rsidP="005A2B09">
      <w:pPr>
        <w:rPr>
          <w:rFonts w:ascii="標楷體" w:eastAsia="標楷體" w:hAnsi="標楷體"/>
        </w:rPr>
      </w:pPr>
    </w:p>
    <w:p w:rsidR="00782E15" w:rsidRPr="0089414E" w:rsidRDefault="00782E15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C00FC4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210556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782E15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96DFA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96DFA" w:rsidRDefault="00782E15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 w:rsidTr="00582E8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782E15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782E15" w:rsidRPr="00333059" w:rsidTr="00A034A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782E15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782E15" w:rsidRPr="00333059" w:rsidRDefault="00782E15" w:rsidP="005A2B09">
      <w:pPr>
        <w:rPr>
          <w:rFonts w:ascii="標楷體" w:eastAsia="標楷體" w:hAnsi="標楷體"/>
        </w:rPr>
      </w:pPr>
    </w:p>
    <w:p w:rsidR="00782E15" w:rsidRPr="0089414E" w:rsidRDefault="00782E15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8B3D40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782E15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 w:rsidTr="00DF730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782E15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82E15" w:rsidRDefault="00782E15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782E15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782E15" w:rsidRPr="00333059" w:rsidTr="00DF730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0D275C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782E15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782E15" w:rsidRPr="00333059" w:rsidRDefault="00782E15" w:rsidP="005A2B09">
      <w:pPr>
        <w:rPr>
          <w:rFonts w:ascii="標楷體" w:eastAsia="標楷體" w:hAnsi="標楷體"/>
        </w:rPr>
      </w:pPr>
    </w:p>
    <w:p w:rsidR="00782E15" w:rsidRPr="0089414E" w:rsidRDefault="00782E15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FF5938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33059" w:rsidRDefault="00782E15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782E15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M5</w:t>
            </w:r>
          </w:p>
        </w:tc>
      </w:tr>
      <w:tr w:rsidR="00782E15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 w:rsidTr="007A6770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782E15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82E15" w:rsidRPr="004A7398" w:rsidRDefault="00782E15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782E15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782E15" w:rsidRPr="00333059"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0.4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F175F0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82E15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333059" w:rsidRDefault="00782E15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360601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782E15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82E15" w:rsidRPr="00333059" w:rsidRDefault="00782E15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782E15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360601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82E15" w:rsidRPr="00333059" w:rsidRDefault="00782E15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782E15" w:rsidRDefault="00782E15" w:rsidP="005A2B09">
      <w:pPr>
        <w:rPr>
          <w:rFonts w:ascii="標楷體" w:eastAsia="標楷體" w:hAnsi="標楷體"/>
        </w:rPr>
      </w:pPr>
    </w:p>
    <w:p w:rsidR="00782E15" w:rsidRDefault="00782E15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82E15" w:rsidRPr="00333059" w:rsidTr="00702E90">
        <w:trPr>
          <w:trHeight w:val="344"/>
        </w:trPr>
        <w:tc>
          <w:tcPr>
            <w:tcW w:w="708" w:type="dxa"/>
          </w:tcPr>
          <w:p w:rsidR="00782E15" w:rsidRPr="00FC286D" w:rsidRDefault="00782E15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782E15" w:rsidRDefault="00782E15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333059">
        <w:trPr>
          <w:trHeight w:val="344"/>
        </w:trPr>
        <w:tc>
          <w:tcPr>
            <w:tcW w:w="708" w:type="dxa"/>
          </w:tcPr>
          <w:p w:rsidR="00782E15" w:rsidRPr="00FC286D" w:rsidRDefault="00782E15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782E15" w:rsidRPr="00FC286D" w:rsidRDefault="00782E15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8F0254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333059">
        <w:trPr>
          <w:trHeight w:val="344"/>
        </w:trPr>
        <w:tc>
          <w:tcPr>
            <w:tcW w:w="708" w:type="dxa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82E15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c>
          <w:tcPr>
            <w:tcW w:w="708" w:type="dxa"/>
            <w:vMerge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782E15" w:rsidRPr="00333059" w:rsidRDefault="00782E15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 w:rsidTr="00FF4717">
        <w:trPr>
          <w:trHeight w:val="333"/>
        </w:trPr>
        <w:tc>
          <w:tcPr>
            <w:tcW w:w="708" w:type="dxa"/>
            <w:vMerge w:val="restart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vAlign w:val="center"/>
          </w:tcPr>
          <w:p w:rsidR="00782E15" w:rsidRPr="00387933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782E15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782E15" w:rsidRPr="00387933" w:rsidRDefault="00782E15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782E15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c>
          <w:tcPr>
            <w:tcW w:w="708" w:type="dxa"/>
            <w:vMerge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82E15" w:rsidRPr="00886B66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E00C6F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 w:rsidTr="00FF4717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val="944"/>
        </w:trPr>
        <w:tc>
          <w:tcPr>
            <w:tcW w:w="708" w:type="dxa"/>
            <w:vMerge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82E15" w:rsidRPr="004A7398" w:rsidRDefault="00782E15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782E15" w:rsidRPr="00333059" w:rsidRDefault="00782E15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vAlign w:val="center"/>
          </w:tcPr>
          <w:p w:rsidR="00782E15" w:rsidRPr="00333059" w:rsidRDefault="00782E15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82E15" w:rsidRPr="00333059">
        <w:trPr>
          <w:trHeight w:hRule="exact" w:val="680"/>
        </w:trPr>
        <w:tc>
          <w:tcPr>
            <w:tcW w:w="708" w:type="dxa"/>
            <w:vAlign w:val="center"/>
          </w:tcPr>
          <w:p w:rsidR="00782E15" w:rsidRPr="00333059" w:rsidRDefault="00782E15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82E15" w:rsidRPr="004A7398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82E15" w:rsidRPr="004A7398" w:rsidRDefault="00782E15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1824" w:type="dxa"/>
            <w:vAlign w:val="center"/>
          </w:tcPr>
          <w:p w:rsidR="00782E15" w:rsidRPr="00333059" w:rsidRDefault="00782E15" w:rsidP="000D275C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82E15" w:rsidRPr="00EE5815" w:rsidRDefault="00782E15" w:rsidP="00B441F1">
      <w:pPr>
        <w:jc w:val="center"/>
        <w:rPr>
          <w:rFonts w:ascii="標楷體" w:eastAsia="標楷體" w:hAnsi="標楷體"/>
        </w:rPr>
      </w:pPr>
    </w:p>
    <w:sectPr w:rsidR="00782E15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E15" w:rsidRDefault="00782E15" w:rsidP="00A17686">
      <w:r>
        <w:separator/>
      </w:r>
    </w:p>
  </w:endnote>
  <w:endnote w:type="continuationSeparator" w:id="0">
    <w:p w:rsidR="00782E15" w:rsidRDefault="00782E15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E15" w:rsidRDefault="00782E15" w:rsidP="00A17686">
      <w:r>
        <w:separator/>
      </w:r>
    </w:p>
  </w:footnote>
  <w:footnote w:type="continuationSeparator" w:id="0">
    <w:p w:rsidR="00782E15" w:rsidRDefault="00782E15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113"/>
    <w:rsid w:val="000049F3"/>
    <w:rsid w:val="00004B24"/>
    <w:rsid w:val="00004B41"/>
    <w:rsid w:val="00004EC0"/>
    <w:rsid w:val="00007CCD"/>
    <w:rsid w:val="00015EAF"/>
    <w:rsid w:val="000210EE"/>
    <w:rsid w:val="000233F7"/>
    <w:rsid w:val="0002416A"/>
    <w:rsid w:val="000262E0"/>
    <w:rsid w:val="00032786"/>
    <w:rsid w:val="0003457C"/>
    <w:rsid w:val="000365FC"/>
    <w:rsid w:val="00046F46"/>
    <w:rsid w:val="00047292"/>
    <w:rsid w:val="000501A1"/>
    <w:rsid w:val="00052654"/>
    <w:rsid w:val="000542F9"/>
    <w:rsid w:val="00070E75"/>
    <w:rsid w:val="00072C81"/>
    <w:rsid w:val="000853CE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52C"/>
    <w:rsid w:val="000C3A2C"/>
    <w:rsid w:val="000D275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24881"/>
    <w:rsid w:val="00131F46"/>
    <w:rsid w:val="00132598"/>
    <w:rsid w:val="00147C9B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0D76"/>
    <w:rsid w:val="001B1352"/>
    <w:rsid w:val="001C0AB0"/>
    <w:rsid w:val="001C1CD5"/>
    <w:rsid w:val="001D4480"/>
    <w:rsid w:val="001E174B"/>
    <w:rsid w:val="001E357B"/>
    <w:rsid w:val="001E3D26"/>
    <w:rsid w:val="001E5CAF"/>
    <w:rsid w:val="001E764A"/>
    <w:rsid w:val="00202CA4"/>
    <w:rsid w:val="00204BC2"/>
    <w:rsid w:val="00210556"/>
    <w:rsid w:val="00210BEE"/>
    <w:rsid w:val="00211980"/>
    <w:rsid w:val="00215AB7"/>
    <w:rsid w:val="00223407"/>
    <w:rsid w:val="002256EF"/>
    <w:rsid w:val="00226753"/>
    <w:rsid w:val="00230C1C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822FC"/>
    <w:rsid w:val="00285A3E"/>
    <w:rsid w:val="00290CFA"/>
    <w:rsid w:val="0029600A"/>
    <w:rsid w:val="002978A6"/>
    <w:rsid w:val="002A7F6E"/>
    <w:rsid w:val="002B4FB9"/>
    <w:rsid w:val="002B6A5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0601"/>
    <w:rsid w:val="00361769"/>
    <w:rsid w:val="00363518"/>
    <w:rsid w:val="00365CBE"/>
    <w:rsid w:val="00367C78"/>
    <w:rsid w:val="003726A4"/>
    <w:rsid w:val="00372759"/>
    <w:rsid w:val="00380D56"/>
    <w:rsid w:val="003840E2"/>
    <w:rsid w:val="00387933"/>
    <w:rsid w:val="00387BF6"/>
    <w:rsid w:val="003A0028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A1283"/>
    <w:rsid w:val="004A16B5"/>
    <w:rsid w:val="004A1EB9"/>
    <w:rsid w:val="004A2488"/>
    <w:rsid w:val="004A7398"/>
    <w:rsid w:val="004A7C95"/>
    <w:rsid w:val="004B10F1"/>
    <w:rsid w:val="004C09AA"/>
    <w:rsid w:val="004C3F40"/>
    <w:rsid w:val="004D2CAD"/>
    <w:rsid w:val="004D343A"/>
    <w:rsid w:val="004D48D3"/>
    <w:rsid w:val="004D4A95"/>
    <w:rsid w:val="004D7A87"/>
    <w:rsid w:val="004E4DE9"/>
    <w:rsid w:val="004F0951"/>
    <w:rsid w:val="004F284A"/>
    <w:rsid w:val="004F702D"/>
    <w:rsid w:val="00503FBF"/>
    <w:rsid w:val="00507D0F"/>
    <w:rsid w:val="005121B8"/>
    <w:rsid w:val="005253DD"/>
    <w:rsid w:val="005305A5"/>
    <w:rsid w:val="00531C74"/>
    <w:rsid w:val="00536D89"/>
    <w:rsid w:val="005402E0"/>
    <w:rsid w:val="0054542A"/>
    <w:rsid w:val="00547138"/>
    <w:rsid w:val="00553B21"/>
    <w:rsid w:val="00562CE1"/>
    <w:rsid w:val="00573031"/>
    <w:rsid w:val="0057448E"/>
    <w:rsid w:val="005759FE"/>
    <w:rsid w:val="00577D2A"/>
    <w:rsid w:val="00582E82"/>
    <w:rsid w:val="00583D00"/>
    <w:rsid w:val="00584272"/>
    <w:rsid w:val="005858CC"/>
    <w:rsid w:val="00585C75"/>
    <w:rsid w:val="0059258E"/>
    <w:rsid w:val="005949B2"/>
    <w:rsid w:val="005A0516"/>
    <w:rsid w:val="005A0863"/>
    <w:rsid w:val="005A0D83"/>
    <w:rsid w:val="005A256E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E6980"/>
    <w:rsid w:val="005F2B71"/>
    <w:rsid w:val="005F7E1C"/>
    <w:rsid w:val="00603A02"/>
    <w:rsid w:val="0061361B"/>
    <w:rsid w:val="00615346"/>
    <w:rsid w:val="006201C3"/>
    <w:rsid w:val="006338DB"/>
    <w:rsid w:val="00634072"/>
    <w:rsid w:val="00634BFC"/>
    <w:rsid w:val="00641E1A"/>
    <w:rsid w:val="0065012C"/>
    <w:rsid w:val="0065313C"/>
    <w:rsid w:val="00653E7B"/>
    <w:rsid w:val="00655FCB"/>
    <w:rsid w:val="00662CF8"/>
    <w:rsid w:val="00672832"/>
    <w:rsid w:val="00681088"/>
    <w:rsid w:val="006818C4"/>
    <w:rsid w:val="006C293E"/>
    <w:rsid w:val="006D0E0A"/>
    <w:rsid w:val="006E0A43"/>
    <w:rsid w:val="006E1A22"/>
    <w:rsid w:val="006E3CC7"/>
    <w:rsid w:val="00702E90"/>
    <w:rsid w:val="00704172"/>
    <w:rsid w:val="00704D6D"/>
    <w:rsid w:val="00713197"/>
    <w:rsid w:val="00713208"/>
    <w:rsid w:val="007209C6"/>
    <w:rsid w:val="00727850"/>
    <w:rsid w:val="00731A15"/>
    <w:rsid w:val="00731CBE"/>
    <w:rsid w:val="00732999"/>
    <w:rsid w:val="0073573D"/>
    <w:rsid w:val="0074265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82E15"/>
    <w:rsid w:val="00794D54"/>
    <w:rsid w:val="00796A9E"/>
    <w:rsid w:val="00796C3C"/>
    <w:rsid w:val="007A365F"/>
    <w:rsid w:val="007A6770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070D"/>
    <w:rsid w:val="008117E4"/>
    <w:rsid w:val="00815358"/>
    <w:rsid w:val="008169D2"/>
    <w:rsid w:val="008173D1"/>
    <w:rsid w:val="00817E3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61F78"/>
    <w:rsid w:val="00870070"/>
    <w:rsid w:val="0087406D"/>
    <w:rsid w:val="00885A00"/>
    <w:rsid w:val="00885D6C"/>
    <w:rsid w:val="00886B66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3D40"/>
    <w:rsid w:val="008B46A6"/>
    <w:rsid w:val="008C5F31"/>
    <w:rsid w:val="008D1DFF"/>
    <w:rsid w:val="008D4D4C"/>
    <w:rsid w:val="008D52E3"/>
    <w:rsid w:val="008E2934"/>
    <w:rsid w:val="008E534C"/>
    <w:rsid w:val="008E785F"/>
    <w:rsid w:val="008E7C2F"/>
    <w:rsid w:val="008F0254"/>
    <w:rsid w:val="008F06A2"/>
    <w:rsid w:val="008F27EC"/>
    <w:rsid w:val="008F5360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EC4"/>
    <w:rsid w:val="00A034A1"/>
    <w:rsid w:val="00A03A66"/>
    <w:rsid w:val="00A041A0"/>
    <w:rsid w:val="00A05712"/>
    <w:rsid w:val="00A10962"/>
    <w:rsid w:val="00A17686"/>
    <w:rsid w:val="00A21326"/>
    <w:rsid w:val="00A25798"/>
    <w:rsid w:val="00A26390"/>
    <w:rsid w:val="00A306DF"/>
    <w:rsid w:val="00A3081E"/>
    <w:rsid w:val="00A418B2"/>
    <w:rsid w:val="00A42E7E"/>
    <w:rsid w:val="00A452C4"/>
    <w:rsid w:val="00A45EEB"/>
    <w:rsid w:val="00A511EE"/>
    <w:rsid w:val="00A5184C"/>
    <w:rsid w:val="00A6486C"/>
    <w:rsid w:val="00A65135"/>
    <w:rsid w:val="00A7159B"/>
    <w:rsid w:val="00A8103B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B7A84"/>
    <w:rsid w:val="00AC71C9"/>
    <w:rsid w:val="00AD018D"/>
    <w:rsid w:val="00AE1B72"/>
    <w:rsid w:val="00AE3974"/>
    <w:rsid w:val="00AF0247"/>
    <w:rsid w:val="00AF140D"/>
    <w:rsid w:val="00AF4136"/>
    <w:rsid w:val="00AF5C54"/>
    <w:rsid w:val="00B01DB6"/>
    <w:rsid w:val="00B0707B"/>
    <w:rsid w:val="00B0724F"/>
    <w:rsid w:val="00B12C85"/>
    <w:rsid w:val="00B1371E"/>
    <w:rsid w:val="00B20F97"/>
    <w:rsid w:val="00B22C26"/>
    <w:rsid w:val="00B23975"/>
    <w:rsid w:val="00B24E6B"/>
    <w:rsid w:val="00B3078C"/>
    <w:rsid w:val="00B32D0D"/>
    <w:rsid w:val="00B33184"/>
    <w:rsid w:val="00B378E0"/>
    <w:rsid w:val="00B441F1"/>
    <w:rsid w:val="00B44CBA"/>
    <w:rsid w:val="00B44DAE"/>
    <w:rsid w:val="00B47DA3"/>
    <w:rsid w:val="00B520AA"/>
    <w:rsid w:val="00B53140"/>
    <w:rsid w:val="00B53CC8"/>
    <w:rsid w:val="00B604CE"/>
    <w:rsid w:val="00B675C6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0FC4"/>
    <w:rsid w:val="00C0205F"/>
    <w:rsid w:val="00C07166"/>
    <w:rsid w:val="00C073E1"/>
    <w:rsid w:val="00C15535"/>
    <w:rsid w:val="00C209DA"/>
    <w:rsid w:val="00C21011"/>
    <w:rsid w:val="00C25C48"/>
    <w:rsid w:val="00C27130"/>
    <w:rsid w:val="00C31853"/>
    <w:rsid w:val="00C321C0"/>
    <w:rsid w:val="00C34087"/>
    <w:rsid w:val="00C406F7"/>
    <w:rsid w:val="00C4189E"/>
    <w:rsid w:val="00C4459E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97495"/>
    <w:rsid w:val="00CA2025"/>
    <w:rsid w:val="00CA52C4"/>
    <w:rsid w:val="00CB2E45"/>
    <w:rsid w:val="00CB2F4F"/>
    <w:rsid w:val="00CB38E2"/>
    <w:rsid w:val="00CB66BB"/>
    <w:rsid w:val="00CC12F5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269B9"/>
    <w:rsid w:val="00D36F6F"/>
    <w:rsid w:val="00D456C6"/>
    <w:rsid w:val="00D50D13"/>
    <w:rsid w:val="00D62423"/>
    <w:rsid w:val="00D62459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E0763"/>
    <w:rsid w:val="00DF0469"/>
    <w:rsid w:val="00DF730B"/>
    <w:rsid w:val="00E00C5F"/>
    <w:rsid w:val="00E00C6F"/>
    <w:rsid w:val="00E07039"/>
    <w:rsid w:val="00E12F14"/>
    <w:rsid w:val="00E17836"/>
    <w:rsid w:val="00E255AE"/>
    <w:rsid w:val="00E266CA"/>
    <w:rsid w:val="00E305F3"/>
    <w:rsid w:val="00E3123C"/>
    <w:rsid w:val="00E3753A"/>
    <w:rsid w:val="00E42694"/>
    <w:rsid w:val="00E509DF"/>
    <w:rsid w:val="00E513FA"/>
    <w:rsid w:val="00E57040"/>
    <w:rsid w:val="00E61958"/>
    <w:rsid w:val="00E74114"/>
    <w:rsid w:val="00E750B0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C37A0"/>
    <w:rsid w:val="00ED0046"/>
    <w:rsid w:val="00ED0FD7"/>
    <w:rsid w:val="00ED244D"/>
    <w:rsid w:val="00EE11B7"/>
    <w:rsid w:val="00EE1DBC"/>
    <w:rsid w:val="00EE5815"/>
    <w:rsid w:val="00EE6D6F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175F0"/>
    <w:rsid w:val="00F225AA"/>
    <w:rsid w:val="00F2399E"/>
    <w:rsid w:val="00F25F9B"/>
    <w:rsid w:val="00F35959"/>
    <w:rsid w:val="00F5001A"/>
    <w:rsid w:val="00F5558C"/>
    <w:rsid w:val="00F61075"/>
    <w:rsid w:val="00F61B5A"/>
    <w:rsid w:val="00F62111"/>
    <w:rsid w:val="00F7480B"/>
    <w:rsid w:val="00F7516C"/>
    <w:rsid w:val="00F8486C"/>
    <w:rsid w:val="00F927F6"/>
    <w:rsid w:val="00F95534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4717"/>
    <w:rsid w:val="00FF5938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annotation subject" w:locked="1" w:semiHidden="0" w:uiPriority="0" w:unhideWhenUsed="0"/>
    <w:lsdException w:name="No List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AA18AA"/>
    <w:pPr>
      <w:numPr>
        <w:numId w:val="34"/>
      </w:numPr>
    </w:pPr>
  </w:style>
  <w:style w:type="numbering" w:customStyle="1" w:styleId="ArticleSection1">
    <w:name w:val="Article / Section1"/>
    <w:rsid w:val="00AA18AA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2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12</Pages>
  <Words>1743</Words>
  <Characters>9941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2013-08-20T08:06:00Z</cp:lastPrinted>
  <dcterms:created xsi:type="dcterms:W3CDTF">2015-03-20T06:00:00Z</dcterms:created>
  <dcterms:modified xsi:type="dcterms:W3CDTF">2015-03-31T01:58:00Z</dcterms:modified>
</cp:coreProperties>
</file>