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582" w:rsidRPr="006178D3" w:rsidRDefault="00D20582" w:rsidP="006178D3">
      <w:pPr>
        <w:snapToGrid w:val="0"/>
        <w:rPr>
          <w:rFonts w:ascii="Arial" w:eastAsia="標楷體" w:hAnsi="Arial" w:cs="Times New Roman"/>
          <w:sz w:val="36"/>
          <w:szCs w:val="36"/>
        </w:rPr>
      </w:pPr>
      <w:r w:rsidRPr="006178D3">
        <w:rPr>
          <w:rFonts w:ascii="Arial" w:eastAsia="標楷體" w:hAnsi="Arial" w:cs="Arial"/>
          <w:sz w:val="36"/>
          <w:szCs w:val="36"/>
        </w:rPr>
        <w:t>1</w:t>
      </w:r>
      <w:r>
        <w:rPr>
          <w:rFonts w:ascii="Arial" w:eastAsia="標楷體" w:hAnsi="Arial" w:cs="Arial"/>
          <w:sz w:val="36"/>
          <w:szCs w:val="36"/>
        </w:rPr>
        <w:t>03</w:t>
      </w:r>
      <w:r w:rsidRPr="006178D3">
        <w:rPr>
          <w:rFonts w:ascii="Arial" w:eastAsia="標楷體" w:hAnsi="標楷體" w:cs="標楷體" w:hint="eastAsia"/>
          <w:sz w:val="36"/>
          <w:szCs w:val="36"/>
        </w:rPr>
        <w:t>學年</w:t>
      </w:r>
      <w:r>
        <w:rPr>
          <w:rFonts w:ascii="Arial" w:eastAsia="標楷體" w:hAnsi="標楷體" w:cs="標楷體" w:hint="eastAsia"/>
          <w:sz w:val="36"/>
          <w:szCs w:val="36"/>
        </w:rPr>
        <w:t>度</w:t>
      </w:r>
      <w:r>
        <w:rPr>
          <w:rFonts w:ascii="Arial" w:eastAsia="標楷體" w:hAnsi="標楷體" w:cs="Arial" w:hint="eastAsia"/>
          <w:sz w:val="36"/>
          <w:szCs w:val="36"/>
        </w:rPr>
        <w:t>下學期</w:t>
      </w:r>
      <w:r>
        <w:rPr>
          <w:rFonts w:ascii="Arial" w:eastAsia="標楷體" w:hAnsi="標楷體" w:cs="Arial"/>
          <w:sz w:val="36"/>
          <w:szCs w:val="36"/>
        </w:rPr>
        <w:t xml:space="preserve">      </w:t>
      </w:r>
      <w:r>
        <w:rPr>
          <w:rFonts w:ascii="Arial" w:eastAsia="標楷體" w:hAnsi="Arial" w:cs="Arial"/>
          <w:sz w:val="36"/>
          <w:szCs w:val="36"/>
        </w:rPr>
        <w:t>2-3</w:t>
      </w:r>
      <w:r w:rsidRPr="006178D3">
        <w:rPr>
          <w:rFonts w:ascii="Arial" w:eastAsia="標楷體" w:hAnsi="標楷體" w:cs="標楷體" w:hint="eastAsia"/>
          <w:sz w:val="36"/>
          <w:szCs w:val="36"/>
        </w:rPr>
        <w:t>月菜單替代食材</w:t>
      </w:r>
    </w:p>
    <w:tbl>
      <w:tblPr>
        <w:tblW w:w="9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809"/>
        <w:gridCol w:w="1843"/>
        <w:gridCol w:w="1418"/>
        <w:gridCol w:w="1417"/>
        <w:gridCol w:w="1418"/>
        <w:gridCol w:w="1203"/>
      </w:tblGrid>
      <w:tr w:rsidR="00D20582" w:rsidRPr="00A83D28" w:rsidTr="00584BEF">
        <w:tc>
          <w:tcPr>
            <w:tcW w:w="1809" w:type="dxa"/>
          </w:tcPr>
          <w:p w:rsidR="00D20582" w:rsidRPr="00A83D28" w:rsidRDefault="00D20582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循環別</w:t>
            </w:r>
          </w:p>
        </w:tc>
        <w:tc>
          <w:tcPr>
            <w:tcW w:w="1843" w:type="dxa"/>
          </w:tcPr>
          <w:p w:rsidR="00D20582" w:rsidRPr="00A83D28" w:rsidRDefault="00D20582" w:rsidP="00A83D28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菜單名稱</w:t>
            </w:r>
          </w:p>
        </w:tc>
        <w:tc>
          <w:tcPr>
            <w:tcW w:w="1418" w:type="dxa"/>
          </w:tcPr>
          <w:p w:rsidR="00D20582" w:rsidRPr="00A83D28" w:rsidRDefault="00D20582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原食材</w:t>
            </w:r>
          </w:p>
        </w:tc>
        <w:tc>
          <w:tcPr>
            <w:tcW w:w="4038" w:type="dxa"/>
            <w:gridSpan w:val="3"/>
          </w:tcPr>
          <w:p w:rsidR="00D20582" w:rsidRPr="00A83D28" w:rsidRDefault="00D20582" w:rsidP="00F22067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替代食材</w:t>
            </w:r>
          </w:p>
        </w:tc>
      </w:tr>
      <w:tr w:rsidR="00D20582" w:rsidRPr="00A83D28" w:rsidTr="00584BEF">
        <w:tc>
          <w:tcPr>
            <w:tcW w:w="1809" w:type="dxa"/>
          </w:tcPr>
          <w:p w:rsidR="00D20582" w:rsidRPr="00A83D28" w:rsidRDefault="00D20582" w:rsidP="00684E6C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/>
                <w:sz w:val="36"/>
                <w:szCs w:val="36"/>
              </w:rPr>
              <w:t>D2</w:t>
            </w:r>
            <w:r w:rsidRPr="006340B9">
              <w:rPr>
                <w:rFonts w:ascii="Arial" w:eastAsia="標楷體" w:hAnsi="Arial" w:cs="Times New Roman"/>
                <w:sz w:val="32"/>
                <w:szCs w:val="32"/>
              </w:rPr>
              <w:t>(</w:t>
            </w:r>
            <w:r w:rsidRPr="006340B9">
              <w:rPr>
                <w:rFonts w:ascii="Arial" w:eastAsia="標楷體" w:hAnsi="Arial" w:cs="Times New Roman" w:hint="eastAsia"/>
                <w:sz w:val="32"/>
                <w:szCs w:val="32"/>
              </w:rPr>
              <w:t>葷、素</w:t>
            </w:r>
            <w:r w:rsidRPr="006340B9">
              <w:rPr>
                <w:rFonts w:ascii="Arial" w:eastAsia="標楷體" w:hAnsi="Arial" w:cs="Times New Roman"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D20582" w:rsidRPr="00A83D28" w:rsidRDefault="00D20582" w:rsidP="00684E6C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三絲湯</w:t>
            </w:r>
          </w:p>
        </w:tc>
        <w:tc>
          <w:tcPr>
            <w:tcW w:w="1418" w:type="dxa"/>
          </w:tcPr>
          <w:p w:rsidR="00D20582" w:rsidRPr="00A056D3" w:rsidRDefault="00D20582" w:rsidP="00684E6C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白蘿蔔</w:t>
            </w:r>
          </w:p>
        </w:tc>
        <w:tc>
          <w:tcPr>
            <w:tcW w:w="1417" w:type="dxa"/>
          </w:tcPr>
          <w:p w:rsidR="00D20582" w:rsidRPr="0043712F" w:rsidRDefault="00D20582" w:rsidP="00684E6C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刈薯</w:t>
            </w:r>
          </w:p>
        </w:tc>
        <w:tc>
          <w:tcPr>
            <w:tcW w:w="1418" w:type="dxa"/>
          </w:tcPr>
          <w:p w:rsidR="00D20582" w:rsidRDefault="00D20582" w:rsidP="0084454C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203" w:type="dxa"/>
          </w:tcPr>
          <w:p w:rsidR="00D20582" w:rsidRPr="00A83D28" w:rsidRDefault="00D20582" w:rsidP="0084454C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D20582" w:rsidRPr="00A83D28" w:rsidTr="00584BEF">
        <w:trPr>
          <w:trHeight w:val="49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</w:tcBorders>
          </w:tcPr>
          <w:p w:rsidR="00D20582" w:rsidRPr="00A83D28" w:rsidRDefault="00D20582" w:rsidP="007060CA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/>
                <w:sz w:val="36"/>
                <w:szCs w:val="36"/>
              </w:rPr>
              <w:t>E3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20582" w:rsidRPr="00A83D28" w:rsidRDefault="00D20582" w:rsidP="007060CA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Times New Roman" w:hint="eastAsia"/>
                <w:sz w:val="36"/>
                <w:szCs w:val="36"/>
              </w:rPr>
              <w:t>豆醬蔬燥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20582" w:rsidRPr="00A056D3" w:rsidRDefault="00D20582" w:rsidP="007060CA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Times New Roman" w:hint="eastAsia"/>
                <w:sz w:val="36"/>
                <w:szCs w:val="36"/>
              </w:rPr>
              <w:t>刈薯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20582" w:rsidRPr="00A056D3" w:rsidRDefault="00D20582" w:rsidP="007060CA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白蘿蔔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20582" w:rsidRPr="00A056D3" w:rsidRDefault="00D20582" w:rsidP="007060CA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冬瓜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</w:tcBorders>
          </w:tcPr>
          <w:p w:rsidR="00D20582" w:rsidRPr="00A83D28" w:rsidRDefault="00D20582" w:rsidP="007060CA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D20582" w:rsidRPr="00A83D28" w:rsidTr="00584BEF">
        <w:tc>
          <w:tcPr>
            <w:tcW w:w="1809" w:type="dxa"/>
          </w:tcPr>
          <w:p w:rsidR="00D20582" w:rsidRPr="00A83D28" w:rsidRDefault="00D20582" w:rsidP="00C73599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/>
                <w:sz w:val="36"/>
                <w:szCs w:val="36"/>
              </w:rPr>
              <w:t>F3</w:t>
            </w:r>
          </w:p>
        </w:tc>
        <w:tc>
          <w:tcPr>
            <w:tcW w:w="1843" w:type="dxa"/>
          </w:tcPr>
          <w:p w:rsidR="00D20582" w:rsidRPr="00A83D28" w:rsidRDefault="00D20582" w:rsidP="00C73599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Times New Roman" w:hint="eastAsia"/>
                <w:sz w:val="36"/>
                <w:szCs w:val="36"/>
              </w:rPr>
              <w:t>南洋咖哩</w:t>
            </w:r>
          </w:p>
        </w:tc>
        <w:tc>
          <w:tcPr>
            <w:tcW w:w="1418" w:type="dxa"/>
          </w:tcPr>
          <w:p w:rsidR="00D20582" w:rsidRPr="0043712F" w:rsidRDefault="00D20582" w:rsidP="00C73599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標楷體" w:cs="Times New Roman" w:hint="eastAsia"/>
                <w:sz w:val="36"/>
                <w:szCs w:val="36"/>
              </w:rPr>
              <w:t>南瓜</w:t>
            </w:r>
          </w:p>
        </w:tc>
        <w:tc>
          <w:tcPr>
            <w:tcW w:w="1417" w:type="dxa"/>
          </w:tcPr>
          <w:p w:rsidR="00D20582" w:rsidRPr="0043712F" w:rsidRDefault="00D20582" w:rsidP="00C73599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馬鈴薯</w:t>
            </w:r>
          </w:p>
        </w:tc>
        <w:tc>
          <w:tcPr>
            <w:tcW w:w="1418" w:type="dxa"/>
          </w:tcPr>
          <w:p w:rsidR="00D20582" w:rsidRPr="00A83D28" w:rsidRDefault="00D20582" w:rsidP="00CD6CC3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地瓜</w:t>
            </w:r>
          </w:p>
        </w:tc>
        <w:tc>
          <w:tcPr>
            <w:tcW w:w="1203" w:type="dxa"/>
          </w:tcPr>
          <w:p w:rsidR="00D20582" w:rsidRPr="00A83D28" w:rsidRDefault="00D20582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D20582" w:rsidRPr="00A83D28" w:rsidTr="00584BEF">
        <w:tc>
          <w:tcPr>
            <w:tcW w:w="1809" w:type="dxa"/>
          </w:tcPr>
          <w:p w:rsidR="00D20582" w:rsidRPr="00A83D28" w:rsidRDefault="00D20582" w:rsidP="00FC0682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/>
                <w:sz w:val="36"/>
                <w:szCs w:val="36"/>
              </w:rPr>
              <w:t>G5</w:t>
            </w:r>
          </w:p>
        </w:tc>
        <w:tc>
          <w:tcPr>
            <w:tcW w:w="1843" w:type="dxa"/>
          </w:tcPr>
          <w:p w:rsidR="00D20582" w:rsidRPr="00A83D28" w:rsidRDefault="00D20582" w:rsidP="00FC0682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元氣咖哩</w:t>
            </w:r>
          </w:p>
        </w:tc>
        <w:tc>
          <w:tcPr>
            <w:tcW w:w="1418" w:type="dxa"/>
          </w:tcPr>
          <w:p w:rsidR="00D20582" w:rsidRPr="00A056D3" w:rsidRDefault="00D20582" w:rsidP="00FC0682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地瓜</w:t>
            </w:r>
          </w:p>
        </w:tc>
        <w:tc>
          <w:tcPr>
            <w:tcW w:w="1417" w:type="dxa"/>
          </w:tcPr>
          <w:p w:rsidR="00D20582" w:rsidRPr="0043712F" w:rsidRDefault="00D20582" w:rsidP="00FC0682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馬鈴薯</w:t>
            </w:r>
          </w:p>
        </w:tc>
        <w:tc>
          <w:tcPr>
            <w:tcW w:w="1418" w:type="dxa"/>
          </w:tcPr>
          <w:p w:rsidR="00D20582" w:rsidRPr="0043712F" w:rsidRDefault="00D20582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南瓜</w:t>
            </w:r>
          </w:p>
        </w:tc>
        <w:tc>
          <w:tcPr>
            <w:tcW w:w="1203" w:type="dxa"/>
          </w:tcPr>
          <w:p w:rsidR="00D20582" w:rsidRPr="00A83D28" w:rsidRDefault="00D20582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D20582" w:rsidRPr="00A83D28" w:rsidTr="00584BEF">
        <w:tc>
          <w:tcPr>
            <w:tcW w:w="1809" w:type="dxa"/>
          </w:tcPr>
          <w:p w:rsidR="00D20582" w:rsidRPr="00A83D28" w:rsidRDefault="00D20582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/>
                <w:sz w:val="36"/>
                <w:szCs w:val="36"/>
              </w:rPr>
              <w:t>H2</w:t>
            </w:r>
          </w:p>
        </w:tc>
        <w:tc>
          <w:tcPr>
            <w:tcW w:w="1843" w:type="dxa"/>
          </w:tcPr>
          <w:p w:rsidR="00D20582" w:rsidRPr="00A83D28" w:rsidRDefault="00D20582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筑前塊煮</w:t>
            </w:r>
          </w:p>
        </w:tc>
        <w:tc>
          <w:tcPr>
            <w:tcW w:w="1418" w:type="dxa"/>
          </w:tcPr>
          <w:p w:rsidR="00D20582" w:rsidRPr="0043712F" w:rsidRDefault="00D20582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黃瓜</w:t>
            </w:r>
          </w:p>
        </w:tc>
        <w:tc>
          <w:tcPr>
            <w:tcW w:w="1417" w:type="dxa"/>
          </w:tcPr>
          <w:p w:rsidR="00D20582" w:rsidRPr="0043712F" w:rsidRDefault="00D20582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冬瓜</w:t>
            </w:r>
          </w:p>
        </w:tc>
        <w:tc>
          <w:tcPr>
            <w:tcW w:w="1418" w:type="dxa"/>
          </w:tcPr>
          <w:p w:rsidR="00D20582" w:rsidRPr="009E281B" w:rsidRDefault="00D20582" w:rsidP="00A83D28">
            <w:pPr>
              <w:snapToGrid w:val="0"/>
              <w:rPr>
                <w:rFonts w:ascii="Arial" w:eastAsia="標楷體" w:hAnsi="Arial" w:cs="Times New Roman"/>
                <w:color w:val="000000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color w:val="000000"/>
                <w:sz w:val="36"/>
                <w:szCs w:val="36"/>
              </w:rPr>
              <w:t>青木瓜</w:t>
            </w:r>
          </w:p>
        </w:tc>
        <w:tc>
          <w:tcPr>
            <w:tcW w:w="1203" w:type="dxa"/>
          </w:tcPr>
          <w:p w:rsidR="00D20582" w:rsidRPr="00A83D28" w:rsidRDefault="00D20582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color w:val="000000"/>
                <w:sz w:val="36"/>
                <w:szCs w:val="36"/>
              </w:rPr>
              <w:t>蒲瓜</w:t>
            </w:r>
          </w:p>
        </w:tc>
      </w:tr>
      <w:tr w:rsidR="00D20582" w:rsidRPr="00A83D28" w:rsidTr="00584BEF">
        <w:tc>
          <w:tcPr>
            <w:tcW w:w="1809" w:type="dxa"/>
          </w:tcPr>
          <w:p w:rsidR="00D20582" w:rsidRPr="00A83D28" w:rsidRDefault="00D20582" w:rsidP="001B526B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/>
                <w:sz w:val="36"/>
                <w:szCs w:val="36"/>
              </w:rPr>
              <w:t>H3</w:t>
            </w:r>
          </w:p>
        </w:tc>
        <w:tc>
          <w:tcPr>
            <w:tcW w:w="1843" w:type="dxa"/>
          </w:tcPr>
          <w:p w:rsidR="00D20582" w:rsidRPr="00A83D28" w:rsidRDefault="00D20582" w:rsidP="001B526B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薑絲南瓜</w:t>
            </w:r>
          </w:p>
        </w:tc>
        <w:tc>
          <w:tcPr>
            <w:tcW w:w="1418" w:type="dxa"/>
          </w:tcPr>
          <w:p w:rsidR="00D20582" w:rsidRPr="0043712F" w:rsidRDefault="00D20582" w:rsidP="001B526B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南瓜</w:t>
            </w:r>
          </w:p>
        </w:tc>
        <w:tc>
          <w:tcPr>
            <w:tcW w:w="1417" w:type="dxa"/>
          </w:tcPr>
          <w:p w:rsidR="00D20582" w:rsidRPr="0043712F" w:rsidRDefault="00D20582" w:rsidP="001B526B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地瓜</w:t>
            </w:r>
          </w:p>
        </w:tc>
        <w:tc>
          <w:tcPr>
            <w:tcW w:w="1418" w:type="dxa"/>
          </w:tcPr>
          <w:p w:rsidR="00D20582" w:rsidRPr="009E281B" w:rsidRDefault="00D20582" w:rsidP="001B526B">
            <w:pPr>
              <w:snapToGrid w:val="0"/>
              <w:rPr>
                <w:rFonts w:ascii="Arial" w:eastAsia="標楷體" w:hAnsi="Arial" w:cs="Times New Roman"/>
                <w:color w:val="000000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color w:val="000000"/>
                <w:sz w:val="36"/>
                <w:szCs w:val="36"/>
              </w:rPr>
              <w:t>馬鈴薯</w:t>
            </w:r>
          </w:p>
        </w:tc>
        <w:tc>
          <w:tcPr>
            <w:tcW w:w="1203" w:type="dxa"/>
          </w:tcPr>
          <w:p w:rsidR="00D20582" w:rsidRPr="00A83D28" w:rsidRDefault="00D20582" w:rsidP="0084454C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D20582" w:rsidRPr="00A83D28" w:rsidTr="00584BEF">
        <w:trPr>
          <w:trHeight w:val="444"/>
        </w:trPr>
        <w:tc>
          <w:tcPr>
            <w:tcW w:w="1809" w:type="dxa"/>
            <w:tcBorders>
              <w:bottom w:val="single" w:sz="4" w:space="0" w:color="auto"/>
            </w:tcBorders>
          </w:tcPr>
          <w:p w:rsidR="00D20582" w:rsidRPr="00A83D28" w:rsidRDefault="00D20582" w:rsidP="00D51525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/>
                <w:sz w:val="36"/>
                <w:szCs w:val="36"/>
              </w:rPr>
              <w:t>E4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D20582" w:rsidRPr="00A83D28" w:rsidRDefault="00D20582" w:rsidP="00D51525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芹香肉絲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D20582" w:rsidRPr="0043712F" w:rsidRDefault="00D20582" w:rsidP="00D51525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芹菜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D20582" w:rsidRPr="0043712F" w:rsidRDefault="00D20582" w:rsidP="00D51525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西芹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D20582" w:rsidRPr="009E281B" w:rsidRDefault="00D20582" w:rsidP="00D51525">
            <w:pPr>
              <w:snapToGrid w:val="0"/>
              <w:rPr>
                <w:rFonts w:ascii="Arial" w:eastAsia="標楷體" w:hAnsi="Arial" w:cs="Times New Roman"/>
                <w:color w:val="000000"/>
                <w:sz w:val="36"/>
                <w:szCs w:val="36"/>
              </w:rPr>
            </w:pPr>
          </w:p>
        </w:tc>
        <w:tc>
          <w:tcPr>
            <w:tcW w:w="1203" w:type="dxa"/>
            <w:tcBorders>
              <w:bottom w:val="single" w:sz="4" w:space="0" w:color="auto"/>
            </w:tcBorders>
          </w:tcPr>
          <w:p w:rsidR="00D20582" w:rsidRPr="00A83D28" w:rsidRDefault="00D20582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D20582" w:rsidRPr="00A83D28" w:rsidTr="00584BEF">
        <w:trPr>
          <w:trHeight w:val="523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</w:tcBorders>
          </w:tcPr>
          <w:p w:rsidR="00D20582" w:rsidRDefault="00D20582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/>
                <w:sz w:val="36"/>
                <w:szCs w:val="36"/>
              </w:rPr>
              <w:t>F1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20582" w:rsidRDefault="00D20582" w:rsidP="00017DFD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Times New Roman" w:hint="eastAsia"/>
                <w:sz w:val="36"/>
                <w:szCs w:val="36"/>
              </w:rPr>
              <w:t>芹香粉絲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20582" w:rsidRDefault="00D20582" w:rsidP="00017DFD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Times New Roman" w:hint="eastAsia"/>
                <w:sz w:val="36"/>
                <w:szCs w:val="36"/>
              </w:rPr>
              <w:t>芹菜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20582" w:rsidRDefault="00D20582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西芹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20582" w:rsidRDefault="00D20582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</w:tcBorders>
          </w:tcPr>
          <w:p w:rsidR="00D20582" w:rsidRPr="00A83D28" w:rsidRDefault="00D20582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D20582" w:rsidRPr="00A83D28" w:rsidTr="00584BEF">
        <w:trPr>
          <w:trHeight w:val="348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0582" w:rsidRDefault="00D20582" w:rsidP="007B26C3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/>
                <w:sz w:val="36"/>
                <w:szCs w:val="36"/>
              </w:rPr>
              <w:t>G5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20582" w:rsidRDefault="00D20582" w:rsidP="00017DFD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Times New Roman" w:hint="eastAsia"/>
                <w:sz w:val="36"/>
                <w:szCs w:val="36"/>
              </w:rPr>
              <w:t>芹香小炒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20582" w:rsidRDefault="00D20582" w:rsidP="00017DFD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Times New Roman" w:hint="eastAsia"/>
                <w:sz w:val="36"/>
                <w:szCs w:val="36"/>
              </w:rPr>
              <w:t>芹菜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20582" w:rsidRDefault="00D20582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西芹</w:t>
            </w:r>
            <w:bookmarkStart w:id="0" w:name="_GoBack"/>
            <w:bookmarkEnd w:id="0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20582" w:rsidRDefault="00D20582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</w:tcBorders>
          </w:tcPr>
          <w:p w:rsidR="00D20582" w:rsidRPr="00A83D28" w:rsidRDefault="00D20582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D20582" w:rsidRPr="00A83D28" w:rsidTr="00584BEF">
        <w:trPr>
          <w:trHeight w:val="468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</w:tcBorders>
          </w:tcPr>
          <w:p w:rsidR="00D20582" w:rsidRDefault="00D20582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20582" w:rsidRDefault="00D20582" w:rsidP="00017DFD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20582" w:rsidRDefault="00D20582" w:rsidP="00017DFD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20582" w:rsidRDefault="00D20582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0582" w:rsidRDefault="00D20582" w:rsidP="007B26C3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</w:tcBorders>
          </w:tcPr>
          <w:p w:rsidR="00D20582" w:rsidRPr="00A83D28" w:rsidRDefault="00D20582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D20582" w:rsidRPr="00A83D28" w:rsidTr="00584BEF">
        <w:trPr>
          <w:trHeight w:val="523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</w:tcBorders>
          </w:tcPr>
          <w:p w:rsidR="00D20582" w:rsidRPr="00A83D28" w:rsidRDefault="00D20582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20582" w:rsidRPr="00A83D28" w:rsidRDefault="00D20582" w:rsidP="00017DFD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20582" w:rsidRPr="00A056D3" w:rsidRDefault="00D20582" w:rsidP="00017DFD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20582" w:rsidRPr="00A056D3" w:rsidRDefault="00D20582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20582" w:rsidRPr="00A056D3" w:rsidRDefault="00D20582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</w:tcBorders>
          </w:tcPr>
          <w:p w:rsidR="00D20582" w:rsidRPr="00A83D28" w:rsidRDefault="00D20582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D20582" w:rsidRPr="00A83D28" w:rsidTr="00584BEF">
        <w:trPr>
          <w:trHeight w:val="348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</w:tcBorders>
          </w:tcPr>
          <w:p w:rsidR="00D20582" w:rsidRPr="00A83D28" w:rsidRDefault="00D20582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20582" w:rsidRPr="00A83D28" w:rsidRDefault="00D20582" w:rsidP="00017DFD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20582" w:rsidRPr="00A056D3" w:rsidRDefault="00D20582" w:rsidP="00017DFD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20582" w:rsidRPr="00A056D3" w:rsidRDefault="00D20582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20582" w:rsidRPr="0042265B" w:rsidRDefault="00D20582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</w:tcBorders>
          </w:tcPr>
          <w:p w:rsidR="00D20582" w:rsidRPr="00A83D28" w:rsidRDefault="00D20582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D20582" w:rsidRPr="00A83D28" w:rsidTr="00584BEF">
        <w:trPr>
          <w:trHeight w:val="468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</w:tcBorders>
          </w:tcPr>
          <w:p w:rsidR="00D20582" w:rsidRPr="00A83D28" w:rsidRDefault="00D20582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20582" w:rsidRPr="00A83D28" w:rsidRDefault="00D20582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20582" w:rsidRPr="00A056D3" w:rsidRDefault="00D20582" w:rsidP="00017DFD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20582" w:rsidRPr="00A056D3" w:rsidRDefault="00D20582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20582" w:rsidRPr="00A056D3" w:rsidRDefault="00D20582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</w:tcBorders>
          </w:tcPr>
          <w:p w:rsidR="00D20582" w:rsidRPr="00A83D28" w:rsidRDefault="00D20582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</w:tbl>
    <w:p w:rsidR="00D20582" w:rsidRPr="006178D3" w:rsidRDefault="00D20582" w:rsidP="00993415">
      <w:pPr>
        <w:snapToGrid w:val="0"/>
        <w:rPr>
          <w:rFonts w:ascii="Arial" w:eastAsia="標楷體" w:hAnsi="Arial" w:cs="Times New Roman"/>
          <w:sz w:val="28"/>
          <w:szCs w:val="28"/>
        </w:rPr>
      </w:pPr>
    </w:p>
    <w:p w:rsidR="00D20582" w:rsidRPr="006178D3" w:rsidRDefault="00D20582" w:rsidP="006178D3">
      <w:pPr>
        <w:snapToGrid w:val="0"/>
        <w:rPr>
          <w:rFonts w:ascii="Arial" w:eastAsia="標楷體" w:hAnsi="Arial" w:cs="Times New Roman"/>
          <w:sz w:val="28"/>
          <w:szCs w:val="28"/>
        </w:rPr>
      </w:pPr>
    </w:p>
    <w:sectPr w:rsidR="00D20582" w:rsidRPr="006178D3" w:rsidSect="00A2213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0582" w:rsidRDefault="00D20582" w:rsidP="006E074A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D20582" w:rsidRDefault="00D20582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0582" w:rsidRDefault="00D20582" w:rsidP="006E074A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D20582" w:rsidRDefault="00D20582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bordersDoNotSurroundHeader/>
  <w:bordersDoNotSurroundFooter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78D3"/>
    <w:rsid w:val="000149E0"/>
    <w:rsid w:val="00017DFD"/>
    <w:rsid w:val="00080E76"/>
    <w:rsid w:val="00095284"/>
    <w:rsid w:val="00096039"/>
    <w:rsid w:val="000A592B"/>
    <w:rsid w:val="000E04C1"/>
    <w:rsid w:val="00116C97"/>
    <w:rsid w:val="00150724"/>
    <w:rsid w:val="001B526B"/>
    <w:rsid w:val="001D6BA8"/>
    <w:rsid w:val="001E2964"/>
    <w:rsid w:val="00212D17"/>
    <w:rsid w:val="00256D20"/>
    <w:rsid w:val="0026403C"/>
    <w:rsid w:val="002C6FBD"/>
    <w:rsid w:val="002D2096"/>
    <w:rsid w:val="002D4E48"/>
    <w:rsid w:val="002F31DF"/>
    <w:rsid w:val="0030393F"/>
    <w:rsid w:val="00324AD2"/>
    <w:rsid w:val="00327A02"/>
    <w:rsid w:val="0033247A"/>
    <w:rsid w:val="00363145"/>
    <w:rsid w:val="003A0441"/>
    <w:rsid w:val="003D0663"/>
    <w:rsid w:val="003D24D0"/>
    <w:rsid w:val="0042265B"/>
    <w:rsid w:val="0043712F"/>
    <w:rsid w:val="00450364"/>
    <w:rsid w:val="00450F72"/>
    <w:rsid w:val="004544EF"/>
    <w:rsid w:val="00476B07"/>
    <w:rsid w:val="004A5790"/>
    <w:rsid w:val="004C2D20"/>
    <w:rsid w:val="004D6B1A"/>
    <w:rsid w:val="004E34A4"/>
    <w:rsid w:val="004F7896"/>
    <w:rsid w:val="00500548"/>
    <w:rsid w:val="00523089"/>
    <w:rsid w:val="005303CE"/>
    <w:rsid w:val="00545A9E"/>
    <w:rsid w:val="00556F68"/>
    <w:rsid w:val="00584BEF"/>
    <w:rsid w:val="005D5C1B"/>
    <w:rsid w:val="005F4818"/>
    <w:rsid w:val="0061052C"/>
    <w:rsid w:val="006178D3"/>
    <w:rsid w:val="00624473"/>
    <w:rsid w:val="006340B9"/>
    <w:rsid w:val="00684E6C"/>
    <w:rsid w:val="006A2A15"/>
    <w:rsid w:val="006C7688"/>
    <w:rsid w:val="006D45AE"/>
    <w:rsid w:val="006E074A"/>
    <w:rsid w:val="006F0B85"/>
    <w:rsid w:val="007060CA"/>
    <w:rsid w:val="00707DEF"/>
    <w:rsid w:val="00736666"/>
    <w:rsid w:val="007B26C3"/>
    <w:rsid w:val="007C131A"/>
    <w:rsid w:val="008156EC"/>
    <w:rsid w:val="00816A9E"/>
    <w:rsid w:val="0084454C"/>
    <w:rsid w:val="00860D50"/>
    <w:rsid w:val="008C2CAA"/>
    <w:rsid w:val="008D0A14"/>
    <w:rsid w:val="008F7CAB"/>
    <w:rsid w:val="00945D34"/>
    <w:rsid w:val="00993415"/>
    <w:rsid w:val="009E281B"/>
    <w:rsid w:val="00A056D3"/>
    <w:rsid w:val="00A22130"/>
    <w:rsid w:val="00A83D28"/>
    <w:rsid w:val="00A84651"/>
    <w:rsid w:val="00AA2A03"/>
    <w:rsid w:val="00B10D92"/>
    <w:rsid w:val="00B20E7C"/>
    <w:rsid w:val="00B2553A"/>
    <w:rsid w:val="00B3512B"/>
    <w:rsid w:val="00B60DF0"/>
    <w:rsid w:val="00B84373"/>
    <w:rsid w:val="00BD3769"/>
    <w:rsid w:val="00BD6427"/>
    <w:rsid w:val="00C22F59"/>
    <w:rsid w:val="00C43096"/>
    <w:rsid w:val="00C52945"/>
    <w:rsid w:val="00C73599"/>
    <w:rsid w:val="00CD6CC3"/>
    <w:rsid w:val="00D20582"/>
    <w:rsid w:val="00D51525"/>
    <w:rsid w:val="00DB3BFA"/>
    <w:rsid w:val="00DF221A"/>
    <w:rsid w:val="00DF3D34"/>
    <w:rsid w:val="00E006D1"/>
    <w:rsid w:val="00E0337B"/>
    <w:rsid w:val="00E460B5"/>
    <w:rsid w:val="00E760E3"/>
    <w:rsid w:val="00EC2E5B"/>
    <w:rsid w:val="00F04A09"/>
    <w:rsid w:val="00F20325"/>
    <w:rsid w:val="00F22067"/>
    <w:rsid w:val="00F25620"/>
    <w:rsid w:val="00F30E99"/>
    <w:rsid w:val="00F37FDF"/>
    <w:rsid w:val="00F430CC"/>
    <w:rsid w:val="00F43A80"/>
    <w:rsid w:val="00F57589"/>
    <w:rsid w:val="00F74D2F"/>
    <w:rsid w:val="00F77691"/>
    <w:rsid w:val="00FC0682"/>
    <w:rsid w:val="00FC5148"/>
    <w:rsid w:val="00FE0B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2130"/>
    <w:pPr>
      <w:widowControl w:val="0"/>
    </w:pPr>
    <w:rPr>
      <w:rFonts w:cs="Calibri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178D3"/>
    <w:rPr>
      <w:rFonts w:cs="Calibri"/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1"/>
    <w:uiPriority w:val="99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63145"/>
    <w:rPr>
      <w:rFonts w:cs="Calibri"/>
      <w:sz w:val="20"/>
      <w:szCs w:val="20"/>
    </w:rPr>
  </w:style>
  <w:style w:type="character" w:customStyle="1" w:styleId="HeaderChar1">
    <w:name w:val="Header Char1"/>
    <w:link w:val="Header"/>
    <w:uiPriority w:val="99"/>
    <w:semiHidden/>
    <w:locked/>
    <w:rsid w:val="006E074A"/>
    <w:rPr>
      <w:sz w:val="20"/>
    </w:rPr>
  </w:style>
  <w:style w:type="paragraph" w:styleId="Footer">
    <w:name w:val="footer"/>
    <w:basedOn w:val="Normal"/>
    <w:link w:val="FooterChar1"/>
    <w:uiPriority w:val="99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63145"/>
    <w:rPr>
      <w:rFonts w:cs="Calibri"/>
      <w:sz w:val="20"/>
      <w:szCs w:val="20"/>
    </w:rPr>
  </w:style>
  <w:style w:type="character" w:customStyle="1" w:styleId="FooterChar1">
    <w:name w:val="Footer Char1"/>
    <w:link w:val="Footer"/>
    <w:uiPriority w:val="99"/>
    <w:semiHidden/>
    <w:locked/>
    <w:rsid w:val="006E074A"/>
    <w:rPr>
      <w:sz w:val="20"/>
    </w:rPr>
  </w:style>
  <w:style w:type="paragraph" w:styleId="BalloonText">
    <w:name w:val="Balloon Text"/>
    <w:basedOn w:val="Normal"/>
    <w:link w:val="BalloonTextChar1"/>
    <w:uiPriority w:val="99"/>
    <w:semiHidden/>
    <w:rsid w:val="000A592B"/>
    <w:rPr>
      <w:rFonts w:ascii="Cambria" w:hAnsi="Cambria" w:cs="Times New Roman"/>
      <w:kern w:val="0"/>
      <w:sz w:val="18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63145"/>
    <w:rPr>
      <w:rFonts w:ascii="Cambria" w:eastAsia="新細明體" w:hAnsi="Cambria" w:cs="Times New Roman"/>
      <w:sz w:val="2"/>
    </w:rPr>
  </w:style>
  <w:style w:type="character" w:customStyle="1" w:styleId="BalloonTextChar1">
    <w:name w:val="Balloon Text Char1"/>
    <w:link w:val="BalloonText"/>
    <w:uiPriority w:val="99"/>
    <w:semiHidden/>
    <w:locked/>
    <w:rsid w:val="000A592B"/>
    <w:rPr>
      <w:rFonts w:ascii="Cambria" w:eastAsia="新細明體" w:hAnsi="Cambria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37</Words>
  <Characters>213</Characters>
  <Application>Microsoft Office Outlook</Application>
  <DocSecurity>0</DocSecurity>
  <Lines>0</Lines>
  <Paragraphs>0</Paragraphs>
  <ScaleCrop>false</ScaleCrop>
  <Company>Test Computer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100學年10月菜單替代食材</dc:title>
  <dc:subject/>
  <dc:creator>Test User</dc:creator>
  <cp:keywords/>
  <dc:description/>
  <cp:lastModifiedBy>USER</cp:lastModifiedBy>
  <cp:revision>5</cp:revision>
  <cp:lastPrinted>2014-08-21T06:33:00Z</cp:lastPrinted>
  <dcterms:created xsi:type="dcterms:W3CDTF">2015-02-10T00:09:00Z</dcterms:created>
  <dcterms:modified xsi:type="dcterms:W3CDTF">2015-02-17T00:45:00Z</dcterms:modified>
</cp:coreProperties>
</file>