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7EA" w:rsidRPr="0089414E" w:rsidRDefault="008E07EA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12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8E07EA" w:rsidRPr="0089414E" w:rsidRDefault="008E07EA" w:rsidP="00185F1E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8E07EA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414E" w:rsidRDefault="008E07E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8E07EA" w:rsidRPr="0089414E" w:rsidRDefault="008E07E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8E07EA" w:rsidRPr="0089414E" w:rsidRDefault="008E07E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8E07EA" w:rsidRPr="0089414E" w:rsidRDefault="008E07E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8E07EA" w:rsidRPr="0089414E" w:rsidRDefault="008E07EA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414E" w:rsidRDefault="008E07E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2D0E9A" w:rsidRDefault="008E07E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魚排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黃瓜肉片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黃瓜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茶香大雞腿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骨腿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茶包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海絲豆芽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海絲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綠豆牙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蜜汁豆乾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白芝麻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茶包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綜合菇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綠蔬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4F702D" w:rsidRDefault="008E07E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銀絲卷特餐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銀絲卷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粉蒸排骨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芋頭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和露脆炒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花枝丸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花枝丸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滑蛋瘦肉粥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4F702D" w:rsidRDefault="008E07E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肉絲炒瓜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香菇丁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蛋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</w:t>
            </w: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根</w:t>
            </w:r>
            <w:r w:rsidRPr="008971D2">
              <w:rPr>
                <w:rFonts w:ascii="標楷體" w:eastAsia="標楷體" w:hAnsi="標楷體" w:hint="eastAsia"/>
                <w:bCs/>
              </w:rPr>
              <w:t>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根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770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照燒雞丁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雞丁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薑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醬油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菜豆三絲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菜豆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芙蓉蒸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地瓜球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地瓜球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769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彩衣百頁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韭香豆干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海結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福州丸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福州丸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越前豆腐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810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蔥爆雞丁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家鄉味滷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家常白菜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白菜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豆皮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冬瓜薏仁露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薏仁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4F702D" w:rsidRDefault="008E07EA" w:rsidP="00847DC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柳葉魚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香溜玉菜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829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蘑菇雞丁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時</w:t>
            </w:r>
            <w:r w:rsidRPr="008971D2">
              <w:rPr>
                <w:rFonts w:ascii="標楷體" w:eastAsia="標楷體" w:hAnsi="標楷體" w:hint="eastAsia"/>
                <w:bCs/>
              </w:rPr>
              <w:t>瓜麵線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時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椒鹽蔬果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地瓜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玉米粒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青豆仁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醬淋油腐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油豆腐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803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菜蔘蒸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茄汁麵腸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節瓜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芋仔球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芋仔球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802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排骨酥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馬鈴薯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風味饅頭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饅頭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美味雞翅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雞翅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毛豆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醬滷桶筍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桶筍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U5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EC63AC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豆醬燒雞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椒香</w:t>
            </w:r>
            <w:r>
              <w:rPr>
                <w:rFonts w:ascii="標楷體" w:eastAsia="標楷體" w:hAnsi="標楷體" w:hint="eastAsia"/>
                <w:bCs/>
              </w:rPr>
              <w:t>乾</w:t>
            </w:r>
            <w:r w:rsidRPr="000E5404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豆乾片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青紅椒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醇燒蘿滷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珍蕈蕃茄湯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4F702D" w:rsidTr="00B263B7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豆腐煲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紫菜柴魚湯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4F702D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香拌海絲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翠玉雙味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豚骨瓜湯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4F702D" w:rsidRDefault="008E07EA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4F702D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腐皮什錦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乾腐皮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鹽水煮蛋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三色酡仁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小黃瓜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紫米麥片湯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黑糯米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4F702D" w:rsidRDefault="008E07EA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8E07EA" w:rsidRPr="00016964" w:rsidRDefault="008E07EA" w:rsidP="00A17686">
      <w:pPr>
        <w:rPr>
          <w:rFonts w:eastAsia="標楷體" w:hAnsi="標楷體"/>
          <w:b/>
          <w:bCs/>
          <w:color w:val="FF0000"/>
          <w:sz w:val="20"/>
          <w:szCs w:val="20"/>
        </w:rPr>
      </w:pPr>
      <w:r w:rsidRPr="00016964">
        <w:rPr>
          <w:rFonts w:eastAsia="標楷體" w:hAnsi="標楷體" w:hint="eastAsia"/>
          <w:b/>
          <w:bCs/>
          <w:color w:val="FF0000"/>
          <w:sz w:val="20"/>
          <w:szCs w:val="20"/>
        </w:rPr>
        <w:t>※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原照燒雞丁與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茶香雞翅對調供應，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調整為茶香大雞腿，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調整為照燒雞丁。</w:t>
      </w:r>
    </w:p>
    <w:p w:rsidR="008E07EA" w:rsidRPr="0089414E" w:rsidRDefault="008E07EA" w:rsidP="00A17686">
      <w:pPr>
        <w:rPr>
          <w:rFonts w:eastAsia="標楷體" w:hAnsi="標楷體"/>
          <w:b/>
          <w:bCs/>
          <w:color w:val="FF0000"/>
          <w:sz w:val="28"/>
          <w:szCs w:val="28"/>
        </w:rPr>
        <w:sectPr w:rsidR="008E07EA" w:rsidRPr="0089414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8E07EA" w:rsidRDefault="008E07E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Default="008E07EA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4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8E07E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A3059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茶香大雞腿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粉蒸排骨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8E07E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</w:p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紅茶包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8E07E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75024C" w:rsidRDefault="008E07EA" w:rsidP="00090AB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</w:tc>
      </w:tr>
      <w:tr w:rsidR="008E07E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黃瓜肉片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75024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蜜汁豆乾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</w:p>
        </w:tc>
      </w:tr>
      <w:tr w:rsidR="008E07E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75024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4.5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75024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白芝麻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7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8E07E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8E07EA" w:rsidRPr="00496DFA" w:rsidRDefault="008E07EA" w:rsidP="005402E0">
      <w:pPr>
        <w:rPr>
          <w:rFonts w:ascii="標楷體" w:eastAsia="標楷體" w:hAnsi="標楷體"/>
        </w:rPr>
      </w:pPr>
    </w:p>
    <w:p w:rsidR="008E07EA" w:rsidRDefault="008E07E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Pr="00496DFA" w:rsidRDefault="008E07E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8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10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8E07E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A3059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8E07E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A3059A">
                <w:rPr>
                  <w:rFonts w:ascii="標楷體" w:eastAsia="標楷體" w:hAnsi="標楷體"/>
                  <w:bCs/>
                  <w:color w:val="FF0000"/>
                  <w:sz w:val="22"/>
                </w:rPr>
                <w:t>9</w:t>
              </w:r>
              <w:r w:rsidRPr="00A3059A">
                <w:rPr>
                  <w:rFonts w:ascii="標楷體" w:eastAsia="標楷體" w:hAnsi="標楷體" w:hint="eastAsia"/>
                  <w:bCs/>
                  <w:color w:val="FF0000"/>
                  <w:sz w:val="22"/>
                </w:rPr>
                <w:t>公斤</w:t>
              </w:r>
            </w:smartTag>
          </w:p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</w:p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照燒醬</w:t>
            </w:r>
          </w:p>
          <w:p w:rsidR="008E07EA" w:rsidRPr="00A3059A" w:rsidRDefault="008E07EA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8E07E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8E07E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海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根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小炒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EF6105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彩衣百頁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韭香豆干</w:t>
            </w:r>
          </w:p>
        </w:tc>
      </w:tr>
      <w:tr w:rsidR="008E07E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8E07EA" w:rsidRPr="00EF6105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</w:t>
            </w:r>
            <w:r w:rsidRPr="00EF6105">
              <w:rPr>
                <w:rFonts w:ascii="標楷體" w:eastAsia="標楷體" w:hAnsi="標楷體" w:cs="新細明體"/>
                <w:sz w:val="22"/>
                <w:highlight w:val="cyan"/>
              </w:rPr>
              <w:t>200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8E07E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</w:tr>
    </w:tbl>
    <w:p w:rsidR="008E07EA" w:rsidRPr="00496DFA" w:rsidRDefault="008E07EA" w:rsidP="005402E0">
      <w:pPr>
        <w:rPr>
          <w:rFonts w:ascii="標楷體" w:eastAsia="標楷體" w:hAnsi="標楷體"/>
        </w:rPr>
      </w:pPr>
    </w:p>
    <w:p w:rsidR="008E07EA" w:rsidRDefault="008E07E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Pr="00496DFA" w:rsidRDefault="008E07E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16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17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18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</w:tr>
      <w:tr w:rsidR="008E07EA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</w:tr>
      <w:tr w:rsidR="008E07EA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9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8E07EA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</w:p>
        </w:tc>
      </w:tr>
      <w:tr w:rsidR="008E07EA" w:rsidRPr="00496DFA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 xml:space="preserve">0.6 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越前豆腐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家鄉味滷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EF6105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家常白菜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香溜玉菜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EF6105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椒鹽蔬果</w:t>
            </w:r>
          </w:p>
        </w:tc>
      </w:tr>
      <w:tr w:rsidR="008E07EA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8E07EA" w:rsidRPr="00EF6105" w:rsidRDefault="008E07EA" w:rsidP="00090AB6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5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8E07EA" w:rsidRPr="00EF6105" w:rsidRDefault="008E07EA" w:rsidP="00090AB6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0.3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8E07EA" w:rsidRPr="00EF6105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0.1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5.5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EF6105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F6105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EF6105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EF6105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F6105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EF6105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EF6105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8E07EA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8E07EA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792</w:t>
            </w:r>
          </w:p>
        </w:tc>
      </w:tr>
    </w:tbl>
    <w:p w:rsidR="008E07EA" w:rsidRPr="00496DFA" w:rsidRDefault="008E07EA" w:rsidP="005402E0">
      <w:pPr>
        <w:rPr>
          <w:rFonts w:ascii="標楷體" w:eastAsia="標楷體" w:hAnsi="標楷體"/>
        </w:rPr>
      </w:pPr>
    </w:p>
    <w:p w:rsidR="008E07EA" w:rsidRDefault="008E07EA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Pr="00496DFA" w:rsidRDefault="008E07EA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10772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85"/>
        <w:gridCol w:w="1687"/>
        <w:gridCol w:w="1687"/>
        <w:gridCol w:w="1687"/>
        <w:gridCol w:w="1687"/>
        <w:gridCol w:w="1687"/>
        <w:gridCol w:w="1652"/>
      </w:tblGrid>
      <w:tr w:rsidR="008E07EA" w:rsidRPr="00333059" w:rsidTr="002D6CAD">
        <w:trPr>
          <w:trHeight w:val="344"/>
        </w:trPr>
        <w:tc>
          <w:tcPr>
            <w:tcW w:w="685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687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23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E1FFE1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24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EB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26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52" w:type="dxa"/>
            <w:shd w:val="clear" w:color="auto" w:fill="FFFFFF"/>
            <w:vAlign w:val="bottom"/>
          </w:tcPr>
          <w:p w:rsidR="008E07EA" w:rsidRDefault="008E07EA" w:rsidP="002D6CAD">
            <w:pPr>
              <w:jc w:val="center"/>
              <w:rPr>
                <w:rFonts w:ascii="Bookman Old Style" w:hAnsi="Bookman Old Style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27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8E07EA" w:rsidRPr="00333059" w:rsidTr="002D6CAD">
        <w:trPr>
          <w:trHeight w:val="344"/>
        </w:trPr>
        <w:tc>
          <w:tcPr>
            <w:tcW w:w="685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Default="008E07EA" w:rsidP="002D6CAD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六</w:t>
            </w:r>
          </w:p>
        </w:tc>
      </w:tr>
      <w:tr w:rsidR="008E07EA" w:rsidRPr="00496DFA" w:rsidTr="00232B6E">
        <w:trPr>
          <w:trHeight w:val="344"/>
        </w:trPr>
        <w:tc>
          <w:tcPr>
            <w:tcW w:w="685" w:type="dxa"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8E07EA" w:rsidRPr="00496DFA" w:rsidTr="00232B6E">
        <w:trPr>
          <w:trHeight w:val="346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8E07EA" w:rsidRPr="00496DFA" w:rsidTr="002D6CAD">
        <w:tc>
          <w:tcPr>
            <w:tcW w:w="685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232B6E">
        <w:trPr>
          <w:trHeight w:val="333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排骨酥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美味雞翅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8E07EA" w:rsidRPr="00496DFA" w:rsidTr="002D6CAD">
        <w:trPr>
          <w:trHeight w:val="1272"/>
        </w:trPr>
        <w:tc>
          <w:tcPr>
            <w:tcW w:w="685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687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EB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生雞翅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100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8E07EA" w:rsidRPr="00496DFA" w:rsidTr="00232B6E">
        <w:trPr>
          <w:trHeight w:val="28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6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茄汁麵腸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毛豆干丁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8E07EA" w:rsidRPr="00496DFA" w:rsidTr="002D6CAD">
        <w:tc>
          <w:tcPr>
            <w:tcW w:w="685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687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4.5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0.5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8E07EA" w:rsidRPr="00496DFA" w:rsidTr="00232B6E">
        <w:trPr>
          <w:trHeight w:val="321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醬淋油腐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風味饅頭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B2299C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醬滷桶筍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醇燒蘿滷</w:t>
            </w:r>
          </w:p>
        </w:tc>
      </w:tr>
      <w:tr w:rsidR="008E07EA" w:rsidRPr="00496DFA" w:rsidTr="002D6CAD">
        <w:trPr>
          <w:trHeight w:val="448"/>
        </w:trPr>
        <w:tc>
          <w:tcPr>
            <w:tcW w:w="685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4.2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蠔油</w:t>
            </w: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687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饅頭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687" w:type="dxa"/>
            <w:shd w:val="clear" w:color="auto" w:fill="FFFFFF"/>
          </w:tcPr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8E07EA" w:rsidRPr="00B2299C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8E07EA" w:rsidRPr="00496DFA" w:rsidTr="00232B6E">
        <w:trPr>
          <w:trHeight w:hRule="exact" w:val="37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496DFA" w:rsidTr="002D6CAD">
        <w:trPr>
          <w:trHeight w:val="662"/>
        </w:trPr>
        <w:tc>
          <w:tcPr>
            <w:tcW w:w="685" w:type="dxa"/>
            <w:vMerge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496DFA" w:rsidTr="00232B6E">
        <w:trPr>
          <w:trHeight w:hRule="exact" w:val="37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496DFA" w:rsidRDefault="008E07EA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8E07EA" w:rsidRPr="00496DFA" w:rsidTr="002D6CAD">
        <w:trPr>
          <w:trHeight w:val="944"/>
        </w:trPr>
        <w:tc>
          <w:tcPr>
            <w:tcW w:w="685" w:type="dxa"/>
            <w:vMerge/>
            <w:shd w:val="clear" w:color="auto" w:fill="FFFFFF"/>
          </w:tcPr>
          <w:p w:rsidR="008E07EA" w:rsidRPr="00496DFA" w:rsidRDefault="008E07EA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52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7.5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8E07EA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8E07EA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8E07EA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8E07EA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8E07EA" w:rsidRPr="00496DFA" w:rsidRDefault="008E07EA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</w:tr>
    </w:tbl>
    <w:p w:rsidR="008E07EA" w:rsidRDefault="008E07EA" w:rsidP="005402E0">
      <w:pPr>
        <w:rPr>
          <w:rFonts w:ascii="標楷體" w:eastAsia="標楷體" w:hAnsi="標楷體"/>
        </w:rPr>
      </w:pPr>
    </w:p>
    <w:p w:rsidR="008E07EA" w:rsidRDefault="008E07EA" w:rsidP="002A4642">
      <w:pPr>
        <w:widowControl/>
        <w:spacing w:line="360" w:lineRule="exact"/>
        <w:ind w:right="-82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Pr="00496DFA" w:rsidRDefault="008E07EA" w:rsidP="002A4642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8971D2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30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8E07EA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8971D2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496DFA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496DFA" w:rsidRDefault="008E07EA" w:rsidP="008971D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8E07EA" w:rsidRPr="00496DFA" w:rsidTr="008971D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8E07EA" w:rsidRPr="00F637C2" w:rsidRDefault="008E07EA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豆腐煲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翠玉雙味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三色酡仁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496DFA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496DFA" w:rsidRDefault="008E07EA" w:rsidP="008971D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496DFA" w:rsidRDefault="008E07EA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8E07EA" w:rsidRPr="00496DFA" w:rsidRDefault="008E07EA" w:rsidP="002A4642">
      <w:pPr>
        <w:rPr>
          <w:rFonts w:ascii="標楷體" w:eastAsia="標楷體" w:hAnsi="標楷體"/>
        </w:rPr>
      </w:pPr>
    </w:p>
    <w:p w:rsidR="008E07EA" w:rsidRPr="00496DFA" w:rsidRDefault="008E07EA" w:rsidP="005402E0">
      <w:pPr>
        <w:rPr>
          <w:rFonts w:ascii="標楷體" w:eastAsia="標楷體" w:hAnsi="標楷體"/>
        </w:rPr>
      </w:pPr>
    </w:p>
    <w:p w:rsidR="008E07EA" w:rsidRPr="0089414E" w:rsidRDefault="008E07EA" w:rsidP="009B7A67">
      <w:pPr>
        <w:widowControl/>
        <w:spacing w:line="360" w:lineRule="exact"/>
        <w:ind w:right="-82"/>
        <w:sectPr w:rsidR="008E07EA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8E07EA" w:rsidRPr="0089414E" w:rsidRDefault="008E07EA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學年度國民小學</w:t>
      </w:r>
      <w:r>
        <w:rPr>
          <w:rFonts w:eastAsia="標楷體"/>
          <w:b/>
          <w:sz w:val="28"/>
          <w:szCs w:val="28"/>
        </w:rPr>
        <w:t>12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香又香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8E07EA" w:rsidRPr="0089414E" w:rsidRDefault="008E07EA" w:rsidP="005305A5">
      <w:pPr>
        <w:snapToGrid w:val="0"/>
        <w:rPr>
          <w:rFonts w:eastAsia="標楷體"/>
          <w:color w:val="3333FF"/>
          <w:sz w:val="16"/>
          <w:szCs w:val="16"/>
        </w:rPr>
      </w:pPr>
      <w:r w:rsidRPr="0089414E">
        <w:rPr>
          <w:rFonts w:eastAsia="標楷體" w:hAnsi="標楷體" w:hint="eastAsia"/>
          <w:color w:val="3333FF"/>
          <w:sz w:val="16"/>
          <w:szCs w:val="16"/>
        </w:rPr>
        <w:t>電話：</w:t>
      </w:r>
      <w:r w:rsidRPr="0089414E">
        <w:rPr>
          <w:rFonts w:eastAsia="標楷體"/>
          <w:color w:val="3333FF"/>
          <w:sz w:val="16"/>
          <w:szCs w:val="16"/>
        </w:rPr>
        <w:t xml:space="preserve">03-8228111 </w:t>
      </w:r>
      <w:r w:rsidRPr="0089414E">
        <w:rPr>
          <w:rFonts w:eastAsia="標楷體" w:hint="eastAsia"/>
          <w:color w:val="3333FF"/>
          <w:sz w:val="16"/>
          <w:szCs w:val="16"/>
        </w:rPr>
        <w:t>傳真：</w:t>
      </w:r>
      <w:r w:rsidRPr="0089414E">
        <w:rPr>
          <w:rFonts w:eastAsia="標楷體"/>
          <w:color w:val="3333FF"/>
          <w:sz w:val="16"/>
          <w:szCs w:val="16"/>
        </w:rPr>
        <w:t xml:space="preserve">03-8235122 </w:t>
      </w:r>
      <w:r w:rsidRPr="0089414E">
        <w:rPr>
          <w:rFonts w:eastAsia="標楷體" w:hint="eastAsia"/>
          <w:color w:val="3333FF"/>
          <w:sz w:val="16"/>
          <w:szCs w:val="16"/>
        </w:rPr>
        <w:t>地址：花蓮縣美工路</w:t>
      </w:r>
      <w:r w:rsidRPr="0089414E">
        <w:rPr>
          <w:rFonts w:eastAsia="標楷體"/>
          <w:color w:val="3333FF"/>
          <w:sz w:val="16"/>
          <w:szCs w:val="16"/>
        </w:rPr>
        <w:t>15</w:t>
      </w:r>
      <w:r w:rsidRPr="0089414E">
        <w:rPr>
          <w:rFonts w:eastAsia="標楷體" w:hint="eastAsia"/>
          <w:color w:val="3333FF"/>
          <w:sz w:val="16"/>
          <w:szCs w:val="16"/>
        </w:rPr>
        <w:t>號</w:t>
      </w:r>
    </w:p>
    <w:tbl>
      <w:tblPr>
        <w:tblW w:w="1524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362"/>
        <w:gridCol w:w="1362"/>
        <w:gridCol w:w="1362"/>
        <w:gridCol w:w="1362"/>
        <w:gridCol w:w="1362"/>
        <w:gridCol w:w="1362"/>
        <w:gridCol w:w="480"/>
        <w:gridCol w:w="1380"/>
        <w:gridCol w:w="1380"/>
        <w:gridCol w:w="520"/>
        <w:gridCol w:w="520"/>
        <w:gridCol w:w="520"/>
        <w:gridCol w:w="520"/>
        <w:gridCol w:w="520"/>
        <w:gridCol w:w="520"/>
      </w:tblGrid>
      <w:tr w:rsidR="008E07EA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8E07EA" w:rsidRPr="0089414E" w:rsidRDefault="008E07E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8E07EA" w:rsidRPr="0089414E" w:rsidRDefault="008E07EA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36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8E07EA" w:rsidRPr="0089414E" w:rsidRDefault="008E07EA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2D0E9A" w:rsidRDefault="008E07E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魚排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茶香大雞腿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骨腿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茶包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海絲豆芽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海絲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綠豆牙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727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茶包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銀絲卷特餐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銀絲卷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粉蒸排骨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芋頭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和露脆炒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滑蛋瘦肉粥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682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717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香菇丁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蛋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照燒雞丁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A3059A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雞丁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薑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醬油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689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芙蓉蒸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739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海結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福州丸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福州丸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蔥爆雞丁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冬瓜薏仁露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薏仁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672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柳葉魚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730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蘑菇雞丁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蘑菇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時</w:t>
            </w:r>
            <w:r w:rsidRPr="008971D2">
              <w:rPr>
                <w:rFonts w:ascii="標楷體" w:eastAsia="標楷體" w:hAnsi="標楷體" w:hint="eastAsia"/>
                <w:bCs/>
              </w:rPr>
              <w:t>瓜麵線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時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金珠翠玉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玉米粒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青豆仁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菜蔘蒸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茄汁麵腸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節瓜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排骨酥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馬鈴薯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661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美味雞翅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雞翅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毛豆干丁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D857D0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U5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EC63AC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豆醬燒雞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椒香</w:t>
            </w:r>
            <w:r>
              <w:rPr>
                <w:rFonts w:ascii="標楷體" w:eastAsia="標楷體" w:hAnsi="標楷體" w:hint="eastAsia"/>
                <w:bCs/>
              </w:rPr>
              <w:t>乾</w:t>
            </w:r>
            <w:r w:rsidRPr="000E5404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0E5404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豆乾片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青紅椒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珍蕈蕃茄湯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bookmarkStart w:id="0" w:name="_GoBack"/>
            <w:bookmarkEnd w:id="0"/>
          </w:p>
        </w:tc>
      </w:tr>
      <w:tr w:rsidR="008E07EA" w:rsidRPr="0089414E" w:rsidTr="00AF5C54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紫菜柴魚湯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721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8E07EA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香拌海絲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豚骨瓜湯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8E07EA" w:rsidRPr="0089414E" w:rsidTr="00AF5C54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腐皮什錦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乾腐皮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鹽水煮蛋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紫米麥片湯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8971D2" w:rsidRDefault="008E07EA" w:rsidP="00ED5C07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黑糯米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8E07EA" w:rsidRPr="00556A56" w:rsidRDefault="008E07EA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8E07EA" w:rsidRPr="0089414E" w:rsidRDefault="008E07EA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8E07EA" w:rsidRPr="00016964" w:rsidRDefault="008E07EA" w:rsidP="00090AB6">
      <w:pPr>
        <w:rPr>
          <w:rFonts w:eastAsia="標楷體" w:hAnsi="標楷體"/>
          <w:b/>
          <w:bCs/>
          <w:color w:val="FF0000"/>
          <w:sz w:val="20"/>
          <w:szCs w:val="20"/>
        </w:rPr>
      </w:pPr>
      <w:r w:rsidRPr="00016964">
        <w:rPr>
          <w:rFonts w:eastAsia="標楷體" w:hAnsi="標楷體" w:hint="eastAsia"/>
          <w:b/>
          <w:bCs/>
          <w:color w:val="FF0000"/>
          <w:sz w:val="20"/>
          <w:szCs w:val="20"/>
        </w:rPr>
        <w:t>※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原照燒雞丁與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茶香雞翅對調供應，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調整為茶香大雞腿，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調整為照燒雞丁。</w:t>
      </w:r>
    </w:p>
    <w:p w:rsidR="008E07EA" w:rsidRPr="00090AB6" w:rsidRDefault="008E07EA" w:rsidP="0096532E">
      <w:pPr>
        <w:snapToGrid w:val="0"/>
        <w:jc w:val="center"/>
        <w:sectPr w:rsidR="008E07EA" w:rsidRPr="00090AB6" w:rsidSect="005305A5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8E07EA" w:rsidRPr="0089414E" w:rsidRDefault="008E07E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8E07EA" w:rsidRPr="005A2B09" w:rsidRDefault="008E07EA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4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5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8E07E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A3059A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茶香大雞腿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粉蒸排骨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8E07E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</w:p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紅茶包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8E07E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75024C" w:rsidRDefault="008E07EA" w:rsidP="00090AB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75024C" w:rsidRDefault="008E07EA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8E07E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8E07EA" w:rsidRPr="00333059" w:rsidRDefault="008E07EA" w:rsidP="005A2B09">
      <w:pPr>
        <w:rPr>
          <w:rFonts w:ascii="標楷體" w:eastAsia="標楷體" w:hAnsi="標楷體"/>
        </w:rPr>
      </w:pPr>
    </w:p>
    <w:p w:rsidR="008E07EA" w:rsidRPr="0089414E" w:rsidRDefault="008E07E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8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9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10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8E07E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A3059A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8E07E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生雞丁</w:t>
            </w:r>
            <w:r w:rsidRPr="00A3059A">
              <w:rPr>
                <w:rFonts w:ascii="標楷體" w:eastAsia="標楷體" w:hAnsi="標楷體"/>
                <w:bCs/>
                <w:color w:val="FF0000"/>
                <w:sz w:val="22"/>
              </w:rPr>
              <w:t>9</w:t>
            </w: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公斤</w:t>
            </w:r>
          </w:p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</w:p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照燒醬</w:t>
            </w:r>
          </w:p>
          <w:p w:rsidR="008E07EA" w:rsidRPr="00A3059A" w:rsidRDefault="008E07EA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8E07E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8E07E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9B4D8D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671</w:t>
            </w:r>
          </w:p>
        </w:tc>
      </w:tr>
    </w:tbl>
    <w:p w:rsidR="008E07EA" w:rsidRPr="00333059" w:rsidRDefault="008E07EA" w:rsidP="005A2B09">
      <w:pPr>
        <w:rPr>
          <w:rFonts w:ascii="標楷體" w:eastAsia="標楷體" w:hAnsi="標楷體"/>
        </w:rPr>
      </w:pPr>
    </w:p>
    <w:p w:rsidR="008E07EA" w:rsidRPr="0089414E" w:rsidRDefault="008E07E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15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16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17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18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19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8E07EA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</w:tr>
      <w:tr w:rsidR="008E07EA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B2299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</w:tr>
      <w:tr w:rsidR="008E07EA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9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8E07EA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</w:p>
        </w:tc>
      </w:tr>
      <w:tr w:rsidR="008E07EA" w:rsidRPr="00333059"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8E07EA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8E07EA" w:rsidRPr="00333059" w:rsidRDefault="008E07EA" w:rsidP="005A2B09">
      <w:pPr>
        <w:rPr>
          <w:rFonts w:ascii="標楷體" w:eastAsia="標楷體" w:hAnsi="標楷體"/>
        </w:rPr>
      </w:pPr>
    </w:p>
    <w:p w:rsidR="008E07EA" w:rsidRPr="0089414E" w:rsidRDefault="008E07EA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10783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83"/>
        <w:gridCol w:w="1689"/>
        <w:gridCol w:w="1689"/>
        <w:gridCol w:w="1689"/>
        <w:gridCol w:w="1689"/>
        <w:gridCol w:w="1689"/>
        <w:gridCol w:w="1655"/>
      </w:tblGrid>
      <w:tr w:rsidR="008E07EA" w:rsidRPr="00333059" w:rsidTr="002D6CAD">
        <w:trPr>
          <w:trHeight w:val="344"/>
        </w:trPr>
        <w:tc>
          <w:tcPr>
            <w:tcW w:w="683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22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23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E1FFE1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24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EB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25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26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55" w:type="dxa"/>
            <w:shd w:val="clear" w:color="auto" w:fill="FFFFFF"/>
            <w:vAlign w:val="bottom"/>
          </w:tcPr>
          <w:p w:rsidR="008E07EA" w:rsidRDefault="008E07EA" w:rsidP="002D6CA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27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8E07EA" w:rsidRPr="00333059" w:rsidTr="002D6CAD">
        <w:trPr>
          <w:trHeight w:val="344"/>
        </w:trPr>
        <w:tc>
          <w:tcPr>
            <w:tcW w:w="683" w:type="dxa"/>
            <w:shd w:val="clear" w:color="auto" w:fill="FFFFFF"/>
          </w:tcPr>
          <w:p w:rsidR="008E07EA" w:rsidRPr="00333059" w:rsidRDefault="008E07EA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333059" w:rsidRDefault="008E07EA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Default="008E07EA" w:rsidP="002D6CAD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六</w:t>
            </w:r>
          </w:p>
        </w:tc>
      </w:tr>
      <w:tr w:rsidR="008E07EA" w:rsidRPr="00333059" w:rsidTr="00B155DC">
        <w:trPr>
          <w:trHeight w:val="344"/>
        </w:trPr>
        <w:tc>
          <w:tcPr>
            <w:tcW w:w="683" w:type="dxa"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8E07EA" w:rsidRPr="00333059" w:rsidTr="00B155DC">
        <w:trPr>
          <w:trHeight w:val="346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8E07EA" w:rsidRPr="00333059" w:rsidTr="002D6CAD">
        <w:tc>
          <w:tcPr>
            <w:tcW w:w="683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55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 w:rsidTr="00B155DC">
        <w:trPr>
          <w:trHeight w:val="333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B2299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排骨酥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B2299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美味雞翅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8E07EA" w:rsidRPr="00333059" w:rsidTr="002D6CAD">
        <w:trPr>
          <w:trHeight w:val="1272"/>
        </w:trPr>
        <w:tc>
          <w:tcPr>
            <w:tcW w:w="683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689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EBFF"/>
          </w:tcPr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肉丁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排骨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馬鈴薯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生雞翅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100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5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8E07EA" w:rsidRPr="00333059" w:rsidTr="00B155DC">
        <w:trPr>
          <w:trHeight w:val="28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B2299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茄汁麵腸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B2299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毛豆干丁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8E07EA" w:rsidRPr="00333059" w:rsidTr="002D6CAD">
        <w:tc>
          <w:tcPr>
            <w:tcW w:w="683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689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4.5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毛豆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8E07EA" w:rsidRPr="00B2299C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5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4.5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</w:tr>
      <w:tr w:rsidR="008E07EA" w:rsidRPr="00333059" w:rsidTr="00B155DC">
        <w:trPr>
          <w:trHeight w:hRule="exact" w:val="37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8E07EA" w:rsidRPr="00333059" w:rsidTr="002D6CAD">
        <w:trPr>
          <w:trHeight w:val="662"/>
        </w:trPr>
        <w:tc>
          <w:tcPr>
            <w:tcW w:w="683" w:type="dxa"/>
            <w:vMerge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55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8E07EA" w:rsidRPr="00333059" w:rsidTr="00B155DC">
        <w:trPr>
          <w:trHeight w:hRule="exact" w:val="37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333059" w:rsidRDefault="008E07EA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8E07EA" w:rsidRPr="00333059" w:rsidTr="002D6CAD">
        <w:trPr>
          <w:trHeight w:val="944"/>
        </w:trPr>
        <w:tc>
          <w:tcPr>
            <w:tcW w:w="683" w:type="dxa"/>
            <w:vMerge/>
            <w:shd w:val="clear" w:color="auto" w:fill="FFFFFF"/>
          </w:tcPr>
          <w:p w:rsidR="008E07EA" w:rsidRPr="00333059" w:rsidRDefault="008E07EA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EB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55" w:type="dxa"/>
            <w:shd w:val="clear" w:color="auto" w:fill="FFFFFF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8E07EA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8E07EA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8E07EA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8E07EA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8E07EA" w:rsidRPr="00333059" w:rsidRDefault="008E07EA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654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8E07EA" w:rsidRPr="000910FC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693</w:t>
            </w:r>
          </w:p>
        </w:tc>
      </w:tr>
    </w:tbl>
    <w:p w:rsidR="008E07EA" w:rsidRDefault="008E07EA" w:rsidP="005A2B09">
      <w:pPr>
        <w:rPr>
          <w:rFonts w:ascii="標楷體" w:eastAsia="標楷體" w:hAnsi="標楷體"/>
        </w:rPr>
      </w:pPr>
    </w:p>
    <w:p w:rsidR="008E07EA" w:rsidRDefault="008E07EA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8E07EA" w:rsidRPr="00333059" w:rsidTr="00090AB6">
        <w:trPr>
          <w:trHeight w:val="344"/>
        </w:trPr>
        <w:tc>
          <w:tcPr>
            <w:tcW w:w="708" w:type="dxa"/>
          </w:tcPr>
          <w:p w:rsidR="008E07EA" w:rsidRPr="00FC286D" w:rsidRDefault="008E07E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29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30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8E07EA" w:rsidRDefault="008E07EA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8E07EA" w:rsidRPr="00333059">
        <w:trPr>
          <w:trHeight w:val="344"/>
        </w:trPr>
        <w:tc>
          <w:tcPr>
            <w:tcW w:w="708" w:type="dxa"/>
          </w:tcPr>
          <w:p w:rsidR="008E07EA" w:rsidRPr="00FC286D" w:rsidRDefault="008E07E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8E07EA" w:rsidRPr="00FC286D" w:rsidRDefault="008E07EA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8E07EA" w:rsidRPr="00333059">
        <w:trPr>
          <w:trHeight w:val="344"/>
        </w:trPr>
        <w:tc>
          <w:tcPr>
            <w:tcW w:w="708" w:type="dxa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8E07EA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c>
          <w:tcPr>
            <w:tcW w:w="708" w:type="dxa"/>
            <w:vMerge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33059" w:rsidRDefault="008E07EA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 w:rsidTr="00AD2B9B">
        <w:trPr>
          <w:trHeight w:val="333"/>
        </w:trPr>
        <w:tc>
          <w:tcPr>
            <w:tcW w:w="708" w:type="dxa"/>
            <w:vMerge w:val="restart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87933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8E07EA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87933" w:rsidRDefault="008E07EA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8E07EA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c>
          <w:tcPr>
            <w:tcW w:w="708" w:type="dxa"/>
            <w:vMerge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8E07EA" w:rsidRPr="00F637C2" w:rsidRDefault="008E07EA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 w:rsidTr="00AD2B9B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val="944"/>
        </w:trPr>
        <w:tc>
          <w:tcPr>
            <w:tcW w:w="708" w:type="dxa"/>
            <w:vMerge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8E07EA" w:rsidRPr="00F637C2" w:rsidRDefault="008E07EA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8E07EA" w:rsidRPr="00333059" w:rsidRDefault="008E07EA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vAlign w:val="center"/>
          </w:tcPr>
          <w:p w:rsidR="008E07EA" w:rsidRPr="00333059" w:rsidRDefault="008E07EA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8E07EA" w:rsidRPr="00333059">
        <w:trPr>
          <w:trHeight w:hRule="exact" w:val="680"/>
        </w:trPr>
        <w:tc>
          <w:tcPr>
            <w:tcW w:w="708" w:type="dxa"/>
            <w:vAlign w:val="center"/>
          </w:tcPr>
          <w:p w:rsidR="008E07EA" w:rsidRPr="00333059" w:rsidRDefault="008E07EA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721</w:t>
            </w:r>
          </w:p>
        </w:tc>
        <w:tc>
          <w:tcPr>
            <w:tcW w:w="1824" w:type="dxa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8E07EA" w:rsidRPr="00F637C2" w:rsidRDefault="008E07EA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8E07EA" w:rsidRPr="00333059" w:rsidRDefault="008E07EA" w:rsidP="00ED5C07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8E07EA" w:rsidRPr="00EE5815" w:rsidRDefault="008E07EA" w:rsidP="00B441F1">
      <w:pPr>
        <w:jc w:val="center"/>
        <w:rPr>
          <w:rFonts w:ascii="標楷體" w:eastAsia="標楷體" w:hAnsi="標楷體"/>
        </w:rPr>
      </w:pPr>
    </w:p>
    <w:sectPr w:rsidR="008E07EA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7EA" w:rsidRDefault="008E07EA" w:rsidP="00A17686">
      <w:r>
        <w:separator/>
      </w:r>
    </w:p>
  </w:endnote>
  <w:endnote w:type="continuationSeparator" w:id="0">
    <w:p w:rsidR="008E07EA" w:rsidRDefault="008E07EA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7EA" w:rsidRDefault="008E07EA" w:rsidP="00A17686">
      <w:r>
        <w:separator/>
      </w:r>
    </w:p>
  </w:footnote>
  <w:footnote w:type="continuationSeparator" w:id="0">
    <w:p w:rsidR="008E07EA" w:rsidRDefault="008E07EA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15EAF"/>
    <w:rsid w:val="00016964"/>
    <w:rsid w:val="000210EE"/>
    <w:rsid w:val="000233F7"/>
    <w:rsid w:val="0002416A"/>
    <w:rsid w:val="000262E0"/>
    <w:rsid w:val="00032786"/>
    <w:rsid w:val="0003457C"/>
    <w:rsid w:val="000365FC"/>
    <w:rsid w:val="00040500"/>
    <w:rsid w:val="00047292"/>
    <w:rsid w:val="000501A1"/>
    <w:rsid w:val="00052654"/>
    <w:rsid w:val="000542F9"/>
    <w:rsid w:val="00070E75"/>
    <w:rsid w:val="00072C81"/>
    <w:rsid w:val="00090AB6"/>
    <w:rsid w:val="000910FC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A2C"/>
    <w:rsid w:val="000D4133"/>
    <w:rsid w:val="000D6025"/>
    <w:rsid w:val="000E2F0F"/>
    <w:rsid w:val="000E5404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24881"/>
    <w:rsid w:val="00131F46"/>
    <w:rsid w:val="00132598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C0AB0"/>
    <w:rsid w:val="001C1CD5"/>
    <w:rsid w:val="001D3A9F"/>
    <w:rsid w:val="001D4480"/>
    <w:rsid w:val="001E357B"/>
    <w:rsid w:val="001E3D26"/>
    <w:rsid w:val="001E764A"/>
    <w:rsid w:val="00202CA4"/>
    <w:rsid w:val="00204BC2"/>
    <w:rsid w:val="00210BEE"/>
    <w:rsid w:val="00215AB7"/>
    <w:rsid w:val="00223407"/>
    <w:rsid w:val="00223898"/>
    <w:rsid w:val="002256EF"/>
    <w:rsid w:val="00226753"/>
    <w:rsid w:val="00232B6E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822FC"/>
    <w:rsid w:val="00285A3E"/>
    <w:rsid w:val="00290CFA"/>
    <w:rsid w:val="0029600A"/>
    <w:rsid w:val="002978A6"/>
    <w:rsid w:val="002A4642"/>
    <w:rsid w:val="002A7F6E"/>
    <w:rsid w:val="002B4FB9"/>
    <w:rsid w:val="002C08E3"/>
    <w:rsid w:val="002C5187"/>
    <w:rsid w:val="002C53B4"/>
    <w:rsid w:val="002D0773"/>
    <w:rsid w:val="002D0E9A"/>
    <w:rsid w:val="002D5B7A"/>
    <w:rsid w:val="002D5D19"/>
    <w:rsid w:val="002D6CAD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55D90"/>
    <w:rsid w:val="00361769"/>
    <w:rsid w:val="00363518"/>
    <w:rsid w:val="00365909"/>
    <w:rsid w:val="00365CBE"/>
    <w:rsid w:val="003726A4"/>
    <w:rsid w:val="00372759"/>
    <w:rsid w:val="00380D56"/>
    <w:rsid w:val="003840E2"/>
    <w:rsid w:val="00387933"/>
    <w:rsid w:val="00387BF6"/>
    <w:rsid w:val="00391E63"/>
    <w:rsid w:val="003A17A8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05517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620BC"/>
    <w:rsid w:val="00474100"/>
    <w:rsid w:val="00474AD8"/>
    <w:rsid w:val="004772A4"/>
    <w:rsid w:val="004773BB"/>
    <w:rsid w:val="00477B90"/>
    <w:rsid w:val="004810F8"/>
    <w:rsid w:val="004813D6"/>
    <w:rsid w:val="004814EF"/>
    <w:rsid w:val="0049002E"/>
    <w:rsid w:val="00490E98"/>
    <w:rsid w:val="00496DFA"/>
    <w:rsid w:val="004A1283"/>
    <w:rsid w:val="004A1EB9"/>
    <w:rsid w:val="004A2488"/>
    <w:rsid w:val="004A4754"/>
    <w:rsid w:val="004A7C95"/>
    <w:rsid w:val="004C3F40"/>
    <w:rsid w:val="004D2CAD"/>
    <w:rsid w:val="004D343A"/>
    <w:rsid w:val="004D48D3"/>
    <w:rsid w:val="004D4A95"/>
    <w:rsid w:val="004E4DE9"/>
    <w:rsid w:val="004F0951"/>
    <w:rsid w:val="004F0E0B"/>
    <w:rsid w:val="004F284A"/>
    <w:rsid w:val="004F702D"/>
    <w:rsid w:val="00503FBF"/>
    <w:rsid w:val="00507D0F"/>
    <w:rsid w:val="0051193F"/>
    <w:rsid w:val="005121B8"/>
    <w:rsid w:val="005253DD"/>
    <w:rsid w:val="005305A5"/>
    <w:rsid w:val="00536D89"/>
    <w:rsid w:val="005402E0"/>
    <w:rsid w:val="0054542A"/>
    <w:rsid w:val="00547138"/>
    <w:rsid w:val="00553B21"/>
    <w:rsid w:val="00556A56"/>
    <w:rsid w:val="00562CE1"/>
    <w:rsid w:val="00573031"/>
    <w:rsid w:val="0057448E"/>
    <w:rsid w:val="00574C05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F2B71"/>
    <w:rsid w:val="005F7E1C"/>
    <w:rsid w:val="00603A02"/>
    <w:rsid w:val="00615346"/>
    <w:rsid w:val="006201C3"/>
    <w:rsid w:val="006338DB"/>
    <w:rsid w:val="00634072"/>
    <w:rsid w:val="00634BFC"/>
    <w:rsid w:val="00636972"/>
    <w:rsid w:val="00641E1A"/>
    <w:rsid w:val="0065012C"/>
    <w:rsid w:val="0065313C"/>
    <w:rsid w:val="006532A3"/>
    <w:rsid w:val="00653E7B"/>
    <w:rsid w:val="00655FCB"/>
    <w:rsid w:val="00662CF8"/>
    <w:rsid w:val="00681088"/>
    <w:rsid w:val="006818C4"/>
    <w:rsid w:val="006C293E"/>
    <w:rsid w:val="006D0E0A"/>
    <w:rsid w:val="006E0A43"/>
    <w:rsid w:val="006E1A22"/>
    <w:rsid w:val="006E3CC7"/>
    <w:rsid w:val="00704172"/>
    <w:rsid w:val="00704D6D"/>
    <w:rsid w:val="00713197"/>
    <w:rsid w:val="007209C6"/>
    <w:rsid w:val="00727850"/>
    <w:rsid w:val="00731A15"/>
    <w:rsid w:val="00731CBE"/>
    <w:rsid w:val="00732999"/>
    <w:rsid w:val="0073573D"/>
    <w:rsid w:val="0074265B"/>
    <w:rsid w:val="0075024C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A365F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17E4"/>
    <w:rsid w:val="00815358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0776"/>
    <w:rsid w:val="00873CEE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971D2"/>
    <w:rsid w:val="008A59DC"/>
    <w:rsid w:val="008A6499"/>
    <w:rsid w:val="008A71B0"/>
    <w:rsid w:val="008A7C44"/>
    <w:rsid w:val="008B3984"/>
    <w:rsid w:val="008B46A6"/>
    <w:rsid w:val="008C5F31"/>
    <w:rsid w:val="008D1DFF"/>
    <w:rsid w:val="008D4D4C"/>
    <w:rsid w:val="008D52E3"/>
    <w:rsid w:val="008E07EA"/>
    <w:rsid w:val="008E2934"/>
    <w:rsid w:val="008E534C"/>
    <w:rsid w:val="008E785F"/>
    <w:rsid w:val="008E7C2F"/>
    <w:rsid w:val="008F06A2"/>
    <w:rsid w:val="008F27EC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4D8D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EC4"/>
    <w:rsid w:val="00A03A66"/>
    <w:rsid w:val="00A041A0"/>
    <w:rsid w:val="00A05712"/>
    <w:rsid w:val="00A10962"/>
    <w:rsid w:val="00A17686"/>
    <w:rsid w:val="00A25798"/>
    <w:rsid w:val="00A26390"/>
    <w:rsid w:val="00A3059A"/>
    <w:rsid w:val="00A306DF"/>
    <w:rsid w:val="00A3081E"/>
    <w:rsid w:val="00A418B2"/>
    <w:rsid w:val="00A452C4"/>
    <w:rsid w:val="00A45EEB"/>
    <w:rsid w:val="00A511EE"/>
    <w:rsid w:val="00A5184C"/>
    <w:rsid w:val="00A6486C"/>
    <w:rsid w:val="00A65135"/>
    <w:rsid w:val="00A7159B"/>
    <w:rsid w:val="00A8103B"/>
    <w:rsid w:val="00A817ED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C71C9"/>
    <w:rsid w:val="00AD018D"/>
    <w:rsid w:val="00AD2B9B"/>
    <w:rsid w:val="00AE1B72"/>
    <w:rsid w:val="00AE3974"/>
    <w:rsid w:val="00AF140D"/>
    <w:rsid w:val="00AF5C54"/>
    <w:rsid w:val="00B01DB6"/>
    <w:rsid w:val="00B0707B"/>
    <w:rsid w:val="00B0724F"/>
    <w:rsid w:val="00B1371E"/>
    <w:rsid w:val="00B155DC"/>
    <w:rsid w:val="00B20F97"/>
    <w:rsid w:val="00B2299C"/>
    <w:rsid w:val="00B22C26"/>
    <w:rsid w:val="00B23975"/>
    <w:rsid w:val="00B263B7"/>
    <w:rsid w:val="00B3078C"/>
    <w:rsid w:val="00B32D0D"/>
    <w:rsid w:val="00B33184"/>
    <w:rsid w:val="00B366EC"/>
    <w:rsid w:val="00B378E0"/>
    <w:rsid w:val="00B441F1"/>
    <w:rsid w:val="00B44CBA"/>
    <w:rsid w:val="00B44DAE"/>
    <w:rsid w:val="00B520AA"/>
    <w:rsid w:val="00B53140"/>
    <w:rsid w:val="00B53CC8"/>
    <w:rsid w:val="00B604CE"/>
    <w:rsid w:val="00B630F1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5AF7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205F"/>
    <w:rsid w:val="00C07166"/>
    <w:rsid w:val="00C073E1"/>
    <w:rsid w:val="00C15535"/>
    <w:rsid w:val="00C21011"/>
    <w:rsid w:val="00C24F28"/>
    <w:rsid w:val="00C27130"/>
    <w:rsid w:val="00C31853"/>
    <w:rsid w:val="00C321C0"/>
    <w:rsid w:val="00C406F7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A2025"/>
    <w:rsid w:val="00CA52C4"/>
    <w:rsid w:val="00CB2F4F"/>
    <w:rsid w:val="00CB38E2"/>
    <w:rsid w:val="00CB66BB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28EA"/>
    <w:rsid w:val="00D25D0A"/>
    <w:rsid w:val="00D36F6F"/>
    <w:rsid w:val="00D456C6"/>
    <w:rsid w:val="00D61435"/>
    <w:rsid w:val="00D62423"/>
    <w:rsid w:val="00D62459"/>
    <w:rsid w:val="00D63CF5"/>
    <w:rsid w:val="00D669C7"/>
    <w:rsid w:val="00D738F4"/>
    <w:rsid w:val="00D80A9B"/>
    <w:rsid w:val="00D857D0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E0763"/>
    <w:rsid w:val="00E00C5F"/>
    <w:rsid w:val="00E07039"/>
    <w:rsid w:val="00E12F14"/>
    <w:rsid w:val="00E17836"/>
    <w:rsid w:val="00E266CA"/>
    <w:rsid w:val="00E305F3"/>
    <w:rsid w:val="00E3123C"/>
    <w:rsid w:val="00E3753A"/>
    <w:rsid w:val="00E42694"/>
    <w:rsid w:val="00E509DF"/>
    <w:rsid w:val="00E513FA"/>
    <w:rsid w:val="00E57040"/>
    <w:rsid w:val="00E74114"/>
    <w:rsid w:val="00E750B0"/>
    <w:rsid w:val="00E750B7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C37A0"/>
    <w:rsid w:val="00EC63AC"/>
    <w:rsid w:val="00ED0046"/>
    <w:rsid w:val="00ED0FD7"/>
    <w:rsid w:val="00ED5C07"/>
    <w:rsid w:val="00EE11B7"/>
    <w:rsid w:val="00EE1DBC"/>
    <w:rsid w:val="00EE5815"/>
    <w:rsid w:val="00EF2094"/>
    <w:rsid w:val="00EF242A"/>
    <w:rsid w:val="00EF299B"/>
    <w:rsid w:val="00EF3565"/>
    <w:rsid w:val="00EF4E71"/>
    <w:rsid w:val="00EF6105"/>
    <w:rsid w:val="00EF7FCD"/>
    <w:rsid w:val="00F01CED"/>
    <w:rsid w:val="00F043BB"/>
    <w:rsid w:val="00F119D6"/>
    <w:rsid w:val="00F11EDE"/>
    <w:rsid w:val="00F12D08"/>
    <w:rsid w:val="00F225AA"/>
    <w:rsid w:val="00F2399E"/>
    <w:rsid w:val="00F25F9B"/>
    <w:rsid w:val="00F35959"/>
    <w:rsid w:val="00F5001A"/>
    <w:rsid w:val="00F5558C"/>
    <w:rsid w:val="00F61075"/>
    <w:rsid w:val="00F61B5A"/>
    <w:rsid w:val="00F62111"/>
    <w:rsid w:val="00F637C2"/>
    <w:rsid w:val="00F7480B"/>
    <w:rsid w:val="00F7516C"/>
    <w:rsid w:val="00F756AE"/>
    <w:rsid w:val="00F83A3C"/>
    <w:rsid w:val="00F8486C"/>
    <w:rsid w:val="00F927F6"/>
    <w:rsid w:val="00F95534"/>
    <w:rsid w:val="00FA29D1"/>
    <w:rsid w:val="00FA3534"/>
    <w:rsid w:val="00FA3F66"/>
    <w:rsid w:val="00FB3161"/>
    <w:rsid w:val="00FB3EEC"/>
    <w:rsid w:val="00FB7EA1"/>
    <w:rsid w:val="00FC00FC"/>
    <w:rsid w:val="00FC16A0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4490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annotation subject" w:locked="1" w:semiHidden="0" w:uiPriority="0" w:unhideWhenUsed="0"/>
    <w:lsdException w:name="No List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F41FD1"/>
    <w:pPr>
      <w:numPr>
        <w:numId w:val="34"/>
      </w:numPr>
    </w:pPr>
  </w:style>
  <w:style w:type="numbering" w:customStyle="1" w:styleId="ArticleSection1">
    <w:name w:val="Article / Section1"/>
    <w:rsid w:val="00F41FD1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18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12</Pages>
  <Words>1934</Words>
  <Characters>11026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2013-08-20T08:06:00Z</cp:lastPrinted>
  <dcterms:created xsi:type="dcterms:W3CDTF">2014-11-17T08:07:00Z</dcterms:created>
  <dcterms:modified xsi:type="dcterms:W3CDTF">2014-11-26T04:06:00Z</dcterms:modified>
</cp:coreProperties>
</file>