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2E1" w:rsidRPr="00DA16B8" w:rsidRDefault="003152E1" w:rsidP="00FD6E4C">
      <w:pPr>
        <w:jc w:val="center"/>
        <w:rPr>
          <w:rFonts w:ascii="Times New Roman" w:eastAsia="標楷體" w:hAnsi="Times New Roman"/>
          <w:sz w:val="28"/>
          <w:szCs w:val="28"/>
        </w:rPr>
      </w:pPr>
      <w:r w:rsidRPr="00DA16B8">
        <w:rPr>
          <w:rFonts w:ascii="Times New Roman" w:eastAsia="標楷體" w:hAnsi="Times New Roman"/>
          <w:sz w:val="28"/>
          <w:szCs w:val="28"/>
        </w:rPr>
        <w:t>103</w:t>
      </w:r>
      <w:r w:rsidRPr="00DA16B8">
        <w:rPr>
          <w:rFonts w:ascii="Times New Roman" w:eastAsia="標楷體" w:hAnsi="Times New Roman" w:hint="eastAsia"/>
          <w:sz w:val="28"/>
          <w:szCs w:val="28"/>
        </w:rPr>
        <w:t>學年度</w:t>
      </w:r>
      <w:r>
        <w:rPr>
          <w:rFonts w:ascii="Times New Roman" w:eastAsia="標楷體" w:hAnsi="Times New Roman"/>
          <w:sz w:val="28"/>
          <w:szCs w:val="28"/>
        </w:rPr>
        <w:t>12</w:t>
      </w:r>
      <w:r w:rsidRPr="00DA16B8">
        <w:rPr>
          <w:rFonts w:ascii="Times New Roman" w:eastAsia="標楷體" w:hAnsi="Times New Roman" w:hint="eastAsia"/>
          <w:sz w:val="28"/>
          <w:szCs w:val="28"/>
        </w:rPr>
        <w:t>月國民中學素食菜單</w:t>
      </w:r>
      <w:r>
        <w:rPr>
          <w:rFonts w:ascii="Times New Roman" w:eastAsia="標楷體" w:hAnsi="Times New Roman"/>
          <w:sz w:val="28"/>
          <w:szCs w:val="28"/>
        </w:rPr>
        <w:t>-</w:t>
      </w:r>
      <w:r>
        <w:rPr>
          <w:rFonts w:ascii="Times New Roman" w:eastAsia="標楷體" w:hAnsi="Times New Roman" w:hint="eastAsia"/>
          <w:sz w:val="28"/>
          <w:szCs w:val="28"/>
        </w:rPr>
        <w:t>香香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567"/>
        <w:gridCol w:w="708"/>
        <w:gridCol w:w="1418"/>
        <w:gridCol w:w="1701"/>
        <w:gridCol w:w="1701"/>
        <w:gridCol w:w="1701"/>
        <w:gridCol w:w="567"/>
        <w:gridCol w:w="1625"/>
      </w:tblGrid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5C6DFE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67" w:type="dxa"/>
          </w:tcPr>
          <w:p w:rsidR="003152E1" w:rsidRPr="005C6DFE" w:rsidRDefault="003152E1" w:rsidP="005C6DF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5C6DFE">
              <w:rPr>
                <w:rFonts w:ascii="標楷體" w:eastAsia="標楷體" w:hAnsi="標楷體" w:hint="eastAsia"/>
              </w:rPr>
              <w:t>星期</w:t>
            </w:r>
          </w:p>
        </w:tc>
        <w:tc>
          <w:tcPr>
            <w:tcW w:w="708" w:type="dxa"/>
          </w:tcPr>
          <w:p w:rsidR="003152E1" w:rsidRPr="005C6DFE" w:rsidRDefault="003152E1" w:rsidP="005C6DF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22"/>
              </w:rPr>
            </w:pPr>
            <w:r w:rsidRPr="005C6DFE">
              <w:rPr>
                <w:rFonts w:ascii="標楷體" w:eastAsia="標楷體" w:hAnsi="標楷體" w:hint="eastAsia"/>
                <w:sz w:val="22"/>
              </w:rPr>
              <w:t>循環別</w:t>
            </w:r>
          </w:p>
        </w:tc>
        <w:tc>
          <w:tcPr>
            <w:tcW w:w="1418" w:type="dxa"/>
          </w:tcPr>
          <w:p w:rsidR="003152E1" w:rsidRPr="005C6DFE" w:rsidRDefault="003152E1" w:rsidP="005C6DF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5C6DFE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1701" w:type="dxa"/>
          </w:tcPr>
          <w:p w:rsidR="003152E1" w:rsidRPr="005C6DFE" w:rsidRDefault="003152E1" w:rsidP="005C6DF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5C6DFE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1701" w:type="dxa"/>
          </w:tcPr>
          <w:p w:rsidR="003152E1" w:rsidRPr="005C6DFE" w:rsidRDefault="003152E1" w:rsidP="005C6DF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5C6DFE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1701" w:type="dxa"/>
          </w:tcPr>
          <w:p w:rsidR="003152E1" w:rsidRPr="005C6DFE" w:rsidRDefault="003152E1" w:rsidP="005C6DF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5C6DFE">
              <w:rPr>
                <w:rFonts w:ascii="標楷體" w:eastAsia="標楷體" w:hAnsi="標楷體" w:hint="eastAsia"/>
                <w:b/>
              </w:rPr>
              <w:t>副菜二</w:t>
            </w:r>
          </w:p>
        </w:tc>
        <w:tc>
          <w:tcPr>
            <w:tcW w:w="567" w:type="dxa"/>
          </w:tcPr>
          <w:p w:rsidR="003152E1" w:rsidRPr="005C6DFE" w:rsidRDefault="003152E1" w:rsidP="005C6DF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5C6DFE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625" w:type="dxa"/>
          </w:tcPr>
          <w:p w:rsidR="003152E1" w:rsidRPr="005C6DFE" w:rsidRDefault="003152E1" w:rsidP="005C6DF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5C6DFE">
              <w:rPr>
                <w:rFonts w:ascii="標楷體" w:eastAsia="標楷體" w:hAnsi="標楷體" w:hint="eastAsia"/>
              </w:rPr>
              <w:t>湯品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5C6DFE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P1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3152E1" w:rsidRPr="005C6DFE" w:rsidRDefault="003152E1" w:rsidP="00AF0EE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32"/>
                <w:szCs w:val="32"/>
              </w:rPr>
            </w:pPr>
            <w:r w:rsidRPr="005C6DFE">
              <w:rPr>
                <w:rFonts w:eastAsia="標楷體" w:hint="eastAsia"/>
                <w:bCs/>
                <w:color w:val="000000"/>
                <w:sz w:val="32"/>
                <w:szCs w:val="32"/>
              </w:rPr>
              <w:t>蔬菜排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FF0000"/>
                <w:sz w:val="28"/>
                <w:szCs w:val="28"/>
              </w:rPr>
              <w:t>玉米三色</w:t>
            </w:r>
          </w:p>
          <w:p w:rsidR="003152E1" w:rsidRPr="005C6DFE" w:rsidRDefault="003152E1" w:rsidP="005C6DFE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馬鈴薯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紅仁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  <w:highlight w:val="yellow"/>
              </w:rPr>
              <w:t>菇魯玉菜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什錦菇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高麗菜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麵丸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spacing w:line="180" w:lineRule="exact"/>
              <w:jc w:val="center"/>
            </w:pPr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帶芽蛋花湯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海芽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5C6DFE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P2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3152E1" w:rsidRPr="005C6DFE" w:rsidRDefault="003152E1" w:rsidP="00AF0EE2">
            <w:pPr>
              <w:snapToGrid w:val="0"/>
              <w:spacing w:beforeLines="2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/>
                <w:bCs/>
                <w:color w:val="FF0000"/>
                <w:sz w:val="28"/>
                <w:szCs w:val="28"/>
              </w:rPr>
            </w:pPr>
            <w:r w:rsidRPr="005C6DFE">
              <w:rPr>
                <w:rFonts w:eastAsia="標楷體" w:hint="eastAsia"/>
                <w:b/>
                <w:bCs/>
                <w:color w:val="FF0000"/>
                <w:sz w:val="28"/>
                <w:szCs w:val="28"/>
              </w:rPr>
              <w:t>美味積腿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/>
                <w:bCs/>
                <w:color w:val="FF0000"/>
                <w:sz w:val="16"/>
                <w:szCs w:val="16"/>
              </w:rPr>
              <w:t>每人</w:t>
            </w:r>
            <w:r w:rsidRPr="005C6DFE">
              <w:rPr>
                <w:rFonts w:eastAsia="標楷體"/>
                <w:b/>
                <w:bCs/>
                <w:color w:val="FF0000"/>
                <w:sz w:val="16"/>
                <w:szCs w:val="16"/>
              </w:rPr>
              <w:t>*1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FF0000"/>
                <w:sz w:val="28"/>
                <w:szCs w:val="28"/>
              </w:rPr>
              <w:t>高昇豆腐</w:t>
            </w:r>
          </w:p>
          <w:p w:rsidR="003152E1" w:rsidRPr="005C6DFE" w:rsidRDefault="003152E1" w:rsidP="005C6DFE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sz w:val="16"/>
                <w:szCs w:val="16"/>
              </w:rPr>
              <w:t>豆腐</w:t>
            </w:r>
            <w:r w:rsidRPr="005C6DFE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若絲海茸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海茸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素若絲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spacing w:line="180" w:lineRule="exact"/>
              <w:jc w:val="center"/>
            </w:pPr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健康瓜湯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P3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小米飯</w:t>
            </w:r>
          </w:p>
          <w:p w:rsidR="003152E1" w:rsidRPr="005C6DFE" w:rsidRDefault="003152E1" w:rsidP="00AF0EE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沙茶干絲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干絲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番茄炒蛋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薯餅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spacing w:line="180" w:lineRule="exact"/>
              <w:jc w:val="center"/>
            </w:pPr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滑嫩仙草湯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仙草</w:t>
            </w:r>
            <w:r w:rsidRPr="005C6DF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P4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w w:val="8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義式</w:t>
            </w:r>
            <w:r w:rsidRPr="005C6DFE">
              <w:rPr>
                <w:rFonts w:eastAsia="標楷體" w:hint="eastAsia"/>
                <w:bCs/>
                <w:color w:val="000000"/>
                <w:w w:val="80"/>
                <w:sz w:val="28"/>
                <w:szCs w:val="28"/>
              </w:rPr>
              <w:t>特餐</w:t>
            </w:r>
          </w:p>
          <w:p w:rsidR="003152E1" w:rsidRPr="005C6DFE" w:rsidRDefault="003152E1" w:rsidP="00AF0EE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w w:val="8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麵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麥克積塊</w:t>
            </w:r>
          </w:p>
          <w:p w:rsidR="003152E1" w:rsidRPr="005C6DFE" w:rsidRDefault="003152E1" w:rsidP="00AF0EE2">
            <w:pPr>
              <w:snapToGrid w:val="0"/>
              <w:spacing w:beforeLines="10" w:afterLines="1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4"/>
                <w:szCs w:val="14"/>
              </w:rPr>
              <w:t>每人</w:t>
            </w:r>
            <w:r w:rsidRPr="005C6DFE">
              <w:rPr>
                <w:rFonts w:eastAsia="標楷體"/>
                <w:bCs/>
                <w:color w:val="000000"/>
                <w:sz w:val="14"/>
                <w:szCs w:val="14"/>
              </w:rPr>
              <w:t>*2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義大利蔬醬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素絞若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時瓜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小餐包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spacing w:line="180" w:lineRule="exact"/>
              <w:jc w:val="center"/>
            </w:pPr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鄉村濃湯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4"/>
                <w:szCs w:val="14"/>
              </w:rPr>
              <w:t>三色丁</w:t>
            </w:r>
            <w:r w:rsidRPr="005C6DFE">
              <w:rPr>
                <w:rFonts w:eastAsia="標楷體"/>
                <w:bCs/>
                <w:color w:val="000000"/>
                <w:sz w:val="14"/>
                <w:szCs w:val="14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4"/>
                <w:szCs w:val="14"/>
              </w:rPr>
              <w:t>蛋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P5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3152E1" w:rsidRPr="005C6DFE" w:rsidRDefault="003152E1" w:rsidP="00AF0EE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餘香豆包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豆包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醬拌干條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豆干條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  <w:highlight w:val="yellow"/>
              </w:rPr>
              <w:t>冬瓜毛豆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冬瓜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毛豆仁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spacing w:line="180" w:lineRule="exact"/>
              <w:jc w:val="center"/>
            </w:pPr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針菇鮮湯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金針菇</w:t>
            </w:r>
            <w:r w:rsidRPr="005C6DF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青蔬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Q1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照燒豆腐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海絲豆芽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海絲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綠豆芽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蜜汁豆乾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豆干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>.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白芝麻</w:t>
            </w:r>
          </w:p>
        </w:tc>
        <w:tc>
          <w:tcPr>
            <w:tcW w:w="567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時瓜湯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Q2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關東蔬煮</w:t>
            </w:r>
          </w:p>
          <w:p w:rsidR="003152E1" w:rsidRPr="005C6DFE" w:rsidRDefault="003152E1" w:rsidP="005C6DFE">
            <w:pPr>
              <w:snapToGrid w:val="0"/>
              <w:ind w:leftChars="-50" w:lef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白蘿蔔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小油泡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茶葉蛋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田園燉菜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綜合菇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綠蔬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南瓜</w:t>
            </w:r>
          </w:p>
        </w:tc>
        <w:tc>
          <w:tcPr>
            <w:tcW w:w="567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綠豆湯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綠豆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Q3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芋香排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和露脆炒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刈薯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素若片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蔬菜丸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67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滑蛋香菇粥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Q4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w w:val="80"/>
                <w:sz w:val="28"/>
                <w:szCs w:val="28"/>
              </w:rPr>
              <w:t>銀絲卷</w:t>
            </w: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特餐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5C6DF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*1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咖哩素雞</w:t>
            </w:r>
          </w:p>
          <w:p w:rsidR="003152E1" w:rsidRPr="005C6DFE" w:rsidRDefault="003152E1" w:rsidP="00AF0EE2">
            <w:pPr>
              <w:snapToGrid w:val="0"/>
              <w:spacing w:beforeLines="10" w:afterLines="1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素雞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馬鈴薯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扣菇油腐</w:t>
            </w:r>
          </w:p>
          <w:p w:rsidR="003152E1" w:rsidRPr="005C6DFE" w:rsidRDefault="003152E1" w:rsidP="00AF0EE2">
            <w:pPr>
              <w:snapToGrid w:val="0"/>
              <w:spacing w:beforeLines="10" w:afterLines="1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鈕扣菇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油豆腐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木耳炒瓜</w:t>
            </w:r>
          </w:p>
          <w:p w:rsidR="003152E1" w:rsidRPr="005C6DFE" w:rsidRDefault="003152E1" w:rsidP="00AF0EE2">
            <w:pPr>
              <w:snapToGrid w:val="0"/>
              <w:spacing w:beforeLines="10" w:afterLines="1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</w:t>
            </w:r>
          </w:p>
        </w:tc>
        <w:tc>
          <w:tcPr>
            <w:tcW w:w="567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紫菜蛋花湯</w:t>
            </w:r>
          </w:p>
          <w:p w:rsidR="003152E1" w:rsidRPr="005C6DFE" w:rsidRDefault="003152E1" w:rsidP="00AF0EE2">
            <w:pPr>
              <w:snapToGrid w:val="0"/>
              <w:spacing w:beforeLines="10" w:afterLines="1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紫菜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Q5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3152E1" w:rsidRPr="005C6DFE" w:rsidRDefault="003152E1" w:rsidP="00AF0EE2">
            <w:pPr>
              <w:snapToGrid w:val="0"/>
              <w:spacing w:beforeLines="10" w:afterLines="1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香菇若燥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素若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混炒瓜粒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時瓜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蛋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海</w:t>
            </w: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根</w:t>
            </w: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小炒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海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根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素若絲</w:t>
            </w:r>
          </w:p>
        </w:tc>
        <w:tc>
          <w:tcPr>
            <w:tcW w:w="567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四神湯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四神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R1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茶香油腐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油豆腐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粉絲煲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粉絲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菜豆三絲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菜豆紅蘿蔔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.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</w:t>
            </w:r>
          </w:p>
        </w:tc>
        <w:tc>
          <w:tcPr>
            <w:tcW w:w="567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美味瓜湯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時瓜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R2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芙蓉蒸</w:t>
            </w:r>
            <w:r w:rsidRPr="005C6DFE">
              <w:rPr>
                <w:rFonts w:eastAsia="標楷體"/>
                <w:bCs/>
                <w:color w:val="000000"/>
                <w:sz w:val="28"/>
                <w:szCs w:val="28"/>
              </w:rPr>
              <w:t>/</w:t>
            </w: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炒蛋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三色丁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羅漢齋滷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白菜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小麥條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地瓜球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每人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>*2</w:t>
            </w:r>
          </w:p>
        </w:tc>
        <w:tc>
          <w:tcPr>
            <w:tcW w:w="567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枸杞銀耳湯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白木耳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枸杞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R3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紫米飯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地瓜排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洋芋豆包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洋芋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豆包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彩衣百頁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百頁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刈薯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567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青菜蛋花湯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18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R4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炒飯特餐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回鍋干絲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黃干絲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金玉麵輪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玉米粒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麵輪切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芹香豆干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芹菜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豆乾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7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雙冬湯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筍條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19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R5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海結滷若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小麥素若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海帶結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香菇丸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越前豆腐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三色豆</w:t>
            </w:r>
          </w:p>
        </w:tc>
        <w:tc>
          <w:tcPr>
            <w:tcW w:w="567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青蔬蕃茄湯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.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青蔬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22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C6DFE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S1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香椿豆雞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豆雞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香椿醬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伍彩雪蓮</w:t>
            </w:r>
          </w:p>
          <w:p w:rsidR="003152E1" w:rsidRPr="005C6DFE" w:rsidRDefault="003152E1" w:rsidP="005C6DFE">
            <w:pPr>
              <w:snapToGrid w:val="0"/>
              <w:ind w:leftChars="-50" w:lef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雪蓮子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小黃瓜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家鄉味滷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白蘿蔔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豆輪</w:t>
            </w:r>
          </w:p>
        </w:tc>
        <w:tc>
          <w:tcPr>
            <w:tcW w:w="567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味噌湯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青蔬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海芽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味噌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21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C6DFE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S2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南洋咖哩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百頁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南瓜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滷蛋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家常白菜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白菜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蛋酥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芹菜</w:t>
            </w:r>
          </w:p>
        </w:tc>
        <w:tc>
          <w:tcPr>
            <w:tcW w:w="567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冬瓜薏仁露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冬瓜糖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薏仁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24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C6DFE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S3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芝麻飯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芝麻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蒸素魚</w:t>
            </w:r>
          </w:p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素魚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醡醬佐干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干丁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香溜玉菜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高麗菜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素火腿</w:t>
            </w:r>
          </w:p>
        </w:tc>
        <w:tc>
          <w:tcPr>
            <w:tcW w:w="567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筍絲羹湯</w:t>
            </w:r>
          </w:p>
          <w:p w:rsidR="003152E1" w:rsidRPr="005C6DFE" w:rsidRDefault="003152E1" w:rsidP="005C6D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筍絲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25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C6DFE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S4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麵食特餐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蘑菇烤麩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烤麩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蘑菇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時</w:t>
            </w: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瓜麵線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時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麵線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椒鹽蔬果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地瓜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蔬菜</w:t>
            </w:r>
          </w:p>
        </w:tc>
        <w:tc>
          <w:tcPr>
            <w:tcW w:w="567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榨菜菇湯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榨菜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26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C6DFE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S5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照燒豆腐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海絲豆芽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海絲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綠豆芽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蜜汁豆乾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豆干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>.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白芝麻</w:t>
            </w:r>
          </w:p>
        </w:tc>
        <w:tc>
          <w:tcPr>
            <w:tcW w:w="567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時瓜湯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27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C6DFE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T5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美味豆腸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豆腸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薑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FF0000"/>
                <w:sz w:val="28"/>
                <w:szCs w:val="28"/>
                <w:highlight w:val="cyan"/>
              </w:rPr>
            </w:pPr>
            <w:r w:rsidRPr="005C6DFE">
              <w:rPr>
                <w:rFonts w:eastAsia="標楷體" w:hint="eastAsia"/>
                <w:bCs/>
                <w:color w:val="FF0000"/>
                <w:sz w:val="28"/>
                <w:szCs w:val="28"/>
                <w:highlight w:val="cyan"/>
              </w:rPr>
              <w:t>醬滷桶筍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筍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紅蘿蔔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FF0000"/>
                <w:sz w:val="28"/>
                <w:szCs w:val="28"/>
                <w:highlight w:val="cyan"/>
              </w:rPr>
            </w:pPr>
            <w:r w:rsidRPr="005C6DFE">
              <w:rPr>
                <w:rFonts w:eastAsia="標楷體" w:hint="eastAsia"/>
                <w:bCs/>
                <w:color w:val="FF0000"/>
                <w:sz w:val="28"/>
                <w:szCs w:val="28"/>
                <w:highlight w:val="cyan"/>
              </w:rPr>
              <w:t>毛豆干丁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干丁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毛豆</w:t>
            </w:r>
          </w:p>
        </w:tc>
        <w:tc>
          <w:tcPr>
            <w:tcW w:w="567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蕃茄蛋花湯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.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.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29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C6DFE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T1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黑椒豆包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豆包絲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黑胡椒醬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醬淋油腐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油豆腐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青椒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刈薯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金珠翠玉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青豆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67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時瓜湯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C6DFE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T2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三杯素積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素積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螞蟻上樹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冬粉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紅白雙絲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白蘿蔔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腐皮</w:t>
            </w:r>
          </w:p>
        </w:tc>
        <w:tc>
          <w:tcPr>
            <w:tcW w:w="567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金茸海裙湯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金針菇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海帶芽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31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C6DFE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T3</w:t>
            </w:r>
          </w:p>
        </w:tc>
        <w:tc>
          <w:tcPr>
            <w:tcW w:w="1418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燕麥飯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菜蔘蒸</w:t>
            </w:r>
            <w:r w:rsidRPr="005C6DFE">
              <w:rPr>
                <w:rFonts w:eastAsia="標楷體"/>
                <w:bCs/>
                <w:color w:val="000000"/>
                <w:sz w:val="28"/>
                <w:szCs w:val="28"/>
              </w:rPr>
              <w:t>/</w:t>
            </w: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炒蛋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新細明體" w:eastAsia="標楷體" w:hAnsi="新細明體" w:cs="新細明體"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ascii="新細明體" w:eastAsia="標楷體" w:hAnsi="新細明體" w:cs="新細明體" w:hint="eastAsia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茄汁麵腸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麵腸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節瓜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芋仔球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567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25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紅豆地瓜湯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紅豆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地瓜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</w:tbl>
    <w:p w:rsidR="003152E1" w:rsidRDefault="003152E1"/>
    <w:p w:rsidR="003152E1" w:rsidRDefault="003152E1">
      <w:pPr>
        <w:widowControl/>
      </w:pPr>
      <w:r>
        <w:br w:type="page"/>
      </w:r>
    </w:p>
    <w:p w:rsidR="003152E1" w:rsidRPr="00DA16B8" w:rsidRDefault="003152E1" w:rsidP="00792BA9">
      <w:pPr>
        <w:jc w:val="center"/>
        <w:rPr>
          <w:rFonts w:ascii="Times New Roman" w:eastAsia="標楷體" w:hAnsi="Times New Roman"/>
          <w:sz w:val="28"/>
          <w:szCs w:val="28"/>
        </w:rPr>
      </w:pPr>
      <w:r w:rsidRPr="00DA16B8">
        <w:rPr>
          <w:rFonts w:ascii="Times New Roman" w:eastAsia="標楷體" w:hAnsi="Times New Roman"/>
          <w:sz w:val="28"/>
          <w:szCs w:val="28"/>
        </w:rPr>
        <w:t>103</w:t>
      </w:r>
      <w:r w:rsidRPr="00DA16B8">
        <w:rPr>
          <w:rFonts w:ascii="Times New Roman" w:eastAsia="標楷體" w:hAnsi="Times New Roman" w:hint="eastAsia"/>
          <w:sz w:val="28"/>
          <w:szCs w:val="28"/>
        </w:rPr>
        <w:t>學年度</w:t>
      </w:r>
      <w:r>
        <w:rPr>
          <w:rFonts w:ascii="Times New Roman" w:eastAsia="標楷體" w:hAnsi="Times New Roman"/>
          <w:sz w:val="28"/>
          <w:szCs w:val="28"/>
        </w:rPr>
        <w:t>12</w:t>
      </w:r>
      <w:r w:rsidRPr="00DA16B8">
        <w:rPr>
          <w:rFonts w:ascii="Times New Roman" w:eastAsia="標楷體" w:hAnsi="Times New Roman" w:hint="eastAsia"/>
          <w:sz w:val="28"/>
          <w:szCs w:val="28"/>
        </w:rPr>
        <w:t>月國民</w:t>
      </w:r>
      <w:r>
        <w:rPr>
          <w:rFonts w:ascii="Times New Roman" w:eastAsia="標楷體" w:hAnsi="Times New Roman" w:hint="eastAsia"/>
          <w:sz w:val="28"/>
          <w:szCs w:val="28"/>
        </w:rPr>
        <w:t>小</w:t>
      </w:r>
      <w:r w:rsidRPr="00DA16B8">
        <w:rPr>
          <w:rFonts w:ascii="Times New Roman" w:eastAsia="標楷體" w:hAnsi="Times New Roman" w:hint="eastAsia"/>
          <w:sz w:val="28"/>
          <w:szCs w:val="28"/>
        </w:rPr>
        <w:t>學素食菜單</w:t>
      </w:r>
      <w:r>
        <w:rPr>
          <w:rFonts w:ascii="Times New Roman" w:eastAsia="標楷體" w:hAnsi="Times New Roman"/>
          <w:sz w:val="28"/>
          <w:szCs w:val="28"/>
        </w:rPr>
        <w:t>-</w:t>
      </w:r>
      <w:r>
        <w:rPr>
          <w:rFonts w:ascii="Times New Roman" w:eastAsia="標楷體" w:hAnsi="Times New Roman" w:hint="eastAsia"/>
          <w:sz w:val="28"/>
          <w:szCs w:val="28"/>
        </w:rPr>
        <w:t>香香</w:t>
      </w:r>
    </w:p>
    <w:tbl>
      <w:tblPr>
        <w:tblW w:w="0" w:type="auto"/>
        <w:tblInd w:w="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567"/>
        <w:gridCol w:w="708"/>
        <w:gridCol w:w="1701"/>
        <w:gridCol w:w="1701"/>
        <w:gridCol w:w="1985"/>
        <w:gridCol w:w="709"/>
        <w:gridCol w:w="1842"/>
      </w:tblGrid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5C6DFE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67" w:type="dxa"/>
          </w:tcPr>
          <w:p w:rsidR="003152E1" w:rsidRPr="005C6DFE" w:rsidRDefault="003152E1" w:rsidP="005C6DF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5C6DFE">
              <w:rPr>
                <w:rFonts w:ascii="標楷體" w:eastAsia="標楷體" w:hAnsi="標楷體" w:hint="eastAsia"/>
              </w:rPr>
              <w:t>星期</w:t>
            </w:r>
          </w:p>
        </w:tc>
        <w:tc>
          <w:tcPr>
            <w:tcW w:w="708" w:type="dxa"/>
          </w:tcPr>
          <w:p w:rsidR="003152E1" w:rsidRPr="005C6DFE" w:rsidRDefault="003152E1" w:rsidP="005C6DF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22"/>
              </w:rPr>
            </w:pPr>
            <w:r w:rsidRPr="005C6DFE">
              <w:rPr>
                <w:rFonts w:ascii="標楷體" w:eastAsia="標楷體" w:hAnsi="標楷體" w:hint="eastAsia"/>
                <w:sz w:val="22"/>
              </w:rPr>
              <w:t>循環別</w:t>
            </w:r>
          </w:p>
        </w:tc>
        <w:tc>
          <w:tcPr>
            <w:tcW w:w="1701" w:type="dxa"/>
          </w:tcPr>
          <w:p w:rsidR="003152E1" w:rsidRPr="005C6DFE" w:rsidRDefault="003152E1" w:rsidP="005C6DF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5C6DFE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1701" w:type="dxa"/>
          </w:tcPr>
          <w:p w:rsidR="003152E1" w:rsidRPr="005C6DFE" w:rsidRDefault="003152E1" w:rsidP="005C6DF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5C6DFE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1985" w:type="dxa"/>
          </w:tcPr>
          <w:p w:rsidR="003152E1" w:rsidRPr="005C6DFE" w:rsidRDefault="003152E1" w:rsidP="005C6DF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5C6DFE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709" w:type="dxa"/>
          </w:tcPr>
          <w:p w:rsidR="003152E1" w:rsidRPr="005C6DFE" w:rsidRDefault="003152E1" w:rsidP="005C6DF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5C6DFE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842" w:type="dxa"/>
          </w:tcPr>
          <w:p w:rsidR="003152E1" w:rsidRPr="005C6DFE" w:rsidRDefault="003152E1" w:rsidP="005C6DF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5C6DFE">
              <w:rPr>
                <w:rFonts w:ascii="標楷體" w:eastAsia="標楷體" w:hAnsi="標楷體" w:hint="eastAsia"/>
              </w:rPr>
              <w:t>湯品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5C6DFE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P1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3152E1" w:rsidRPr="005C6DFE" w:rsidRDefault="003152E1" w:rsidP="00AF0EE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32"/>
                <w:szCs w:val="32"/>
              </w:rPr>
            </w:pPr>
            <w:r w:rsidRPr="005C6DFE">
              <w:rPr>
                <w:rFonts w:eastAsia="標楷體" w:hint="eastAsia"/>
                <w:bCs/>
                <w:color w:val="000000"/>
                <w:sz w:val="32"/>
                <w:szCs w:val="32"/>
              </w:rPr>
              <w:t>蔬菜排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FF0000"/>
                <w:sz w:val="28"/>
                <w:szCs w:val="28"/>
              </w:rPr>
              <w:t>玉米三色</w:t>
            </w:r>
          </w:p>
          <w:p w:rsidR="003152E1" w:rsidRPr="005C6DFE" w:rsidRDefault="003152E1" w:rsidP="005C6DFE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馬鈴薯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紅仁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09" w:type="dxa"/>
            <w:vAlign w:val="center"/>
          </w:tcPr>
          <w:p w:rsidR="003152E1" w:rsidRPr="005C6DFE" w:rsidRDefault="003152E1" w:rsidP="005C6DFE">
            <w:pPr>
              <w:snapToGrid w:val="0"/>
              <w:spacing w:line="180" w:lineRule="exact"/>
              <w:jc w:val="center"/>
            </w:pPr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帶芽蛋花湯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海芽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5C6DFE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P2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3152E1" w:rsidRPr="005C6DFE" w:rsidRDefault="003152E1" w:rsidP="00AF0EE2">
            <w:pPr>
              <w:snapToGrid w:val="0"/>
              <w:spacing w:beforeLines="2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/>
                <w:bCs/>
                <w:color w:val="FF0000"/>
                <w:sz w:val="28"/>
                <w:szCs w:val="28"/>
              </w:rPr>
            </w:pPr>
            <w:r w:rsidRPr="005C6DFE">
              <w:rPr>
                <w:rFonts w:eastAsia="標楷體" w:hint="eastAsia"/>
                <w:b/>
                <w:bCs/>
                <w:color w:val="FF0000"/>
                <w:sz w:val="28"/>
                <w:szCs w:val="28"/>
              </w:rPr>
              <w:t>美味積腿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/>
                <w:bCs/>
                <w:color w:val="FF0000"/>
                <w:sz w:val="16"/>
                <w:szCs w:val="16"/>
              </w:rPr>
              <w:t>每人</w:t>
            </w:r>
            <w:r w:rsidRPr="005C6DFE">
              <w:rPr>
                <w:rFonts w:eastAsia="標楷體"/>
                <w:b/>
                <w:bCs/>
                <w:color w:val="FF0000"/>
                <w:sz w:val="16"/>
                <w:szCs w:val="16"/>
              </w:rPr>
              <w:t>*1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FF0000"/>
                <w:sz w:val="28"/>
                <w:szCs w:val="28"/>
              </w:rPr>
              <w:t>高昇豆腐</w:t>
            </w:r>
          </w:p>
          <w:p w:rsidR="003152E1" w:rsidRPr="005C6DFE" w:rsidRDefault="003152E1" w:rsidP="005C6DFE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sz w:val="16"/>
                <w:szCs w:val="16"/>
              </w:rPr>
              <w:t>豆腐</w:t>
            </w:r>
            <w:r w:rsidRPr="005C6DFE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709" w:type="dxa"/>
            <w:vAlign w:val="center"/>
          </w:tcPr>
          <w:p w:rsidR="003152E1" w:rsidRPr="005C6DFE" w:rsidRDefault="003152E1" w:rsidP="005C6DFE">
            <w:pPr>
              <w:snapToGrid w:val="0"/>
              <w:spacing w:line="180" w:lineRule="exact"/>
              <w:jc w:val="center"/>
            </w:pPr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健康瓜湯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P3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小米飯</w:t>
            </w:r>
          </w:p>
          <w:p w:rsidR="003152E1" w:rsidRPr="005C6DFE" w:rsidRDefault="003152E1" w:rsidP="00AF0EE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沙茶干絲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干絲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番茄炒蛋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09" w:type="dxa"/>
            <w:vAlign w:val="center"/>
          </w:tcPr>
          <w:p w:rsidR="003152E1" w:rsidRPr="005C6DFE" w:rsidRDefault="003152E1" w:rsidP="005C6DFE">
            <w:pPr>
              <w:snapToGrid w:val="0"/>
              <w:spacing w:line="180" w:lineRule="exact"/>
              <w:jc w:val="center"/>
            </w:pPr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滑嫩仙草湯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仙草</w:t>
            </w:r>
            <w:r w:rsidRPr="005C6DF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P4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w w:val="8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義式</w:t>
            </w:r>
            <w:r w:rsidRPr="005C6DFE">
              <w:rPr>
                <w:rFonts w:eastAsia="標楷體" w:hint="eastAsia"/>
                <w:bCs/>
                <w:color w:val="000000"/>
                <w:w w:val="80"/>
                <w:sz w:val="28"/>
                <w:szCs w:val="28"/>
              </w:rPr>
              <w:t>特餐</w:t>
            </w:r>
          </w:p>
          <w:p w:rsidR="003152E1" w:rsidRPr="005C6DFE" w:rsidRDefault="003152E1" w:rsidP="00AF0EE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w w:val="8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麵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麥克積塊</w:t>
            </w:r>
          </w:p>
          <w:p w:rsidR="003152E1" w:rsidRPr="005C6DFE" w:rsidRDefault="003152E1" w:rsidP="00AF0EE2">
            <w:pPr>
              <w:snapToGrid w:val="0"/>
              <w:spacing w:beforeLines="10" w:afterLines="1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4"/>
                <w:szCs w:val="14"/>
              </w:rPr>
              <w:t>每人</w:t>
            </w:r>
            <w:r w:rsidRPr="005C6DFE">
              <w:rPr>
                <w:rFonts w:eastAsia="標楷體"/>
                <w:bCs/>
                <w:color w:val="000000"/>
                <w:sz w:val="14"/>
                <w:szCs w:val="14"/>
              </w:rPr>
              <w:t>*2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義大利蔬醬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素絞若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時瓜</w:t>
            </w:r>
          </w:p>
        </w:tc>
        <w:tc>
          <w:tcPr>
            <w:tcW w:w="709" w:type="dxa"/>
            <w:vAlign w:val="center"/>
          </w:tcPr>
          <w:p w:rsidR="003152E1" w:rsidRPr="005C6DFE" w:rsidRDefault="003152E1" w:rsidP="005C6DFE">
            <w:pPr>
              <w:snapToGrid w:val="0"/>
              <w:spacing w:line="180" w:lineRule="exact"/>
              <w:jc w:val="center"/>
            </w:pPr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鄉村濃湯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4"/>
                <w:szCs w:val="14"/>
              </w:rPr>
              <w:t>三色丁</w:t>
            </w:r>
            <w:r w:rsidRPr="005C6DFE">
              <w:rPr>
                <w:rFonts w:eastAsia="標楷體"/>
                <w:bCs/>
                <w:color w:val="000000"/>
                <w:sz w:val="14"/>
                <w:szCs w:val="14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4"/>
                <w:szCs w:val="14"/>
              </w:rPr>
              <w:t>蛋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P5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3152E1" w:rsidRPr="005C6DFE" w:rsidRDefault="003152E1" w:rsidP="00AF0EE2">
            <w:pPr>
              <w:snapToGrid w:val="0"/>
              <w:spacing w:beforeLines="2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餘香豆包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豆包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醬拌干條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豆干條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709" w:type="dxa"/>
            <w:vAlign w:val="center"/>
          </w:tcPr>
          <w:p w:rsidR="003152E1" w:rsidRPr="005C6DFE" w:rsidRDefault="003152E1" w:rsidP="005C6DFE">
            <w:pPr>
              <w:snapToGrid w:val="0"/>
              <w:spacing w:line="180" w:lineRule="exact"/>
              <w:jc w:val="center"/>
            </w:pPr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針菇鮮湯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金針菇</w:t>
            </w:r>
            <w:r w:rsidRPr="005C6DF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青蔬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Q1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照燒豆腐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海絲豆芽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海絲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綠豆芽</w:t>
            </w:r>
          </w:p>
        </w:tc>
        <w:tc>
          <w:tcPr>
            <w:tcW w:w="709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時瓜湯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Q2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關東蔬煮</w:t>
            </w:r>
          </w:p>
          <w:p w:rsidR="003152E1" w:rsidRPr="005C6DFE" w:rsidRDefault="003152E1" w:rsidP="005C6DFE">
            <w:pPr>
              <w:snapToGrid w:val="0"/>
              <w:ind w:leftChars="-50" w:lef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白蘿蔔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小油泡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茶葉蛋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709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綠豆湯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綠豆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Q3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芋香排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和露脆炒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刈薯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素若片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709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滑蛋香菇粥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Q4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w w:val="80"/>
                <w:sz w:val="28"/>
                <w:szCs w:val="28"/>
              </w:rPr>
              <w:t>銀絲卷</w:t>
            </w: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特餐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5C6DFE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*1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咖哩素雞</w:t>
            </w:r>
          </w:p>
          <w:p w:rsidR="003152E1" w:rsidRPr="005C6DFE" w:rsidRDefault="003152E1" w:rsidP="00AF0EE2">
            <w:pPr>
              <w:snapToGrid w:val="0"/>
              <w:spacing w:beforeLines="10" w:afterLines="1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素雞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馬鈴薯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扣菇油腐</w:t>
            </w:r>
          </w:p>
          <w:p w:rsidR="003152E1" w:rsidRPr="005C6DFE" w:rsidRDefault="003152E1" w:rsidP="00AF0EE2">
            <w:pPr>
              <w:snapToGrid w:val="0"/>
              <w:spacing w:beforeLines="10" w:afterLines="1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鈕扣菇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油豆腐</w:t>
            </w:r>
          </w:p>
        </w:tc>
        <w:tc>
          <w:tcPr>
            <w:tcW w:w="709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紫菜蛋花湯</w:t>
            </w:r>
          </w:p>
          <w:p w:rsidR="003152E1" w:rsidRPr="005C6DFE" w:rsidRDefault="003152E1" w:rsidP="00AF0EE2">
            <w:pPr>
              <w:snapToGrid w:val="0"/>
              <w:spacing w:beforeLines="10" w:afterLines="1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紫菜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Q5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3152E1" w:rsidRPr="005C6DFE" w:rsidRDefault="003152E1" w:rsidP="00AF0EE2">
            <w:pPr>
              <w:snapToGrid w:val="0"/>
              <w:spacing w:beforeLines="10" w:afterLines="1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香菇若燥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素若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混炒瓜粒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時瓜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蛋</w:t>
            </w:r>
          </w:p>
        </w:tc>
        <w:tc>
          <w:tcPr>
            <w:tcW w:w="709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四神湯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四神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R1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茶香油腐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油豆腐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粉絲煲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粉絲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709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美味瓜湯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時瓜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R2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ind w:leftChars="-50" w:lef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芙蓉蒸</w:t>
            </w:r>
            <w:r w:rsidRPr="005C6DFE">
              <w:rPr>
                <w:rFonts w:eastAsia="標楷體"/>
                <w:bCs/>
                <w:color w:val="000000"/>
                <w:sz w:val="28"/>
                <w:szCs w:val="28"/>
              </w:rPr>
              <w:t>/</w:t>
            </w: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炒蛋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三色丁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羅漢齋滷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白菜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小麥條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  <w:tc>
          <w:tcPr>
            <w:tcW w:w="709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枸杞銀耳湯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白木耳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枸杞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R3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紫米飯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地瓜排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洋芋豆包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洋芋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豆包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709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青菜蛋花湯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18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R4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炒飯特餐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回鍋干絲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黃干絲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金玉麵輪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玉米粒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麵輪切</w:t>
            </w:r>
          </w:p>
        </w:tc>
        <w:tc>
          <w:tcPr>
            <w:tcW w:w="709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雙冬湯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筍條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19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R5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海結滷若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小麥素若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海帶結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香菇丸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709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青蔬蕃茄湯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.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青蔬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22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C6DFE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S1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香椿豆雞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豆雞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香椿醬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伍彩雪蓮</w:t>
            </w:r>
          </w:p>
          <w:p w:rsidR="003152E1" w:rsidRPr="005C6DFE" w:rsidRDefault="003152E1" w:rsidP="005C6DFE">
            <w:pPr>
              <w:snapToGrid w:val="0"/>
              <w:ind w:leftChars="-50" w:lef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雪蓮子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小黃瓜</w:t>
            </w:r>
          </w:p>
        </w:tc>
        <w:tc>
          <w:tcPr>
            <w:tcW w:w="709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味噌湯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青蔬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海芽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味噌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21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C6DFE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S2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南洋咖哩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百頁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南瓜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滷蛋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709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冬瓜薏仁露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冬瓜糖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薏仁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24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C6DFE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S3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芝麻飯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芝麻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蒸素魚</w:t>
            </w:r>
          </w:p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素魚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醡醬佐干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干丁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709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筍絲羹湯</w:t>
            </w:r>
          </w:p>
          <w:p w:rsidR="003152E1" w:rsidRPr="005C6DFE" w:rsidRDefault="003152E1" w:rsidP="005C6D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筍絲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25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C6DFE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S4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麵食特餐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蘑菇烤麩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烤麩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蘑菇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時</w:t>
            </w: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瓜麵線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時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麵線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榨菜菇湯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榨菜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26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C6DFE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5C6DFE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S5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照燒豆腐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豆腐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海絲豆芽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海絲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綠豆芽</w:t>
            </w:r>
          </w:p>
        </w:tc>
        <w:tc>
          <w:tcPr>
            <w:tcW w:w="709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時瓜湯</w:t>
            </w:r>
          </w:p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27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C6DFE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T5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  <w:highlight w:val="cyan"/>
              </w:rPr>
              <w:t>美味豆腸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豆腸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薑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FF0000"/>
                <w:sz w:val="28"/>
                <w:szCs w:val="28"/>
                <w:highlight w:val="cyan"/>
              </w:rPr>
            </w:pPr>
            <w:r w:rsidRPr="005C6DFE">
              <w:rPr>
                <w:rFonts w:eastAsia="標楷體" w:hint="eastAsia"/>
                <w:bCs/>
                <w:color w:val="FF0000"/>
                <w:sz w:val="28"/>
                <w:szCs w:val="28"/>
                <w:highlight w:val="cyan"/>
              </w:rPr>
              <w:t>醬滷桶筍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  <w:highlight w:val="cyan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筍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紅蘿蔔</w:t>
            </w:r>
          </w:p>
        </w:tc>
        <w:tc>
          <w:tcPr>
            <w:tcW w:w="709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蕃茄蛋花湯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蔬菜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.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蕃茄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>.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29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C6DFE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T1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黑椒豆包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豆包絲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黑胡椒醬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醬淋油腐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油豆腐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青椒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刈薯</w:t>
            </w:r>
          </w:p>
        </w:tc>
        <w:tc>
          <w:tcPr>
            <w:tcW w:w="709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時瓜湯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時瓜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C6DFE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T2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三杯素積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素積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5C6DFE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螞蟻上樹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冬粉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木耳</w:t>
            </w:r>
          </w:p>
        </w:tc>
        <w:tc>
          <w:tcPr>
            <w:tcW w:w="709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5C6DFE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金茸海裙湯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金針菇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海帶芽</w:t>
            </w:r>
          </w:p>
        </w:tc>
      </w:tr>
      <w:tr w:rsidR="003152E1" w:rsidRPr="005C6DFE" w:rsidTr="00AF0EE2">
        <w:tc>
          <w:tcPr>
            <w:tcW w:w="534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C6DFE">
              <w:rPr>
                <w:rFonts w:ascii="Times New Roman" w:eastAsia="標楷體" w:hAnsi="Times New Roman"/>
                <w:sz w:val="20"/>
                <w:szCs w:val="20"/>
              </w:rPr>
              <w:t>31</w:t>
            </w:r>
          </w:p>
        </w:tc>
        <w:tc>
          <w:tcPr>
            <w:tcW w:w="567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C6DFE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708" w:type="dxa"/>
            <w:vAlign w:val="center"/>
          </w:tcPr>
          <w:p w:rsidR="003152E1" w:rsidRPr="005C6DFE" w:rsidRDefault="003152E1" w:rsidP="00AF0EE2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Cs w:val="28"/>
              </w:rPr>
            </w:pPr>
            <w:r w:rsidRPr="005C6DFE">
              <w:rPr>
                <w:rFonts w:eastAsia="標楷體"/>
                <w:color w:val="000000"/>
                <w:szCs w:val="28"/>
              </w:rPr>
              <w:t>T3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燕麥飯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701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菜蔘蒸</w:t>
            </w:r>
            <w:r w:rsidRPr="005C6DFE">
              <w:rPr>
                <w:rFonts w:eastAsia="標楷體"/>
                <w:bCs/>
                <w:color w:val="000000"/>
                <w:sz w:val="28"/>
                <w:szCs w:val="28"/>
              </w:rPr>
              <w:t>/</w:t>
            </w: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炒蛋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ascii="新細明體" w:eastAsia="標楷體" w:hAnsi="新細明體" w:cs="新細明體"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蛋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ascii="新細明體" w:eastAsia="標楷體" w:hAnsi="新細明體" w:cs="新細明體" w:hint="eastAsia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985" w:type="dxa"/>
            <w:vAlign w:val="center"/>
          </w:tcPr>
          <w:p w:rsidR="003152E1" w:rsidRPr="005C6DFE" w:rsidRDefault="003152E1" w:rsidP="005C6DFE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茄汁麵腸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麵腸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節瓜</w:t>
            </w:r>
          </w:p>
        </w:tc>
        <w:tc>
          <w:tcPr>
            <w:tcW w:w="709" w:type="dxa"/>
          </w:tcPr>
          <w:p w:rsidR="003152E1" w:rsidRPr="005C6DFE" w:rsidRDefault="003152E1">
            <w:r w:rsidRPr="005C6DFE">
              <w:rPr>
                <w:rFonts w:eastAsia="標楷體" w:hAnsi="標楷體" w:hint="eastAsia"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842" w:type="dxa"/>
            <w:vAlign w:val="center"/>
          </w:tcPr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C6DFE">
              <w:rPr>
                <w:rFonts w:eastAsia="標楷體" w:hint="eastAsia"/>
                <w:bCs/>
                <w:color w:val="000000"/>
                <w:sz w:val="28"/>
                <w:szCs w:val="28"/>
              </w:rPr>
              <w:t>紅豆地瓜湯</w:t>
            </w:r>
          </w:p>
          <w:p w:rsidR="003152E1" w:rsidRPr="005C6DFE" w:rsidRDefault="003152E1" w:rsidP="005C6DF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紅豆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地瓜</w:t>
            </w:r>
            <w:r w:rsidRPr="005C6DFE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5C6DFE">
              <w:rPr>
                <w:rFonts w:eastAsia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</w:tbl>
    <w:p w:rsidR="003152E1" w:rsidRPr="00792BA9" w:rsidRDefault="003152E1">
      <w:bookmarkStart w:id="0" w:name="_GoBack"/>
      <w:bookmarkEnd w:id="0"/>
    </w:p>
    <w:sectPr w:rsidR="003152E1" w:rsidRPr="00792BA9" w:rsidSect="00FD6E4C">
      <w:pgSz w:w="11906" w:h="16838"/>
      <w:pgMar w:top="567" w:right="284" w:bottom="397" w:left="567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6E4C"/>
    <w:rsid w:val="000D45FF"/>
    <w:rsid w:val="003152E1"/>
    <w:rsid w:val="005C6DFE"/>
    <w:rsid w:val="00792BA9"/>
    <w:rsid w:val="00941E0B"/>
    <w:rsid w:val="00AF0EE2"/>
    <w:rsid w:val="00DA16B8"/>
    <w:rsid w:val="00DF6F71"/>
    <w:rsid w:val="00FD6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E4C"/>
    <w:pPr>
      <w:widowContro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FD6E4C"/>
    <w:pPr>
      <w:keepNext/>
      <w:numPr>
        <w:numId w:val="1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FD6E4C"/>
    <w:rPr>
      <w:rFonts w:ascii="Arial" w:eastAsia="標楷體" w:hAnsi="Arial" w:cs="Times New Roman"/>
      <w:b/>
      <w:bCs/>
      <w:color w:val="0000FF"/>
      <w:kern w:val="0"/>
      <w:sz w:val="36"/>
      <w:szCs w:val="36"/>
    </w:rPr>
  </w:style>
  <w:style w:type="table" w:styleId="TableGrid">
    <w:name w:val="Table Grid"/>
    <w:basedOn w:val="TableNormal"/>
    <w:uiPriority w:val="99"/>
    <w:rsid w:val="00FD6E4C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AF0EE2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68A"/>
    <w:rPr>
      <w:rFonts w:asciiTheme="majorHAnsi" w:eastAsiaTheme="majorEastAsia" w:hAnsiTheme="majorHAnsi" w:cstheme="majorBidi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455</Words>
  <Characters>2599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USER</cp:lastModifiedBy>
  <cp:revision>3</cp:revision>
  <cp:lastPrinted>2014-11-21T03:07:00Z</cp:lastPrinted>
  <dcterms:created xsi:type="dcterms:W3CDTF">2014-11-10T09:10:00Z</dcterms:created>
  <dcterms:modified xsi:type="dcterms:W3CDTF">2014-11-21T03:07:00Z</dcterms:modified>
</cp:coreProperties>
</file>