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1B0" w:rsidRPr="009C7650" w:rsidRDefault="001771B0" w:rsidP="00AE3838">
      <w:pPr>
        <w:spacing w:line="300" w:lineRule="exact"/>
        <w:jc w:val="center"/>
      </w:pPr>
      <w:r w:rsidRPr="009C7650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9C7650">
        <w:rPr>
          <w:rFonts w:eastAsia="標楷體" w:hint="eastAsia"/>
          <w:b/>
          <w:sz w:val="28"/>
          <w:szCs w:val="28"/>
        </w:rPr>
        <w:t>學年度</w:t>
      </w:r>
      <w:r w:rsidRPr="009C7650">
        <w:rPr>
          <w:rFonts w:eastAsia="標楷體"/>
          <w:b/>
          <w:sz w:val="28"/>
          <w:szCs w:val="28"/>
        </w:rPr>
        <w:t>(</w:t>
      </w:r>
      <w:r>
        <w:rPr>
          <w:rFonts w:eastAsia="標楷體" w:hint="eastAsia"/>
          <w:b/>
          <w:sz w:val="28"/>
          <w:szCs w:val="28"/>
        </w:rPr>
        <w:t>上</w:t>
      </w:r>
      <w:r w:rsidRPr="009C7650">
        <w:rPr>
          <w:rFonts w:eastAsia="標楷體"/>
          <w:b/>
          <w:sz w:val="28"/>
          <w:szCs w:val="28"/>
        </w:rPr>
        <w:t>)</w:t>
      </w:r>
      <w:r w:rsidRPr="009C7650">
        <w:rPr>
          <w:rFonts w:eastAsia="標楷體" w:hint="eastAsia"/>
          <w:b/>
          <w:sz w:val="28"/>
          <w:szCs w:val="28"/>
        </w:rPr>
        <w:t>國民中學</w:t>
      </w:r>
      <w:r>
        <w:rPr>
          <w:rFonts w:eastAsia="標楷體"/>
          <w:b/>
          <w:sz w:val="28"/>
          <w:szCs w:val="28"/>
        </w:rPr>
        <w:t>12</w:t>
      </w:r>
      <w:r w:rsidRPr="009C7650">
        <w:rPr>
          <w:rFonts w:eastAsia="標楷體" w:hint="eastAsia"/>
          <w:b/>
          <w:sz w:val="28"/>
          <w:szCs w:val="28"/>
        </w:rPr>
        <w:t>月素食循環菜單</w:t>
      </w:r>
      <w:r>
        <w:rPr>
          <w:rFonts w:eastAsia="標楷體"/>
          <w:b/>
          <w:color w:val="FF0000"/>
          <w:sz w:val="28"/>
          <w:szCs w:val="28"/>
        </w:rPr>
        <w:t>(</w:t>
      </w:r>
      <w:r w:rsidRPr="009C7650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9C7650">
        <w:rPr>
          <w:rFonts w:eastAsia="標楷體"/>
          <w:b/>
          <w:color w:val="FF0000"/>
          <w:sz w:val="28"/>
          <w:szCs w:val="28"/>
        </w:rPr>
        <w:t>)</w:t>
      </w:r>
      <w:r>
        <w:rPr>
          <w:rFonts w:eastAsia="標楷體"/>
          <w:b/>
          <w:color w:val="FF0000"/>
          <w:sz w:val="28"/>
          <w:szCs w:val="28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3"/>
        <w:gridCol w:w="413"/>
        <w:gridCol w:w="413"/>
        <w:gridCol w:w="1621"/>
        <w:gridCol w:w="1784"/>
        <w:gridCol w:w="1936"/>
        <w:gridCol w:w="1860"/>
        <w:gridCol w:w="322"/>
        <w:gridCol w:w="1505"/>
      </w:tblGrid>
      <w:tr w:rsidR="001771B0" w:rsidRPr="009C7650" w:rsidTr="00A31907"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</w:tcPr>
          <w:p w:rsidR="001771B0" w:rsidRPr="009C7650" w:rsidRDefault="001771B0" w:rsidP="00DB0ADD">
            <w:pPr>
              <w:snapToGrid w:val="0"/>
              <w:spacing w:beforeLines="50" w:afterLines="50"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D059D8">
              <w:rPr>
                <w:rFonts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6048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9C7650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1771B0" w:rsidRPr="009C7650" w:rsidRDefault="001771B0" w:rsidP="005F57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9C7650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1771B0" w:rsidRPr="009C7650" w:rsidRDefault="001771B0" w:rsidP="005F57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62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9C7650">
              <w:rPr>
                <w:rFonts w:eastAsia="標楷體"/>
                <w:sz w:val="28"/>
                <w:szCs w:val="28"/>
              </w:rPr>
              <w:t xml:space="preserve">  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17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9C7650">
              <w:rPr>
                <w:rFonts w:eastAsia="標楷體"/>
                <w:sz w:val="28"/>
                <w:szCs w:val="28"/>
              </w:rPr>
              <w:t xml:space="preserve">  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19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副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菜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副菜二</w:t>
            </w:r>
          </w:p>
        </w:tc>
        <w:tc>
          <w:tcPr>
            <w:tcW w:w="32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1771B0" w:rsidRPr="009C7650" w:rsidRDefault="001771B0" w:rsidP="005F5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150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5F57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湯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品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類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tcBorders>
              <w:top w:val="double" w:sz="4" w:space="0" w:color="auto"/>
            </w:tcBorders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28"/>
                <w:szCs w:val="28"/>
              </w:rPr>
              <w:t>地瓜天婦羅</w:t>
            </w:r>
          </w:p>
          <w:p w:rsidR="001771B0" w:rsidRPr="003B6D37" w:rsidRDefault="001771B0" w:rsidP="00715A05">
            <w:pPr>
              <w:snapToGrid w:val="0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地瓜</w:t>
            </w:r>
            <w:r w:rsidRPr="003B6D37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素田不辣</w:t>
            </w:r>
          </w:p>
        </w:tc>
        <w:tc>
          <w:tcPr>
            <w:tcW w:w="1936" w:type="dxa"/>
            <w:tcBorders>
              <w:top w:val="double" w:sz="4" w:space="0" w:color="auto"/>
            </w:tcBorders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28"/>
                <w:szCs w:val="28"/>
              </w:rPr>
              <w:t>脆炒季豆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扁長豆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混炒豆皮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豆皮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黃瓜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養生菇湯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Q2</w:t>
            </w:r>
          </w:p>
        </w:tc>
        <w:tc>
          <w:tcPr>
            <w:tcW w:w="1621" w:type="dxa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28"/>
                <w:szCs w:val="28"/>
              </w:rPr>
              <w:t>香椿煎蛋</w:t>
            </w:r>
          </w:p>
          <w:p w:rsidR="001771B0" w:rsidRPr="003B6D37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雞蛋</w:t>
            </w:r>
            <w:r w:rsidRPr="003B6D37">
              <w:rPr>
                <w:rFonts w:eastAsia="標楷體"/>
                <w:bCs/>
                <w:color w:val="FF0000"/>
                <w:sz w:val="16"/>
                <w:szCs w:val="16"/>
              </w:rPr>
              <w:t xml:space="preserve">  </w:t>
            </w: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香椿</w:t>
            </w:r>
          </w:p>
        </w:tc>
        <w:tc>
          <w:tcPr>
            <w:tcW w:w="1936" w:type="dxa"/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sz w:val="28"/>
                <w:szCs w:val="28"/>
              </w:rPr>
              <w:t>海絲豆芽</w:t>
            </w:r>
          </w:p>
          <w:p w:rsidR="001771B0" w:rsidRPr="00A8728E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</w:pPr>
            <w:r w:rsidRPr="003B6D37">
              <w:rPr>
                <w:rFonts w:eastAsia="標楷體" w:hint="eastAsia"/>
                <w:bCs/>
                <w:sz w:val="16"/>
                <w:szCs w:val="16"/>
              </w:rPr>
              <w:t>海絲</w:t>
            </w:r>
            <w:r w:rsidRPr="003B6D37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sz w:val="16"/>
                <w:szCs w:val="16"/>
              </w:rPr>
              <w:t>綠豆芽</w:t>
            </w:r>
          </w:p>
        </w:tc>
        <w:tc>
          <w:tcPr>
            <w:tcW w:w="1860" w:type="dxa"/>
            <w:vAlign w:val="center"/>
          </w:tcPr>
          <w:p w:rsidR="001771B0" w:rsidRPr="00A8728E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蜜汁豆乾</w:t>
            </w:r>
          </w:p>
          <w:p w:rsidR="001771B0" w:rsidRPr="00A8728E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豆干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>.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白芝麻</w:t>
            </w:r>
          </w:p>
        </w:tc>
        <w:tc>
          <w:tcPr>
            <w:tcW w:w="322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關東蔬煮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香菇素丸</w:t>
            </w:r>
            <w:r w:rsidRPr="003B6D3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36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茶葉蛋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田園燉菜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綜合菇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綠蔬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綠豆湯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綠豆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銀絲卷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特餐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84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芋香排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36" w:type="dxa"/>
            <w:shd w:val="clear" w:color="auto" w:fill="FFEBFF"/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C00000"/>
                <w:sz w:val="28"/>
                <w:szCs w:val="28"/>
              </w:rPr>
              <w:t>枸杞冬燜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冬瓜</w:t>
            </w:r>
            <w:r w:rsidRPr="003B6D3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枸杞</w:t>
            </w:r>
            <w:r w:rsidRPr="003B6D3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濕香菇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蔬菜丸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滑蛋香菇粥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tcBorders>
              <w:bottom w:val="double" w:sz="4" w:space="0" w:color="auto"/>
            </w:tcBorders>
            <w:vAlign w:val="center"/>
          </w:tcPr>
          <w:p w:rsidR="001771B0" w:rsidRPr="00AE1AC0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AE1AC0">
              <w:rPr>
                <w:rFonts w:eastAsia="標楷體" w:hint="eastAsia"/>
                <w:bCs/>
                <w:color w:val="FF0000"/>
                <w:sz w:val="28"/>
                <w:szCs w:val="28"/>
              </w:rPr>
              <w:t>喀哩百頁</w:t>
            </w:r>
          </w:p>
          <w:p w:rsidR="001771B0" w:rsidRPr="000651B1" w:rsidRDefault="001771B0" w:rsidP="00715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百頁</w:t>
            </w:r>
            <w:r w:rsidRPr="00AE1AC0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馬鈴薯</w:t>
            </w:r>
            <w:r w:rsidRPr="00AE1AC0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紅仁</w:t>
            </w:r>
          </w:p>
        </w:tc>
        <w:tc>
          <w:tcPr>
            <w:tcW w:w="1936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扣菇油腐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鈕扣菇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木耳炒瓜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紫菜蛋花湯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tcBorders>
              <w:top w:val="double" w:sz="4" w:space="0" w:color="auto"/>
            </w:tcBorders>
            <w:vAlign w:val="center"/>
          </w:tcPr>
          <w:p w:rsidR="001771B0" w:rsidRPr="008D606F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8D606F">
              <w:rPr>
                <w:rFonts w:eastAsia="標楷體" w:hint="eastAsia"/>
                <w:bCs/>
                <w:color w:val="FF0000"/>
                <w:sz w:val="28"/>
                <w:szCs w:val="28"/>
              </w:rPr>
              <w:t>五香肉燥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素肉燥醬</w:t>
            </w:r>
          </w:p>
        </w:tc>
        <w:tc>
          <w:tcPr>
            <w:tcW w:w="1936" w:type="dxa"/>
            <w:tcBorders>
              <w:top w:val="double" w:sz="4" w:space="0" w:color="auto"/>
            </w:tcBorders>
            <w:vAlign w:val="center"/>
          </w:tcPr>
          <w:p w:rsidR="001771B0" w:rsidRPr="00AE1AC0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AE1AC0">
              <w:rPr>
                <w:rFonts w:eastAsia="標楷體" w:hint="eastAsia"/>
                <w:bCs/>
                <w:color w:val="FF0000"/>
                <w:sz w:val="28"/>
                <w:szCs w:val="28"/>
              </w:rPr>
              <w:t>苦瓜鹹蛋</w:t>
            </w:r>
          </w:p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苦瓜</w:t>
            </w:r>
            <w:r w:rsidRPr="00AE1AC0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鹹鴨蛋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海</w:t>
            </w: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根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小炒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海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根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素若絲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四神湯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R2</w:t>
            </w:r>
          </w:p>
        </w:tc>
        <w:tc>
          <w:tcPr>
            <w:tcW w:w="1621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vAlign w:val="center"/>
          </w:tcPr>
          <w:p w:rsidR="001771B0" w:rsidRPr="00E40E3B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40E3B">
              <w:rPr>
                <w:rFonts w:eastAsia="標楷體" w:hint="eastAsia"/>
                <w:bCs/>
                <w:color w:val="FF0000"/>
                <w:sz w:val="28"/>
                <w:szCs w:val="28"/>
              </w:rPr>
              <w:t>照燒豆腐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40E3B">
              <w:rPr>
                <w:rFonts w:eastAsia="標楷體" w:hint="eastAsia"/>
                <w:bCs/>
                <w:color w:val="FF0000"/>
                <w:sz w:val="16"/>
                <w:szCs w:val="16"/>
              </w:rPr>
              <w:t>豆腐</w:t>
            </w:r>
            <w:r w:rsidRPr="00E40E3B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E40E3B">
              <w:rPr>
                <w:rFonts w:eastAsia="標楷體" w:hint="eastAsia"/>
                <w:bCs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1936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粉絲煲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高麗菜</w:t>
            </w:r>
            <w:r w:rsidRPr="00F517F2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蛋皮</w:t>
            </w:r>
          </w:p>
        </w:tc>
        <w:tc>
          <w:tcPr>
            <w:tcW w:w="186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菜豆三絲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菜豆紅蘿蔔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322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美味瓜湯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784" w:type="dxa"/>
            <w:shd w:val="clear" w:color="auto" w:fill="E1FFE1"/>
            <w:vAlign w:val="center"/>
          </w:tcPr>
          <w:p w:rsidR="001771B0" w:rsidRPr="00C31D0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C31D01">
              <w:rPr>
                <w:rFonts w:eastAsia="標楷體" w:hint="eastAsia"/>
                <w:bCs/>
                <w:color w:val="FF0000"/>
                <w:sz w:val="28"/>
                <w:szCs w:val="28"/>
              </w:rPr>
              <w:t>荷包蛋</w:t>
            </w:r>
          </w:p>
          <w:p w:rsidR="001771B0" w:rsidRPr="00124FB9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C31D01">
              <w:rPr>
                <w:rFonts w:eastAsia="標楷體" w:hint="eastAsia"/>
                <w:bCs/>
                <w:color w:val="FF0000"/>
                <w:sz w:val="16"/>
                <w:szCs w:val="16"/>
              </w:rPr>
              <w:t>蛋</w:t>
            </w:r>
          </w:p>
        </w:tc>
        <w:tc>
          <w:tcPr>
            <w:tcW w:w="1936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羅漢齋滷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虎皮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1771B0" w:rsidRPr="00A8728E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山藥捲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每人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>*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枸杞銀耳湯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白木耳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枸杞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炒飯特餐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1784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36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洋芋豆包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洋芋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彩衣百頁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青菜蛋花湯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tcBorders>
              <w:bottom w:val="double" w:sz="4" w:space="0" w:color="auto"/>
            </w:tcBorders>
            <w:vAlign w:val="center"/>
          </w:tcPr>
          <w:p w:rsidR="001771B0" w:rsidRPr="00A155EF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雙色帶滷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白仁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紅仁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海帶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片</w:t>
            </w:r>
          </w:p>
        </w:tc>
        <w:tc>
          <w:tcPr>
            <w:tcW w:w="1936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金玉麵輪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玉米粒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麵輪切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芹香豆干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豆乾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雙冬湯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筍條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酸菜麵腸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酸菜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936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香菇丸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越前豆腐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青蔬蕃茄湯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S2</w:t>
            </w:r>
          </w:p>
        </w:tc>
        <w:tc>
          <w:tcPr>
            <w:tcW w:w="1621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香椿豆包</w:t>
            </w:r>
          </w:p>
          <w:p w:rsidR="001771B0" w:rsidRPr="00124FB9" w:rsidRDefault="001771B0" w:rsidP="00715A05">
            <w:pPr>
              <w:snapToGrid w:val="0"/>
              <w:jc w:val="center"/>
              <w:rPr>
                <w:rFonts w:eastAsia="標楷體"/>
                <w:bCs/>
                <w:color w:val="C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C00000"/>
                <w:sz w:val="16"/>
                <w:szCs w:val="16"/>
              </w:rPr>
              <w:t>豆包</w:t>
            </w:r>
            <w:r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C00000"/>
                <w:sz w:val="16"/>
                <w:szCs w:val="16"/>
              </w:rPr>
              <w:t>香椿醬</w:t>
            </w:r>
          </w:p>
        </w:tc>
        <w:tc>
          <w:tcPr>
            <w:tcW w:w="1936" w:type="dxa"/>
            <w:vAlign w:val="center"/>
          </w:tcPr>
          <w:p w:rsidR="001771B0" w:rsidRPr="00B2572A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28"/>
                <w:szCs w:val="28"/>
              </w:rPr>
              <w:t>白綠雙彩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白花菜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綠花菜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186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家鄉味滷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豆輪</w:t>
            </w:r>
          </w:p>
        </w:tc>
        <w:tc>
          <w:tcPr>
            <w:tcW w:w="322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味噌湯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芝麻飯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784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南洋咖哩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936" w:type="dxa"/>
            <w:shd w:val="clear" w:color="auto" w:fill="E1FFE1"/>
            <w:vAlign w:val="center"/>
          </w:tcPr>
          <w:p w:rsidR="001771B0" w:rsidRPr="00F517F2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F517F2">
              <w:rPr>
                <w:rFonts w:eastAsia="標楷體" w:hint="eastAsia"/>
                <w:bCs/>
                <w:color w:val="C00000"/>
                <w:sz w:val="28"/>
                <w:szCs w:val="28"/>
              </w:rPr>
              <w:t>荷包蛋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1771B0" w:rsidRPr="00A8728E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家常白菜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白菜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蛋酥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芹菜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冬瓜薏仁露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冬瓜糖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薏仁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麵食特餐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84" w:type="dxa"/>
            <w:shd w:val="clear" w:color="auto" w:fill="FFEBFF"/>
            <w:vAlign w:val="center"/>
          </w:tcPr>
          <w:p w:rsidR="001771B0" w:rsidRPr="00356A3C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56A3C">
              <w:rPr>
                <w:rFonts w:eastAsia="標楷體" w:hint="eastAsia"/>
                <w:bCs/>
                <w:color w:val="FF0000"/>
                <w:sz w:val="28"/>
                <w:szCs w:val="28"/>
              </w:rPr>
              <w:t>蘿蔔糕</w:t>
            </w:r>
          </w:p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356A3C">
              <w:rPr>
                <w:rFonts w:eastAsia="標楷體" w:hint="eastAsia"/>
                <w:bCs/>
                <w:color w:val="FF0000"/>
                <w:sz w:val="16"/>
                <w:szCs w:val="16"/>
              </w:rPr>
              <w:t>蘿蔔糕</w:t>
            </w:r>
            <w:r w:rsidRPr="00356A3C">
              <w:rPr>
                <w:rFonts w:eastAsia="標楷體"/>
                <w:bCs/>
                <w:color w:val="FF0000"/>
                <w:sz w:val="16"/>
                <w:szCs w:val="16"/>
              </w:rPr>
              <w:t>x1</w:t>
            </w:r>
            <w:r w:rsidRPr="00356A3C">
              <w:rPr>
                <w:rFonts w:eastAsia="標楷體" w:hint="eastAsia"/>
                <w:bCs/>
                <w:color w:val="FF0000"/>
                <w:sz w:val="16"/>
                <w:szCs w:val="16"/>
              </w:rPr>
              <w:t>片</w:t>
            </w:r>
            <w:r>
              <w:rPr>
                <w:rFonts w:eastAsia="標楷體"/>
                <w:bCs/>
                <w:color w:val="FF0000"/>
                <w:sz w:val="16"/>
                <w:szCs w:val="16"/>
              </w:rPr>
              <w:t>()</w:t>
            </w:r>
          </w:p>
        </w:tc>
        <w:tc>
          <w:tcPr>
            <w:tcW w:w="1936" w:type="dxa"/>
            <w:shd w:val="clear" w:color="auto" w:fill="FFEBFF"/>
            <w:vAlign w:val="center"/>
          </w:tcPr>
          <w:p w:rsidR="001771B0" w:rsidRPr="00B2572A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28"/>
                <w:szCs w:val="28"/>
              </w:rPr>
              <w:t>家常拌炒</w:t>
            </w:r>
          </w:p>
          <w:p w:rsidR="001771B0" w:rsidRPr="00B2572A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高麗菜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香菇絲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芹菜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香溜玉菜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筍絲羹湯</w:t>
            </w:r>
          </w:p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1771B0" w:rsidRPr="009C7650" w:rsidTr="00A31907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tcBorders>
              <w:bottom w:val="double" w:sz="4" w:space="0" w:color="auto"/>
            </w:tcBorders>
            <w:vAlign w:val="center"/>
          </w:tcPr>
          <w:p w:rsidR="001771B0" w:rsidRPr="00A8728E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蘑菇烤麩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烤麩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蘑菇</w:t>
            </w:r>
          </w:p>
        </w:tc>
        <w:tc>
          <w:tcPr>
            <w:tcW w:w="1936" w:type="dxa"/>
            <w:tcBorders>
              <w:bottom w:val="double" w:sz="4" w:space="0" w:color="auto"/>
            </w:tcBorders>
            <w:vAlign w:val="center"/>
          </w:tcPr>
          <w:p w:rsidR="001771B0" w:rsidRPr="00A8728E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椒鹽蔬果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地瓜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1771B0" w:rsidRPr="004960DF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時</w:t>
            </w:r>
            <w:r w:rsidRPr="004960DF">
              <w:rPr>
                <w:rFonts w:eastAsia="標楷體" w:hint="eastAsia"/>
                <w:bCs/>
                <w:color w:val="000000"/>
                <w:sz w:val="28"/>
                <w:szCs w:val="28"/>
              </w:rPr>
              <w:t>瓜麵線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麵線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榨菜菇湯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當蔘蒸蛋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當蔘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936" w:type="dxa"/>
            <w:tcBorders>
              <w:top w:val="double" w:sz="4" w:space="0" w:color="auto"/>
            </w:tcBorders>
            <w:vAlign w:val="center"/>
          </w:tcPr>
          <w:p w:rsidR="001771B0" w:rsidRPr="00A8728E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金珠翠玉</w:t>
            </w:r>
          </w:p>
          <w:p w:rsidR="001771B0" w:rsidRPr="00A8728E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玉米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青豆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蛋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1771B0" w:rsidRPr="00A8728E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醬淋油腐</w:t>
            </w:r>
          </w:p>
          <w:p w:rsidR="001771B0" w:rsidRPr="00A8728E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油豆腐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青椒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刈薯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T2</w:t>
            </w:r>
          </w:p>
        </w:tc>
        <w:tc>
          <w:tcPr>
            <w:tcW w:w="1621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vAlign w:val="center"/>
          </w:tcPr>
          <w:p w:rsidR="001771B0" w:rsidRPr="00A31907" w:rsidRDefault="001771B0" w:rsidP="00715A05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A31907">
              <w:rPr>
                <w:rFonts w:eastAsia="標楷體" w:hint="eastAsia"/>
                <w:bCs/>
                <w:color w:val="C00000"/>
                <w:sz w:val="28"/>
                <w:szCs w:val="28"/>
              </w:rPr>
              <w:t>塔香豆燥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豆角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九層塔</w:t>
            </w:r>
          </w:p>
        </w:tc>
        <w:tc>
          <w:tcPr>
            <w:tcW w:w="1936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螞蟻上樹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冬粉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186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紅白雙絲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322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金茸海裙湯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燕麥飯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784" w:type="dxa"/>
            <w:shd w:val="clear" w:color="auto" w:fill="E1FFE1"/>
            <w:vAlign w:val="center"/>
          </w:tcPr>
          <w:p w:rsidR="001771B0" w:rsidRPr="003B35FC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3B35FC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三色蒸蛋</w:t>
            </w:r>
          </w:p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ascii="新細明體" w:eastAsia="標楷體" w:hAnsi="新細明體" w:cs="新細明體"/>
                <w:color w:val="000000"/>
                <w:sz w:val="16"/>
                <w:szCs w:val="16"/>
              </w:rPr>
            </w:pPr>
            <w:r w:rsidRPr="003B35FC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雞蛋</w:t>
            </w:r>
            <w:r w:rsidRPr="003B35FC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3B35FC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鹹鴨蛋</w:t>
            </w:r>
            <w:r w:rsidRPr="003B35FC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3B35FC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皮蛋</w:t>
            </w:r>
          </w:p>
        </w:tc>
        <w:tc>
          <w:tcPr>
            <w:tcW w:w="1936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茄汁麵腸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節瓜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芋仔球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紅豆地瓜湯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紅豆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9C7650" w:rsidRDefault="001771B0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T4</w:t>
            </w:r>
          </w:p>
        </w:tc>
        <w:tc>
          <w:tcPr>
            <w:tcW w:w="1621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炊粉特餐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784" w:type="dxa"/>
            <w:shd w:val="clear" w:color="auto" w:fill="FFEBFF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36" w:type="dxa"/>
            <w:shd w:val="clear" w:color="auto" w:fill="FFEBFF"/>
            <w:vAlign w:val="center"/>
          </w:tcPr>
          <w:p w:rsidR="001771B0" w:rsidRPr="00B2572A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C00000"/>
                <w:sz w:val="28"/>
                <w:szCs w:val="28"/>
              </w:rPr>
              <w:t>傳統</w:t>
            </w:r>
            <w:r w:rsidRPr="00B2572A">
              <w:rPr>
                <w:rFonts w:eastAsia="標楷體" w:hint="eastAsia"/>
                <w:bCs/>
                <w:color w:val="C00000"/>
                <w:sz w:val="28"/>
                <w:szCs w:val="28"/>
              </w:rPr>
              <w:t>拌炒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高麗菜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香菇絲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芹菜</w:t>
            </w:r>
          </w:p>
        </w:tc>
        <w:tc>
          <w:tcPr>
            <w:tcW w:w="18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風味饅頭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322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南瓜濃湯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413" w:type="dxa"/>
            <w:vAlign w:val="center"/>
          </w:tcPr>
          <w:p w:rsidR="001771B0" w:rsidRPr="009C7650" w:rsidRDefault="001771B0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T5</w:t>
            </w:r>
          </w:p>
        </w:tc>
        <w:tc>
          <w:tcPr>
            <w:tcW w:w="1621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vAlign w:val="center"/>
          </w:tcPr>
          <w:p w:rsidR="001771B0" w:rsidRPr="00F91CE0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green"/>
              </w:rPr>
            </w:pPr>
            <w:r w:rsidRPr="00F91CE0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green"/>
              </w:rPr>
              <w:t>紅燒麵腸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F91CE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green"/>
              </w:rPr>
              <w:t>麵腸</w:t>
            </w:r>
          </w:p>
        </w:tc>
        <w:tc>
          <w:tcPr>
            <w:tcW w:w="1936" w:type="dxa"/>
            <w:vAlign w:val="center"/>
          </w:tcPr>
          <w:p w:rsidR="001771B0" w:rsidRPr="00A31907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A31907">
              <w:rPr>
                <w:rFonts w:eastAsia="標楷體" w:hint="eastAsia"/>
                <w:bCs/>
                <w:color w:val="C00000"/>
                <w:sz w:val="28"/>
                <w:szCs w:val="28"/>
              </w:rPr>
              <w:t>關東素滷</w:t>
            </w:r>
          </w:p>
          <w:p w:rsidR="001771B0" w:rsidRPr="00A8728E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白仁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素香菇丸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1860" w:type="dxa"/>
            <w:vAlign w:val="center"/>
          </w:tcPr>
          <w:p w:rsidR="001771B0" w:rsidRPr="00A8728E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醬滷桶筍</w:t>
            </w:r>
          </w:p>
          <w:p w:rsidR="001771B0" w:rsidRPr="00A8728E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紅蘿蔔</w:t>
            </w:r>
          </w:p>
        </w:tc>
        <w:tc>
          <w:tcPr>
            <w:tcW w:w="322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蕃茄蛋花湯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9C7650" w:rsidRDefault="001771B0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 w:hint="eastAsia"/>
                <w:b/>
                <w:szCs w:val="28"/>
              </w:rPr>
              <w:t>六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U5</w:t>
            </w:r>
          </w:p>
        </w:tc>
        <w:tc>
          <w:tcPr>
            <w:tcW w:w="1621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豆醬麵輪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粗豆醬</w:t>
            </w:r>
          </w:p>
        </w:tc>
        <w:tc>
          <w:tcPr>
            <w:tcW w:w="1936" w:type="dxa"/>
            <w:tcBorders>
              <w:bottom w:val="double" w:sz="4" w:space="0" w:color="auto"/>
            </w:tcBorders>
            <w:vAlign w:val="center"/>
          </w:tcPr>
          <w:p w:rsidR="001771B0" w:rsidRPr="00A155EF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雙色帶滷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白仁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紅仁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海帶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片</w:t>
            </w:r>
          </w:p>
        </w:tc>
        <w:tc>
          <w:tcPr>
            <w:tcW w:w="1860" w:type="dxa"/>
            <w:tcBorders>
              <w:bottom w:val="double" w:sz="4" w:space="0" w:color="auto"/>
            </w:tcBorders>
            <w:vAlign w:val="center"/>
          </w:tcPr>
          <w:p w:rsidR="001771B0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16"/>
              </w:rPr>
              <w:t>山藥百頁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山藥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322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珍蕈番茄湯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9C7650" w:rsidRDefault="001771B0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U1</w:t>
            </w:r>
          </w:p>
        </w:tc>
        <w:tc>
          <w:tcPr>
            <w:tcW w:w="162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咖哩雙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條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芋頭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36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715A05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豆腐煲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青豆仁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0" w:type="dxa"/>
            <w:tcBorders>
              <w:top w:val="double" w:sz="4" w:space="0" w:color="auto"/>
            </w:tcBorders>
            <w:vAlign w:val="center"/>
          </w:tcPr>
          <w:p w:rsidR="001771B0" w:rsidRPr="004960DF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4960DF">
              <w:rPr>
                <w:rFonts w:eastAsia="標楷體" w:hint="eastAsia"/>
                <w:bCs/>
                <w:color w:val="000000"/>
                <w:sz w:val="28"/>
                <w:szCs w:val="28"/>
              </w:rPr>
              <w:t>馬蹄條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馬蹄條每人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322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紫菜粉絲湯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413" w:type="dxa"/>
            <w:vAlign w:val="center"/>
          </w:tcPr>
          <w:p w:rsidR="001771B0" w:rsidRPr="009C7650" w:rsidRDefault="001771B0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U2</w:t>
            </w:r>
          </w:p>
        </w:tc>
        <w:tc>
          <w:tcPr>
            <w:tcW w:w="1621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715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84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宮保烤麩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烤麩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花生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36" w:type="dxa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香拌三絲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小油丁</w:t>
            </w:r>
          </w:p>
        </w:tc>
        <w:tc>
          <w:tcPr>
            <w:tcW w:w="186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蛋酥翠玉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蛋酥</w:t>
            </w:r>
          </w:p>
        </w:tc>
        <w:tc>
          <w:tcPr>
            <w:tcW w:w="322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薑絲瓜湯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</w:tr>
      <w:tr w:rsidR="001771B0" w:rsidRPr="000F14F3" w:rsidTr="00A31907">
        <w:trPr>
          <w:trHeight w:hRule="exact" w:val="567"/>
        </w:trPr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9C7650" w:rsidRDefault="001771B0" w:rsidP="006048D5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U3</w:t>
            </w:r>
          </w:p>
        </w:tc>
        <w:tc>
          <w:tcPr>
            <w:tcW w:w="1621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84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腐皮什錦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乾腐皮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936" w:type="dxa"/>
            <w:shd w:val="clear" w:color="auto" w:fill="E1FFE1"/>
            <w:vAlign w:val="center"/>
          </w:tcPr>
          <w:p w:rsidR="001771B0" w:rsidRPr="000651B1" w:rsidRDefault="001771B0" w:rsidP="00715A0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荷包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蛋</w:t>
            </w:r>
          </w:p>
          <w:p w:rsidR="001771B0" w:rsidRPr="000651B1" w:rsidRDefault="001771B0" w:rsidP="00715A05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8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三色酡仁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蒟蒻蝦仁</w:t>
            </w:r>
            <w:r w:rsidRPr="000651B1">
              <w:rPr>
                <w:rFonts w:eastAsia="標楷體"/>
                <w:bCs/>
                <w:color w:val="000000"/>
                <w:sz w:val="14"/>
                <w:szCs w:val="14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玉米粒</w:t>
            </w:r>
            <w:r w:rsidRPr="000651B1">
              <w:rPr>
                <w:rFonts w:eastAsia="標楷體"/>
                <w:bCs/>
                <w:color w:val="000000"/>
                <w:sz w:val="14"/>
                <w:szCs w:val="14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4"/>
                <w:szCs w:val="14"/>
              </w:rPr>
              <w:t>小黃瓜</w:t>
            </w:r>
          </w:p>
        </w:tc>
        <w:tc>
          <w:tcPr>
            <w:tcW w:w="322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505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紫米麥片湯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麥片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</w:tbl>
    <w:p w:rsidR="001771B0" w:rsidRPr="009C7650" w:rsidRDefault="001771B0" w:rsidP="00A61B53">
      <w:pPr>
        <w:snapToGrid w:val="0"/>
        <w:jc w:val="center"/>
        <w:rPr>
          <w:rFonts w:eastAsia="標楷體"/>
          <w:b/>
          <w:sz w:val="28"/>
          <w:szCs w:val="28"/>
        </w:rPr>
      </w:pPr>
    </w:p>
    <w:p w:rsidR="001771B0" w:rsidRPr="009C7650" w:rsidRDefault="001771B0" w:rsidP="000667E1">
      <w:pPr>
        <w:spacing w:line="300" w:lineRule="exact"/>
        <w:jc w:val="center"/>
      </w:pPr>
      <w:r w:rsidRPr="009C7650">
        <w:br w:type="page"/>
      </w:r>
      <w:r w:rsidRPr="009C7650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9C7650">
        <w:rPr>
          <w:rFonts w:eastAsia="標楷體" w:hint="eastAsia"/>
          <w:b/>
          <w:sz w:val="28"/>
          <w:szCs w:val="28"/>
        </w:rPr>
        <w:t>學年度</w:t>
      </w:r>
      <w:r w:rsidRPr="009C7650">
        <w:rPr>
          <w:rFonts w:eastAsia="標楷體"/>
          <w:b/>
          <w:sz w:val="28"/>
          <w:szCs w:val="28"/>
        </w:rPr>
        <w:t>(</w:t>
      </w:r>
      <w:r>
        <w:rPr>
          <w:rFonts w:eastAsia="標楷體" w:hint="eastAsia"/>
          <w:b/>
          <w:sz w:val="28"/>
          <w:szCs w:val="28"/>
        </w:rPr>
        <w:t>上</w:t>
      </w:r>
      <w:r w:rsidRPr="009C7650">
        <w:rPr>
          <w:rFonts w:eastAsia="標楷體"/>
          <w:b/>
          <w:sz w:val="28"/>
          <w:szCs w:val="28"/>
        </w:rPr>
        <w:t>)</w:t>
      </w:r>
      <w:r w:rsidRPr="009C7650">
        <w:rPr>
          <w:rFonts w:eastAsia="標楷體" w:hint="eastAsia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小</w:t>
      </w:r>
      <w:r w:rsidRPr="009C7650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12</w:t>
      </w:r>
      <w:r w:rsidRPr="009C7650">
        <w:rPr>
          <w:rFonts w:eastAsia="標楷體" w:hint="eastAsia"/>
          <w:b/>
          <w:sz w:val="28"/>
          <w:szCs w:val="28"/>
        </w:rPr>
        <w:t>月素食循環菜單</w:t>
      </w:r>
      <w:r w:rsidRPr="009C7650">
        <w:rPr>
          <w:rFonts w:eastAsia="標楷體"/>
          <w:b/>
          <w:color w:val="FF0000"/>
          <w:sz w:val="28"/>
          <w:szCs w:val="28"/>
        </w:rPr>
        <w:t>(</w:t>
      </w:r>
      <w:r w:rsidRPr="009C7650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9C7650">
        <w:rPr>
          <w:rFonts w:eastAsia="標楷體"/>
          <w:b/>
          <w:color w:val="FF0000"/>
          <w:sz w:val="28"/>
          <w:szCs w:val="28"/>
        </w:rPr>
        <w:t>)</w:t>
      </w:r>
      <w:r>
        <w:rPr>
          <w:rFonts w:eastAsia="標楷體"/>
          <w:b/>
          <w:color w:val="FF0000"/>
          <w:sz w:val="28"/>
          <w:szCs w:val="28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3"/>
        <w:gridCol w:w="413"/>
        <w:gridCol w:w="413"/>
        <w:gridCol w:w="1980"/>
        <w:gridCol w:w="1980"/>
        <w:gridCol w:w="1981"/>
        <w:gridCol w:w="900"/>
        <w:gridCol w:w="2160"/>
      </w:tblGrid>
      <w:tr w:rsidR="001771B0" w:rsidRPr="009C7650"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</w:tcPr>
          <w:p w:rsidR="001771B0" w:rsidRPr="009C7650" w:rsidRDefault="001771B0" w:rsidP="00DB0ADD">
            <w:pPr>
              <w:snapToGrid w:val="0"/>
              <w:spacing w:beforeLines="50" w:afterLines="50" w:line="24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D059D8">
              <w:rPr>
                <w:rFonts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6048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4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0667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9C7650">
              <w:rPr>
                <w:rFonts w:eastAsia="標楷體" w:hint="eastAsia"/>
                <w:sz w:val="28"/>
                <w:szCs w:val="28"/>
              </w:rPr>
              <w:t>循</w:t>
            </w:r>
          </w:p>
          <w:p w:rsidR="001771B0" w:rsidRPr="009C7650" w:rsidRDefault="001771B0" w:rsidP="000667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9C7650">
              <w:rPr>
                <w:rFonts w:eastAsia="標楷體" w:hint="eastAsia"/>
                <w:sz w:val="28"/>
                <w:szCs w:val="28"/>
              </w:rPr>
              <w:t>環</w:t>
            </w:r>
          </w:p>
          <w:p w:rsidR="001771B0" w:rsidRPr="009C7650" w:rsidRDefault="001771B0" w:rsidP="000667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int="eastAsia"/>
                <w:sz w:val="28"/>
                <w:szCs w:val="28"/>
              </w:rPr>
              <w:t>別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9C7650">
              <w:rPr>
                <w:rFonts w:eastAsia="標楷體"/>
                <w:sz w:val="28"/>
                <w:szCs w:val="28"/>
              </w:rPr>
              <w:t xml:space="preserve">  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主</w:t>
            </w:r>
            <w:r w:rsidRPr="009C7650">
              <w:rPr>
                <w:rFonts w:eastAsia="標楷體"/>
                <w:sz w:val="28"/>
                <w:szCs w:val="28"/>
              </w:rPr>
              <w:t xml:space="preserve">  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198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副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菜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0667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時</w:t>
            </w:r>
          </w:p>
          <w:p w:rsidR="001771B0" w:rsidRPr="009C7650" w:rsidRDefault="001771B0" w:rsidP="000667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蔬</w:t>
            </w:r>
          </w:p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771B0" w:rsidRPr="009C7650" w:rsidRDefault="001771B0" w:rsidP="000667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9C7650">
              <w:rPr>
                <w:rFonts w:eastAsia="標楷體" w:hAnsi="標楷體" w:hint="eastAsia"/>
                <w:sz w:val="28"/>
                <w:szCs w:val="28"/>
              </w:rPr>
              <w:t>湯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品</w:t>
            </w:r>
            <w:r w:rsidRPr="009C7650">
              <w:rPr>
                <w:rFonts w:eastAsia="標楷體"/>
                <w:sz w:val="28"/>
                <w:szCs w:val="28"/>
              </w:rPr>
              <w:t xml:space="preserve"> </w:t>
            </w:r>
            <w:r w:rsidRPr="009C7650">
              <w:rPr>
                <w:rFonts w:eastAsia="標楷體" w:hAnsi="標楷體" w:hint="eastAsia"/>
                <w:sz w:val="28"/>
                <w:szCs w:val="28"/>
              </w:rPr>
              <w:t>類</w:t>
            </w:r>
          </w:p>
        </w:tc>
      </w:tr>
      <w:tr w:rsidR="001771B0" w:rsidRPr="009C7650" w:rsidTr="003B6D37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28"/>
                <w:szCs w:val="28"/>
              </w:rPr>
              <w:t>地瓜天婦羅</w:t>
            </w:r>
          </w:p>
          <w:p w:rsidR="001771B0" w:rsidRPr="003B6D37" w:rsidRDefault="001771B0" w:rsidP="00A1355A">
            <w:pPr>
              <w:snapToGrid w:val="0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地瓜</w:t>
            </w:r>
            <w:r w:rsidRPr="003B6D37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素田不辣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28"/>
                <w:szCs w:val="28"/>
              </w:rPr>
              <w:t>脆炒季豆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扁長豆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養生菇湯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</w:tr>
      <w:tr w:rsidR="001771B0" w:rsidRPr="009C7650" w:rsidTr="003B6D37"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Q2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FF0000"/>
                <w:sz w:val="28"/>
                <w:szCs w:val="28"/>
              </w:rPr>
              <w:t>香椿煎蛋</w:t>
            </w:r>
          </w:p>
          <w:p w:rsidR="001771B0" w:rsidRPr="003B6D37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雞蛋</w:t>
            </w:r>
            <w:r w:rsidRPr="003B6D37">
              <w:rPr>
                <w:rFonts w:eastAsia="標楷體"/>
                <w:bCs/>
                <w:color w:val="FF0000"/>
                <w:sz w:val="16"/>
                <w:szCs w:val="16"/>
              </w:rPr>
              <w:t xml:space="preserve">  </w:t>
            </w:r>
            <w:r w:rsidRPr="003B6D37">
              <w:rPr>
                <w:rFonts w:eastAsia="標楷體" w:hint="eastAsia"/>
                <w:bCs/>
                <w:color w:val="FF0000"/>
                <w:sz w:val="16"/>
                <w:szCs w:val="16"/>
              </w:rPr>
              <w:t>香椿</w:t>
            </w:r>
          </w:p>
        </w:tc>
        <w:tc>
          <w:tcPr>
            <w:tcW w:w="1981" w:type="dxa"/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sz w:val="28"/>
                <w:szCs w:val="28"/>
              </w:rPr>
              <w:t>海絲豆芽</w:t>
            </w:r>
          </w:p>
          <w:p w:rsidR="001771B0" w:rsidRPr="00A8728E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</w:pPr>
            <w:r w:rsidRPr="003B6D37">
              <w:rPr>
                <w:rFonts w:eastAsia="標楷體" w:hint="eastAsia"/>
                <w:bCs/>
                <w:sz w:val="16"/>
                <w:szCs w:val="16"/>
              </w:rPr>
              <w:t>海絲</w:t>
            </w:r>
            <w:r w:rsidRPr="003B6D37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sz w:val="16"/>
                <w:szCs w:val="16"/>
              </w:rPr>
              <w:t>綠豆芽</w:t>
            </w:r>
          </w:p>
        </w:tc>
        <w:tc>
          <w:tcPr>
            <w:tcW w:w="900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1771B0" w:rsidRPr="009C7650" w:rsidTr="003B6D37"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關東蔬煮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香菇素丸</w:t>
            </w:r>
            <w:r w:rsidRPr="003B6D3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茶葉蛋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綠豆湯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綠豆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1771B0" w:rsidRPr="009C7650" w:rsidTr="003B6D37"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銀絲卷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特餐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芋香排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1771B0" w:rsidRPr="003B6D37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3B6D37">
              <w:rPr>
                <w:rFonts w:eastAsia="標楷體" w:hint="eastAsia"/>
                <w:bCs/>
                <w:color w:val="C00000"/>
                <w:sz w:val="28"/>
                <w:szCs w:val="28"/>
              </w:rPr>
              <w:t>枸杞冬燜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冬瓜</w:t>
            </w:r>
            <w:r w:rsidRPr="003B6D3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枸杞</w:t>
            </w:r>
            <w:r w:rsidRPr="003B6D3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3B6D37">
              <w:rPr>
                <w:rFonts w:eastAsia="標楷體" w:hint="eastAsia"/>
                <w:bCs/>
                <w:color w:val="C00000"/>
                <w:sz w:val="16"/>
                <w:szCs w:val="16"/>
              </w:rPr>
              <w:t>濕香菇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滑蛋香菇粥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1771B0" w:rsidRPr="009C7650" w:rsidTr="003B6D37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Q5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AE1AC0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AE1AC0">
              <w:rPr>
                <w:rFonts w:eastAsia="標楷體" w:hint="eastAsia"/>
                <w:bCs/>
                <w:color w:val="FF0000"/>
                <w:sz w:val="28"/>
                <w:szCs w:val="28"/>
              </w:rPr>
              <w:t>喀哩百頁</w:t>
            </w:r>
          </w:p>
          <w:p w:rsidR="001771B0" w:rsidRPr="000651B1" w:rsidRDefault="001771B0" w:rsidP="00A135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百頁</w:t>
            </w:r>
            <w:r w:rsidRPr="00AE1AC0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馬鈴薯</w:t>
            </w:r>
            <w:r w:rsidRPr="00AE1AC0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紅仁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扣菇油腐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鈕扣菇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紫菜蛋花湯</w:t>
            </w:r>
          </w:p>
          <w:p w:rsidR="001771B0" w:rsidRPr="000651B1" w:rsidRDefault="001771B0" w:rsidP="00DB0ADD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9C7650" w:rsidTr="003B6D37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8D606F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8D606F">
              <w:rPr>
                <w:rFonts w:eastAsia="標楷體" w:hint="eastAsia"/>
                <w:bCs/>
                <w:color w:val="FF0000"/>
                <w:sz w:val="28"/>
                <w:szCs w:val="28"/>
              </w:rPr>
              <w:t>五香肉燥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素肉燥醬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1771B0" w:rsidRPr="00AE1AC0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AE1AC0">
              <w:rPr>
                <w:rFonts w:eastAsia="標楷體" w:hint="eastAsia"/>
                <w:bCs/>
                <w:color w:val="FF0000"/>
                <w:sz w:val="28"/>
                <w:szCs w:val="28"/>
              </w:rPr>
              <w:t>苦瓜鹹蛋</w:t>
            </w:r>
          </w:p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苦瓜</w:t>
            </w:r>
            <w:r w:rsidRPr="00AE1AC0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AE1AC0">
              <w:rPr>
                <w:rFonts w:eastAsia="標楷體" w:hint="eastAsia"/>
                <w:bCs/>
                <w:color w:val="FF0000"/>
                <w:sz w:val="16"/>
                <w:szCs w:val="16"/>
              </w:rPr>
              <w:t>鹹鴨蛋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四神湯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1771B0" w:rsidRPr="009C7650" w:rsidTr="003B6D37"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R2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1771B0" w:rsidRPr="00E40E3B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40E3B">
              <w:rPr>
                <w:rFonts w:eastAsia="標楷體" w:hint="eastAsia"/>
                <w:bCs/>
                <w:color w:val="FF0000"/>
                <w:sz w:val="28"/>
                <w:szCs w:val="28"/>
              </w:rPr>
              <w:t>照燒豆腐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40E3B">
              <w:rPr>
                <w:rFonts w:eastAsia="標楷體" w:hint="eastAsia"/>
                <w:bCs/>
                <w:color w:val="FF0000"/>
                <w:sz w:val="16"/>
                <w:szCs w:val="16"/>
              </w:rPr>
              <w:t>豆腐</w:t>
            </w:r>
            <w:r w:rsidRPr="00E40E3B">
              <w:rPr>
                <w:rFonts w:eastAsia="標楷體"/>
                <w:bCs/>
                <w:color w:val="FF0000"/>
                <w:sz w:val="16"/>
                <w:szCs w:val="16"/>
              </w:rPr>
              <w:t xml:space="preserve"> </w:t>
            </w:r>
            <w:r w:rsidRPr="00E40E3B">
              <w:rPr>
                <w:rFonts w:eastAsia="標楷體" w:hint="eastAsia"/>
                <w:bCs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1981" w:type="dxa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粉絲煲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高麗菜</w:t>
            </w:r>
            <w:r w:rsidRPr="00F517F2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蛋皮</w:t>
            </w:r>
          </w:p>
        </w:tc>
        <w:tc>
          <w:tcPr>
            <w:tcW w:w="900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美味瓜湯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</w:tr>
      <w:tr w:rsidR="001771B0" w:rsidRPr="009C7650" w:rsidTr="003B6D37"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C31D0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C31D01">
              <w:rPr>
                <w:rFonts w:eastAsia="標楷體" w:hint="eastAsia"/>
                <w:bCs/>
                <w:color w:val="FF0000"/>
                <w:sz w:val="28"/>
                <w:szCs w:val="28"/>
              </w:rPr>
              <w:t>荷包蛋</w:t>
            </w:r>
          </w:p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C31D01">
              <w:rPr>
                <w:rFonts w:eastAsia="標楷體" w:hint="eastAsia"/>
                <w:bCs/>
                <w:color w:val="FF0000"/>
                <w:sz w:val="16"/>
                <w:szCs w:val="16"/>
              </w:rPr>
              <w:t>蛋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1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羅漢齋滷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虎皮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枸杞銀耳湯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白木耳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枸杞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1771B0" w:rsidRPr="009C7650" w:rsidTr="003B6D37"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炒飯特餐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洋芋豆包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洋芋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青菜蛋花湯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9C7650" w:rsidTr="003B6D37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R5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A155EF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雙色帶滷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白仁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紅仁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海帶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片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金玉麵輪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玉米粒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麵輪切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雙冬湯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筍條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</w:tr>
      <w:tr w:rsidR="001771B0" w:rsidRPr="009C7650" w:rsidTr="003B6D37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酸菜麵腸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酸菜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香菇丸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青蔬蕃茄湯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</w:p>
        </w:tc>
      </w:tr>
      <w:tr w:rsidR="001771B0" w:rsidRPr="009C7650" w:rsidTr="003B6D37"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S2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香椿</w:t>
            </w:r>
            <w:r w:rsidRPr="00F517F2">
              <w:rPr>
                <w:rFonts w:eastAsia="標楷體" w:hint="eastAsia"/>
                <w:bCs/>
                <w:color w:val="C00000"/>
                <w:sz w:val="28"/>
                <w:szCs w:val="28"/>
              </w:rPr>
              <w:t>豆包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F517F2">
              <w:rPr>
                <w:rFonts w:eastAsia="標楷體" w:hint="eastAsia"/>
                <w:bCs/>
                <w:color w:val="C00000"/>
                <w:sz w:val="16"/>
                <w:szCs w:val="16"/>
              </w:rPr>
              <w:t>豆包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香椿醬</w:t>
            </w:r>
          </w:p>
        </w:tc>
        <w:tc>
          <w:tcPr>
            <w:tcW w:w="1981" w:type="dxa"/>
            <w:vAlign w:val="center"/>
          </w:tcPr>
          <w:p w:rsidR="001771B0" w:rsidRPr="00B2572A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28"/>
                <w:szCs w:val="28"/>
              </w:rPr>
              <w:t>白綠雙彩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白花菜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綠花菜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味噌湯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1771B0" w:rsidRPr="009C7650" w:rsidTr="003B6D37"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芝麻飯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南洋咖哩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1771B0" w:rsidRPr="00F517F2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F517F2">
              <w:rPr>
                <w:rFonts w:eastAsia="標楷體" w:hint="eastAsia"/>
                <w:bCs/>
                <w:color w:val="C00000"/>
                <w:sz w:val="28"/>
                <w:szCs w:val="28"/>
              </w:rPr>
              <w:t>荷包蛋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冬瓜薏仁露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冬瓜糖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薏仁</w:t>
            </w:r>
          </w:p>
        </w:tc>
      </w:tr>
      <w:tr w:rsidR="001771B0" w:rsidRPr="009C7650" w:rsidTr="003B6D37"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麵食特餐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356A3C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356A3C">
              <w:rPr>
                <w:rFonts w:eastAsia="標楷體" w:hint="eastAsia"/>
                <w:bCs/>
                <w:color w:val="FF0000"/>
                <w:sz w:val="28"/>
                <w:szCs w:val="28"/>
              </w:rPr>
              <w:t>蘿蔔糕</w:t>
            </w:r>
          </w:p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356A3C">
              <w:rPr>
                <w:rFonts w:eastAsia="標楷體" w:hint="eastAsia"/>
                <w:bCs/>
                <w:color w:val="FF0000"/>
                <w:sz w:val="16"/>
                <w:szCs w:val="16"/>
              </w:rPr>
              <w:t>蘿蔔糕</w:t>
            </w:r>
            <w:r w:rsidRPr="00356A3C">
              <w:rPr>
                <w:rFonts w:eastAsia="標楷體"/>
                <w:bCs/>
                <w:color w:val="FF0000"/>
                <w:sz w:val="16"/>
                <w:szCs w:val="16"/>
              </w:rPr>
              <w:t>x1</w:t>
            </w:r>
            <w:r w:rsidRPr="00356A3C">
              <w:rPr>
                <w:rFonts w:eastAsia="標楷體" w:hint="eastAsia"/>
                <w:bCs/>
                <w:color w:val="FF0000"/>
                <w:sz w:val="16"/>
                <w:szCs w:val="16"/>
              </w:rPr>
              <w:t>片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1771B0" w:rsidRPr="00B2572A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28"/>
                <w:szCs w:val="28"/>
              </w:rPr>
              <w:t>家常拌炒</w:t>
            </w:r>
          </w:p>
          <w:p w:rsidR="001771B0" w:rsidRPr="00B2572A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高麗菜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香菇絲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芹菜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筍絲羹湯</w:t>
            </w:r>
          </w:p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1771B0" w:rsidRPr="009C7650" w:rsidTr="003B6D37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五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S5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A8728E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蘑菇烤麩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烤麩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蘑菇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1771B0" w:rsidRPr="00A8728E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椒鹽蔬果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地瓜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榨菜菇湯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1771B0" w:rsidRPr="000F14F3" w:rsidTr="003B6D37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黑椒豆包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黑胡椒醬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1771B0" w:rsidRPr="00A8728E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金珠翠玉</w:t>
            </w:r>
          </w:p>
          <w:p w:rsidR="001771B0" w:rsidRPr="00A8728E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</w:pP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玉米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青豆</w:t>
            </w:r>
            <w:r w:rsidRPr="00A8728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A8728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蛋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1771B0" w:rsidRPr="000F14F3" w:rsidTr="003B6D37"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T2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1771B0" w:rsidRPr="00A31907" w:rsidRDefault="001771B0" w:rsidP="00A1355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A31907">
              <w:rPr>
                <w:rFonts w:eastAsia="標楷體" w:hint="eastAsia"/>
                <w:bCs/>
                <w:color w:val="C00000"/>
                <w:sz w:val="28"/>
                <w:szCs w:val="28"/>
              </w:rPr>
              <w:t>塔香豆燥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豆角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九層塔</w:t>
            </w:r>
          </w:p>
        </w:tc>
        <w:tc>
          <w:tcPr>
            <w:tcW w:w="1981" w:type="dxa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螞蟻上樹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冬粉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900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金茸海裙湯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</w:tr>
      <w:tr w:rsidR="001771B0" w:rsidRPr="000F14F3" w:rsidTr="003B6D37"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Cs w:val="28"/>
              </w:rPr>
            </w:pPr>
            <w:r w:rsidRPr="000651B1">
              <w:rPr>
                <w:rFonts w:eastAsia="標楷體" w:hAnsi="標楷體" w:hint="eastAsia"/>
                <w:color w:val="000000"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燕麥飯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3B35FC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3B35FC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三色蒸蛋</w:t>
            </w:r>
          </w:p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ascii="新細明體" w:eastAsia="標楷體" w:hAnsi="新細明體" w:cs="新細明體"/>
                <w:color w:val="000000"/>
                <w:sz w:val="16"/>
                <w:szCs w:val="16"/>
              </w:rPr>
            </w:pPr>
            <w:r w:rsidRPr="003B35FC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雞蛋</w:t>
            </w:r>
            <w:r w:rsidRPr="003B35FC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3B35FC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鹹鴨蛋</w:t>
            </w:r>
            <w:r w:rsidRPr="003B35FC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3B35FC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皮蛋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茄汁麵腸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節瓜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紅豆地瓜湯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紅豆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1771B0" w:rsidRPr="000F14F3" w:rsidTr="003B6D37">
        <w:tc>
          <w:tcPr>
            <w:tcW w:w="413" w:type="dxa"/>
            <w:shd w:val="clear" w:color="auto" w:fill="FFEBFF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9C7650" w:rsidRDefault="001771B0" w:rsidP="003B6D37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四</w:t>
            </w:r>
          </w:p>
        </w:tc>
        <w:tc>
          <w:tcPr>
            <w:tcW w:w="413" w:type="dxa"/>
            <w:shd w:val="clear" w:color="auto" w:fill="FFEBFF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T4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炊粉特餐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980" w:type="dxa"/>
            <w:shd w:val="clear" w:color="auto" w:fill="FFEBFF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81" w:type="dxa"/>
            <w:shd w:val="clear" w:color="auto" w:fill="FFEBFF"/>
            <w:vAlign w:val="center"/>
          </w:tcPr>
          <w:p w:rsidR="001771B0" w:rsidRPr="00B2572A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C00000"/>
                <w:sz w:val="28"/>
                <w:szCs w:val="28"/>
              </w:rPr>
              <w:t>傳統</w:t>
            </w:r>
            <w:r w:rsidRPr="00B2572A">
              <w:rPr>
                <w:rFonts w:eastAsia="標楷體" w:hint="eastAsia"/>
                <w:bCs/>
                <w:color w:val="C00000"/>
                <w:sz w:val="28"/>
                <w:szCs w:val="28"/>
              </w:rPr>
              <w:t>拌炒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高麗菜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香菇絲</w:t>
            </w:r>
            <w:r w:rsidRPr="00B2572A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B2572A">
              <w:rPr>
                <w:rFonts w:eastAsia="標楷體" w:hint="eastAsia"/>
                <w:bCs/>
                <w:color w:val="C00000"/>
                <w:sz w:val="16"/>
                <w:szCs w:val="16"/>
              </w:rPr>
              <w:t>芹菜</w:t>
            </w:r>
          </w:p>
        </w:tc>
        <w:tc>
          <w:tcPr>
            <w:tcW w:w="90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FFEBFF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南瓜濃湯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0F14F3" w:rsidTr="003B6D37"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413" w:type="dxa"/>
            <w:vAlign w:val="center"/>
          </w:tcPr>
          <w:p w:rsidR="001771B0" w:rsidRPr="009C7650" w:rsidRDefault="001771B0" w:rsidP="003B6D37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五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T5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1771B0" w:rsidRPr="00F91CE0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kern w:val="0"/>
                <w:sz w:val="28"/>
                <w:szCs w:val="28"/>
                <w:highlight w:val="green"/>
              </w:rPr>
            </w:pPr>
            <w:r w:rsidRPr="00F91CE0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  <w:highlight w:val="green"/>
              </w:rPr>
              <w:t>紅燒麵腸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F91CE0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  <w:highlight w:val="green"/>
              </w:rPr>
              <w:t>麵腸</w:t>
            </w:r>
          </w:p>
        </w:tc>
        <w:tc>
          <w:tcPr>
            <w:tcW w:w="1981" w:type="dxa"/>
            <w:vAlign w:val="center"/>
          </w:tcPr>
          <w:p w:rsidR="001771B0" w:rsidRPr="00A31907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C00000"/>
                <w:sz w:val="28"/>
                <w:szCs w:val="28"/>
              </w:rPr>
            </w:pPr>
            <w:r w:rsidRPr="00A31907">
              <w:rPr>
                <w:rFonts w:eastAsia="標楷體" w:hint="eastAsia"/>
                <w:bCs/>
                <w:color w:val="C00000"/>
                <w:sz w:val="28"/>
                <w:szCs w:val="28"/>
              </w:rPr>
              <w:t>關東素滷</w:t>
            </w:r>
          </w:p>
          <w:p w:rsidR="001771B0" w:rsidRPr="00A8728E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  <w:highlight w:val="cyan"/>
              </w:rPr>
            </w:pP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白仁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素香菇丸</w:t>
            </w:r>
            <w:r w:rsidRPr="00A31907">
              <w:rPr>
                <w:rFonts w:eastAsia="標楷體"/>
                <w:bCs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蕃茄蛋花湯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1771B0" w:rsidRPr="000F14F3" w:rsidTr="003B6D37"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9C7650" w:rsidRDefault="001771B0" w:rsidP="003B6D37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>
              <w:rPr>
                <w:rFonts w:eastAsia="標楷體" w:hAnsi="標楷體" w:hint="eastAsia"/>
                <w:b/>
                <w:szCs w:val="28"/>
              </w:rPr>
              <w:t>六</w:t>
            </w:r>
          </w:p>
        </w:tc>
        <w:tc>
          <w:tcPr>
            <w:tcW w:w="413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U5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豆醬麵輪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粗豆醬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:rsidR="001771B0" w:rsidRPr="00A155EF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kern w:val="0"/>
                <w:sz w:val="28"/>
                <w:szCs w:val="28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28"/>
                <w:szCs w:val="28"/>
              </w:rPr>
              <w:t>雙色帶滷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白仁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紅仁</w:t>
            </w:r>
            <w:r w:rsidRPr="00A155EF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155EF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海帶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片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珍蕈番茄湯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</w:tr>
      <w:tr w:rsidR="001771B0" w:rsidRPr="000F14F3" w:rsidTr="003B6D37"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9C7650" w:rsidRDefault="001771B0" w:rsidP="003B6D37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一</w:t>
            </w:r>
          </w:p>
        </w:tc>
        <w:tc>
          <w:tcPr>
            <w:tcW w:w="413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U1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咖哩雙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條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芋頭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A1355A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豆腐煲</w:t>
            </w:r>
          </w:p>
          <w:p w:rsidR="001771B0" w:rsidRPr="000651B1" w:rsidRDefault="001771B0" w:rsidP="00A135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青豆仁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紫菜粉絲湯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1771B0" w:rsidRPr="000F14F3" w:rsidTr="003B6D37">
        <w:tc>
          <w:tcPr>
            <w:tcW w:w="413" w:type="dxa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413" w:type="dxa"/>
            <w:vAlign w:val="center"/>
          </w:tcPr>
          <w:p w:rsidR="001771B0" w:rsidRPr="009C7650" w:rsidRDefault="001771B0" w:rsidP="003B6D37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二</w:t>
            </w:r>
          </w:p>
        </w:tc>
        <w:tc>
          <w:tcPr>
            <w:tcW w:w="413" w:type="dxa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U2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1771B0" w:rsidRPr="000651B1" w:rsidRDefault="001771B0" w:rsidP="003B6D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80" w:type="dxa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宮保烤麩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烤麩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花生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1" w:type="dxa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香拌三絲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海帶絲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A31907">
              <w:rPr>
                <w:rFonts w:eastAsia="標楷體" w:hint="eastAsia"/>
                <w:bCs/>
                <w:color w:val="C00000"/>
                <w:sz w:val="16"/>
                <w:szCs w:val="16"/>
              </w:rPr>
              <w:t>小油丁</w:t>
            </w:r>
          </w:p>
        </w:tc>
        <w:tc>
          <w:tcPr>
            <w:tcW w:w="900" w:type="dxa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薑絲瓜湯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</w:tr>
      <w:tr w:rsidR="001771B0" w:rsidRPr="000F14F3" w:rsidTr="003B6D37">
        <w:tc>
          <w:tcPr>
            <w:tcW w:w="413" w:type="dxa"/>
            <w:shd w:val="clear" w:color="auto" w:fill="E1FFE1"/>
            <w:vAlign w:val="center"/>
          </w:tcPr>
          <w:p w:rsidR="001771B0" w:rsidRPr="008971D2" w:rsidRDefault="001771B0" w:rsidP="003B6D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9C7650" w:rsidRDefault="001771B0" w:rsidP="003B6D37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Cs w:val="28"/>
              </w:rPr>
            </w:pPr>
            <w:r w:rsidRPr="009C7650">
              <w:rPr>
                <w:rFonts w:eastAsia="標楷體" w:hAnsi="標楷體" w:hint="eastAsia"/>
                <w:b/>
                <w:szCs w:val="28"/>
              </w:rPr>
              <w:t>三</w:t>
            </w:r>
          </w:p>
        </w:tc>
        <w:tc>
          <w:tcPr>
            <w:tcW w:w="413" w:type="dxa"/>
            <w:shd w:val="clear" w:color="auto" w:fill="E1FFE1"/>
            <w:vAlign w:val="center"/>
          </w:tcPr>
          <w:p w:rsidR="001771B0" w:rsidRPr="000651B1" w:rsidRDefault="001771B0" w:rsidP="00DB0AD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0651B1">
              <w:rPr>
                <w:rFonts w:eastAsia="標楷體"/>
                <w:color w:val="000000"/>
                <w:szCs w:val="28"/>
              </w:rPr>
              <w:t>U3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80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腐皮什錦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乾腐皮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86ACA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981" w:type="dxa"/>
            <w:shd w:val="clear" w:color="auto" w:fill="E1FFE1"/>
            <w:vAlign w:val="center"/>
          </w:tcPr>
          <w:p w:rsidR="001771B0" w:rsidRPr="000651B1" w:rsidRDefault="001771B0" w:rsidP="00A1355A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荷包</w:t>
            </w: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蛋</w:t>
            </w:r>
          </w:p>
          <w:p w:rsidR="001771B0" w:rsidRPr="000651B1" w:rsidRDefault="001771B0" w:rsidP="00A1355A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90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1771B0" w:rsidRPr="000651B1" w:rsidRDefault="001771B0" w:rsidP="003B6D3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0651B1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2160" w:type="dxa"/>
            <w:shd w:val="clear" w:color="auto" w:fill="E1FFE1"/>
            <w:vAlign w:val="center"/>
          </w:tcPr>
          <w:p w:rsidR="001771B0" w:rsidRPr="000651B1" w:rsidRDefault="001771B0" w:rsidP="003B6D37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0651B1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紫米麥片湯</w:t>
            </w:r>
          </w:p>
          <w:p w:rsidR="001771B0" w:rsidRPr="000651B1" w:rsidRDefault="001771B0" w:rsidP="003B6D37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紫米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麥片</w:t>
            </w:r>
            <w:r w:rsidRPr="000651B1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0651B1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</w:tbl>
    <w:p w:rsidR="001771B0" w:rsidRPr="009C7650" w:rsidRDefault="001771B0" w:rsidP="000667E1">
      <w:pPr>
        <w:snapToGrid w:val="0"/>
        <w:jc w:val="center"/>
        <w:rPr>
          <w:rFonts w:eastAsia="標楷體"/>
          <w:b/>
          <w:sz w:val="28"/>
          <w:szCs w:val="28"/>
        </w:rPr>
      </w:pPr>
    </w:p>
    <w:p w:rsidR="001771B0" w:rsidRPr="004E3A99" w:rsidRDefault="001771B0" w:rsidP="00C9027F">
      <w:pPr>
        <w:snapToGrid w:val="0"/>
      </w:pPr>
      <w:bookmarkStart w:id="0" w:name="_GoBack"/>
      <w:bookmarkEnd w:id="0"/>
    </w:p>
    <w:sectPr w:rsidR="001771B0" w:rsidRPr="004E3A99" w:rsidSect="001A5A4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1B0" w:rsidRDefault="001771B0" w:rsidP="000F6092">
      <w:r>
        <w:separator/>
      </w:r>
    </w:p>
  </w:endnote>
  <w:endnote w:type="continuationSeparator" w:id="0">
    <w:p w:rsidR="001771B0" w:rsidRDefault="001771B0" w:rsidP="000F6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1B0" w:rsidRDefault="001771B0" w:rsidP="000F6092">
      <w:r>
        <w:separator/>
      </w:r>
    </w:p>
  </w:footnote>
  <w:footnote w:type="continuationSeparator" w:id="0">
    <w:p w:rsidR="001771B0" w:rsidRDefault="001771B0" w:rsidP="000F60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088"/>
    <w:rsid w:val="00030845"/>
    <w:rsid w:val="00051561"/>
    <w:rsid w:val="000651B1"/>
    <w:rsid w:val="000667E1"/>
    <w:rsid w:val="00077FF8"/>
    <w:rsid w:val="00083364"/>
    <w:rsid w:val="00086ACA"/>
    <w:rsid w:val="000875E2"/>
    <w:rsid w:val="000B6FCD"/>
    <w:rsid w:val="000D0D61"/>
    <w:rsid w:val="000F14F3"/>
    <w:rsid w:val="000F6092"/>
    <w:rsid w:val="0012036A"/>
    <w:rsid w:val="00124FB9"/>
    <w:rsid w:val="001771B0"/>
    <w:rsid w:val="001A5A41"/>
    <w:rsid w:val="001C02FD"/>
    <w:rsid w:val="00256807"/>
    <w:rsid w:val="002A4714"/>
    <w:rsid w:val="002F739A"/>
    <w:rsid w:val="00356A3C"/>
    <w:rsid w:val="003B35FC"/>
    <w:rsid w:val="003B6D37"/>
    <w:rsid w:val="003C4F69"/>
    <w:rsid w:val="003D36A9"/>
    <w:rsid w:val="00467875"/>
    <w:rsid w:val="00471BB1"/>
    <w:rsid w:val="004960DF"/>
    <w:rsid w:val="004E3A99"/>
    <w:rsid w:val="00501339"/>
    <w:rsid w:val="005220E3"/>
    <w:rsid w:val="00555675"/>
    <w:rsid w:val="00570453"/>
    <w:rsid w:val="00572F43"/>
    <w:rsid w:val="00585C32"/>
    <w:rsid w:val="005A798F"/>
    <w:rsid w:val="005B2B8F"/>
    <w:rsid w:val="005D3058"/>
    <w:rsid w:val="005E1F3E"/>
    <w:rsid w:val="005F57E9"/>
    <w:rsid w:val="005F64D4"/>
    <w:rsid w:val="006048D5"/>
    <w:rsid w:val="0061603D"/>
    <w:rsid w:val="00623892"/>
    <w:rsid w:val="00636998"/>
    <w:rsid w:val="00681C57"/>
    <w:rsid w:val="006B41D7"/>
    <w:rsid w:val="00715A05"/>
    <w:rsid w:val="00724598"/>
    <w:rsid w:val="007530F1"/>
    <w:rsid w:val="00763C7B"/>
    <w:rsid w:val="007A5AAC"/>
    <w:rsid w:val="007B7C4F"/>
    <w:rsid w:val="0089153F"/>
    <w:rsid w:val="008971D2"/>
    <w:rsid w:val="008C7836"/>
    <w:rsid w:val="008D606F"/>
    <w:rsid w:val="00980029"/>
    <w:rsid w:val="009828AA"/>
    <w:rsid w:val="00983DE4"/>
    <w:rsid w:val="009B3850"/>
    <w:rsid w:val="009C7650"/>
    <w:rsid w:val="009F544D"/>
    <w:rsid w:val="00A1355A"/>
    <w:rsid w:val="00A155EF"/>
    <w:rsid w:val="00A31907"/>
    <w:rsid w:val="00A61B53"/>
    <w:rsid w:val="00A8728E"/>
    <w:rsid w:val="00AC1255"/>
    <w:rsid w:val="00AE1AC0"/>
    <w:rsid w:val="00AE3838"/>
    <w:rsid w:val="00B2572A"/>
    <w:rsid w:val="00B316C9"/>
    <w:rsid w:val="00BB7B82"/>
    <w:rsid w:val="00C31D01"/>
    <w:rsid w:val="00C33913"/>
    <w:rsid w:val="00C9027F"/>
    <w:rsid w:val="00C908C2"/>
    <w:rsid w:val="00D040D7"/>
    <w:rsid w:val="00D059D8"/>
    <w:rsid w:val="00D92795"/>
    <w:rsid w:val="00DB0ADD"/>
    <w:rsid w:val="00DD5710"/>
    <w:rsid w:val="00DE7BD9"/>
    <w:rsid w:val="00E40E3B"/>
    <w:rsid w:val="00E72E20"/>
    <w:rsid w:val="00E92971"/>
    <w:rsid w:val="00EA198F"/>
    <w:rsid w:val="00EB13CA"/>
    <w:rsid w:val="00EF0B9C"/>
    <w:rsid w:val="00F32D65"/>
    <w:rsid w:val="00F517F2"/>
    <w:rsid w:val="00F80E9F"/>
    <w:rsid w:val="00F82CAB"/>
    <w:rsid w:val="00F868FB"/>
    <w:rsid w:val="00F91CE0"/>
    <w:rsid w:val="00F95C88"/>
    <w:rsid w:val="00FA3088"/>
    <w:rsid w:val="00FB62DD"/>
    <w:rsid w:val="00FD5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088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F6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F6092"/>
    <w:rPr>
      <w:kern w:val="2"/>
    </w:rPr>
  </w:style>
  <w:style w:type="paragraph" w:styleId="Footer">
    <w:name w:val="footer"/>
    <w:basedOn w:val="Normal"/>
    <w:link w:val="FooterChar"/>
    <w:uiPriority w:val="99"/>
    <w:rsid w:val="000F6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F609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2</Pages>
  <Words>482</Words>
  <Characters>2748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102學年度國民中學素食E-H循環菜單</dc:title>
  <dc:subject/>
  <dc:creator>TIGER-XP</dc:creator>
  <cp:keywords/>
  <dc:description/>
  <cp:lastModifiedBy>USER</cp:lastModifiedBy>
  <cp:revision>3</cp:revision>
  <cp:lastPrinted>2014-11-25T02:25:00Z</cp:lastPrinted>
  <dcterms:created xsi:type="dcterms:W3CDTF">2014-11-26T05:00:00Z</dcterms:created>
  <dcterms:modified xsi:type="dcterms:W3CDTF">2014-11-26T05:39:00Z</dcterms:modified>
</cp:coreProperties>
</file>