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0B" w:rsidRPr="00DA16B8" w:rsidRDefault="00023A0B" w:rsidP="00D64F7E">
      <w:pPr>
        <w:jc w:val="center"/>
        <w:rPr>
          <w:rFonts w:ascii="Times New Roman" w:eastAsia="標楷體" w:hAnsi="Times New Roman"/>
          <w:sz w:val="28"/>
          <w:szCs w:val="28"/>
        </w:rPr>
      </w:pPr>
      <w:r w:rsidRPr="00DA16B8">
        <w:rPr>
          <w:rFonts w:ascii="Times New Roman" w:eastAsia="標楷體" w:hAnsi="Times New Roman"/>
          <w:sz w:val="28"/>
          <w:szCs w:val="28"/>
        </w:rPr>
        <w:t>103</w:t>
      </w:r>
      <w:r w:rsidRPr="00DA16B8">
        <w:rPr>
          <w:rFonts w:ascii="Times New Roman" w:eastAsia="標楷體" w:hAnsi="Times New Roman" w:hint="eastAsia"/>
          <w:sz w:val="28"/>
          <w:szCs w:val="28"/>
        </w:rPr>
        <w:t>學</w:t>
      </w:r>
      <w:r w:rsidRPr="00E068C2">
        <w:rPr>
          <w:rFonts w:ascii="Times New Roman" w:eastAsia="標楷體" w:hAnsi="Times New Roman" w:hint="eastAsia"/>
          <w:sz w:val="28"/>
          <w:szCs w:val="28"/>
        </w:rPr>
        <w:t>年度國民中學</w:t>
      </w:r>
      <w:r w:rsidRPr="00E068C2">
        <w:rPr>
          <w:rFonts w:eastAsia="標楷體"/>
          <w:sz w:val="28"/>
          <w:szCs w:val="28"/>
        </w:rPr>
        <w:t>11</w:t>
      </w:r>
      <w:r w:rsidRPr="00E068C2">
        <w:rPr>
          <w:rFonts w:eastAsia="標楷體" w:hint="eastAsia"/>
          <w:sz w:val="28"/>
          <w:szCs w:val="28"/>
        </w:rPr>
        <w:t>月素食循環菜單</w:t>
      </w:r>
      <w:r w:rsidRPr="00E068C2">
        <w:rPr>
          <w:rFonts w:eastAsia="標楷體"/>
          <w:sz w:val="28"/>
          <w:szCs w:val="28"/>
        </w:rPr>
        <w:t>-</w:t>
      </w:r>
      <w:r w:rsidRPr="00E068C2">
        <w:rPr>
          <w:rFonts w:ascii="Times New Roman" w:eastAsia="標楷體" w:hAnsi="Times New Roman" w:hint="eastAsia"/>
          <w:sz w:val="28"/>
          <w:szCs w:val="28"/>
        </w:rPr>
        <w:t>香香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567"/>
        <w:gridCol w:w="425"/>
        <w:gridCol w:w="1559"/>
        <w:gridCol w:w="1701"/>
        <w:gridCol w:w="1843"/>
        <w:gridCol w:w="1701"/>
        <w:gridCol w:w="567"/>
        <w:gridCol w:w="1701"/>
      </w:tblGrid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 w:hint="eastAsia"/>
              </w:rPr>
              <w:t>日期</w:t>
            </w:r>
          </w:p>
        </w:tc>
        <w:tc>
          <w:tcPr>
            <w:tcW w:w="567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425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</w:rPr>
            </w:pPr>
            <w:r w:rsidRPr="00780D8E">
              <w:rPr>
                <w:rFonts w:ascii="標楷體" w:eastAsia="標楷體" w:hAnsi="標楷體" w:hint="eastAsia"/>
                <w:sz w:val="22"/>
              </w:rPr>
              <w:t>循環</w:t>
            </w:r>
          </w:p>
        </w:tc>
        <w:tc>
          <w:tcPr>
            <w:tcW w:w="1559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1701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1843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1701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567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701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湯品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L1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瓜子素燥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碎瓜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yellow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沙茶寬粉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粉絲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  <w:highlight w:val="yellow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木耳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  <w:highlight w:val="yellow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彩衣三色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三色豆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67" w:type="dxa"/>
          </w:tcPr>
          <w:p w:rsidR="00023A0B" w:rsidRPr="00780D8E" w:rsidRDefault="00023A0B"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薑絲瓜湯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薑絲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L2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FF0000"/>
                <w:sz w:val="28"/>
                <w:szCs w:val="28"/>
              </w:rPr>
              <w:t>美味積腿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FF000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FF0000"/>
                <w:sz w:val="16"/>
                <w:szCs w:val="16"/>
              </w:rPr>
              <w:t>*1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麻婆豆腐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素絞若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白灼什滷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千張</w:t>
            </w:r>
          </w:p>
        </w:tc>
        <w:tc>
          <w:tcPr>
            <w:tcW w:w="567" w:type="dxa"/>
          </w:tcPr>
          <w:p w:rsidR="00023A0B" w:rsidRPr="00780D8E" w:rsidRDefault="00023A0B"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蕃茄蛋花湯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L3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芝麻飯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芝麻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南洋咖哩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百頁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南瓜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滷蛋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什錦素燒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海結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</w:tcPr>
          <w:p w:rsidR="00023A0B" w:rsidRPr="00780D8E" w:rsidRDefault="00023A0B"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冬瓜薏仁露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冬瓜糖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薏仁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L4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麵食特餐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紅燒豆包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薑絲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醡醬佐干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豆干丁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小黃瓜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素絞若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風味包子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567" w:type="dxa"/>
          </w:tcPr>
          <w:p w:rsidR="00023A0B" w:rsidRPr="00780D8E" w:rsidRDefault="00023A0B"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大滷湯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筍片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L5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2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糖醋素積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素雞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yellow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美味薯塊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地瓜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腐皮炒瓜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豆皮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黃瓜</w:t>
            </w:r>
          </w:p>
        </w:tc>
        <w:tc>
          <w:tcPr>
            <w:tcW w:w="567" w:type="dxa"/>
          </w:tcPr>
          <w:p w:rsidR="00023A0B" w:rsidRPr="00780D8E" w:rsidRDefault="00023A0B"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榨菜粉絲湯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榨菜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粉絲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10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780D8E">
              <w:rPr>
                <w:rFonts w:eastAsia="標楷體"/>
                <w:color w:val="000000"/>
                <w:kern w:val="0"/>
                <w:sz w:val="20"/>
                <w:szCs w:val="28"/>
              </w:rPr>
              <w:t>M1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海結燒若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小麥素若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海帶結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絞若香筍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素絞若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筍丁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素香丸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780D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白菜金絲湯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麵線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11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780D8E">
              <w:rPr>
                <w:rFonts w:eastAsia="標楷體"/>
                <w:color w:val="000000"/>
                <w:kern w:val="0"/>
                <w:sz w:val="20"/>
                <w:szCs w:val="28"/>
              </w:rPr>
              <w:t>M2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紅燒麵腸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香滷油腐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蛋香粉絲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粉絲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青蔬腐皮湯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腐皮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12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780D8E">
              <w:rPr>
                <w:rFonts w:eastAsia="標楷體"/>
                <w:color w:val="000000"/>
                <w:kern w:val="0"/>
                <w:sz w:val="20"/>
                <w:szCs w:val="28"/>
              </w:rPr>
              <w:t>M3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燕麥飯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翡翠蒸</w:t>
            </w:r>
            <w:r w:rsidRPr="00780D8E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/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炒蛋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菠菜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毛豆蔬醬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麵輪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羅漢齋滷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紅豆地瓜湯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13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780D8E">
              <w:rPr>
                <w:rFonts w:eastAsia="標楷體"/>
                <w:color w:val="000000"/>
                <w:kern w:val="0"/>
                <w:sz w:val="20"/>
                <w:szCs w:val="28"/>
              </w:rPr>
              <w:t>M4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漢堡特餐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南瓜排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南瓜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美式若醬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素絞若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田園三色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紅仁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滑蛋玉米粥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14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780D8E">
              <w:rPr>
                <w:rFonts w:eastAsia="標楷體"/>
                <w:color w:val="000000"/>
                <w:kern w:val="0"/>
                <w:sz w:val="20"/>
                <w:szCs w:val="28"/>
              </w:rPr>
              <w:t>M5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香椿素雞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素雞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香椿醬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壽喜玉燒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素火腿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蛋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香瓜粒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黃瓜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味噌湯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海芽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17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N1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梅干絞若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素絞若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梅干菜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蘭花干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萬吉腐香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鹹香瓜湯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鹹鳳梨醬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18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N2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yellow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條瓜素雞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條瓜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  <w:highlight w:val="yellow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素雞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百頁雜炊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百頁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芹香海絲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海帶絲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時蔬蛋花湯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19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N3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糙米飯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素蝦仁炒蛋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素蝦仁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咖哩燉煮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蔗香豆干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小豆干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二砂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檸檬愛玉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愛玉檸檬糖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20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N4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炊粉特餐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炊粉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蒸素魚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素魚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金瓜絞若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絞麵輪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南瓜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雜糧饅頭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酸辣湯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21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N5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yellow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茶香豆包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豆包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千張白菜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千張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時瓜絞若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麵輪碎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昆布味噌湯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昆布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24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O1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紅仁排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紅仁片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鐵板油丁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小油丁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筍片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三絲粉絲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白玉湯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25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O2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kern w:val="0"/>
                <w:sz w:val="28"/>
                <w:szCs w:val="28"/>
              </w:rPr>
              <w:t>三杯麵輪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kern w:val="0"/>
                <w:sz w:val="16"/>
                <w:szCs w:val="16"/>
              </w:rPr>
              <w:t>麵輪</w:t>
            </w:r>
            <w:r w:rsidRPr="00780D8E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kern w:val="0"/>
                <w:sz w:val="16"/>
                <w:szCs w:val="16"/>
              </w:rPr>
              <w:t>九層塔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咖哩洋芋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洋芋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帶結烤麩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海帶結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烤麩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三絲津白湯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白菜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香菇絲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26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O3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780D8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胚芽飯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胚芽米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780D8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芹香豆燥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豆角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780D8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木樨炒蛋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780D8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甘薯塊香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780D8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yellow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  <w:highlight w:val="yellow"/>
              </w:rPr>
              <w:t>芋香薏仁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芋頭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薏仁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糖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27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O4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刈包特餐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酸菜麵丸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酸菜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麵丸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時瓜素滷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豆乾滋香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米粉湯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米粉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</w:tr>
      <w:tr w:rsidR="00023A0B" w:rsidRPr="00780D8E" w:rsidTr="00780D8E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28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O5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780D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780D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茄汁麵腸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780D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菜捲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780D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若末燜筍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素絞若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筍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180" w:lineRule="exact"/>
              <w:jc w:val="center"/>
            </w:pPr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023A0B" w:rsidRPr="00780D8E" w:rsidRDefault="00023A0B" w:rsidP="00780D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薑絲紫菜湯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薑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</w:t>
            </w:r>
          </w:p>
        </w:tc>
      </w:tr>
    </w:tbl>
    <w:p w:rsidR="00023A0B" w:rsidRDefault="00023A0B"/>
    <w:p w:rsidR="00023A0B" w:rsidRDefault="00023A0B">
      <w:pPr>
        <w:widowControl/>
      </w:pPr>
      <w:r>
        <w:br w:type="page"/>
      </w:r>
    </w:p>
    <w:p w:rsidR="00023A0B" w:rsidRPr="00DA16B8" w:rsidRDefault="00023A0B" w:rsidP="00B37D47">
      <w:pPr>
        <w:jc w:val="center"/>
        <w:rPr>
          <w:rFonts w:ascii="Times New Roman" w:eastAsia="標楷體" w:hAnsi="Times New Roman"/>
          <w:sz w:val="28"/>
          <w:szCs w:val="28"/>
        </w:rPr>
      </w:pPr>
      <w:r w:rsidRPr="00DA16B8">
        <w:rPr>
          <w:rFonts w:ascii="Times New Roman" w:eastAsia="標楷體" w:hAnsi="Times New Roman"/>
          <w:sz w:val="28"/>
          <w:szCs w:val="28"/>
        </w:rPr>
        <w:t>103</w:t>
      </w:r>
      <w:r w:rsidRPr="00DA16B8">
        <w:rPr>
          <w:rFonts w:ascii="Times New Roman" w:eastAsia="標楷體" w:hAnsi="Times New Roman" w:hint="eastAsia"/>
          <w:sz w:val="28"/>
          <w:szCs w:val="28"/>
        </w:rPr>
        <w:t>學年度國民</w:t>
      </w:r>
      <w:r>
        <w:rPr>
          <w:rFonts w:ascii="Times New Roman" w:eastAsia="標楷體" w:hAnsi="Times New Roman" w:hint="eastAsia"/>
          <w:sz w:val="28"/>
          <w:szCs w:val="28"/>
        </w:rPr>
        <w:t>小</w:t>
      </w:r>
      <w:r w:rsidRPr="00DA16B8">
        <w:rPr>
          <w:rFonts w:ascii="Times New Roman" w:eastAsia="標楷體" w:hAnsi="Times New Roman" w:hint="eastAsia"/>
          <w:sz w:val="28"/>
          <w:szCs w:val="28"/>
        </w:rPr>
        <w:t>學</w:t>
      </w:r>
      <w:r w:rsidRPr="00E068C2">
        <w:rPr>
          <w:rFonts w:eastAsia="標楷體"/>
          <w:sz w:val="28"/>
          <w:szCs w:val="28"/>
        </w:rPr>
        <w:t>11</w:t>
      </w:r>
      <w:r w:rsidRPr="00E068C2">
        <w:rPr>
          <w:rFonts w:eastAsia="標楷體" w:hint="eastAsia"/>
          <w:sz w:val="28"/>
          <w:szCs w:val="28"/>
        </w:rPr>
        <w:t>月素食循環菜單</w:t>
      </w:r>
      <w:r w:rsidRPr="00E068C2">
        <w:rPr>
          <w:rFonts w:eastAsia="標楷體"/>
          <w:sz w:val="28"/>
          <w:szCs w:val="28"/>
        </w:rPr>
        <w:t>-</w:t>
      </w:r>
      <w:r w:rsidRPr="00E068C2">
        <w:rPr>
          <w:rFonts w:ascii="Times New Roman" w:eastAsia="標楷體" w:hAnsi="Times New Roman" w:hint="eastAsia"/>
          <w:sz w:val="28"/>
          <w:szCs w:val="28"/>
        </w:rPr>
        <w:t>香香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567"/>
        <w:gridCol w:w="425"/>
        <w:gridCol w:w="1559"/>
        <w:gridCol w:w="2126"/>
        <w:gridCol w:w="2268"/>
        <w:gridCol w:w="709"/>
        <w:gridCol w:w="1843"/>
      </w:tblGrid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 w:hint="eastAsia"/>
              </w:rPr>
              <w:t>日期</w:t>
            </w:r>
          </w:p>
        </w:tc>
        <w:tc>
          <w:tcPr>
            <w:tcW w:w="567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425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</w:rPr>
            </w:pPr>
            <w:r w:rsidRPr="00780D8E">
              <w:rPr>
                <w:rFonts w:ascii="標楷體" w:eastAsia="標楷體" w:hAnsi="標楷體" w:hint="eastAsia"/>
                <w:sz w:val="22"/>
              </w:rPr>
              <w:t>循環</w:t>
            </w:r>
          </w:p>
        </w:tc>
        <w:tc>
          <w:tcPr>
            <w:tcW w:w="1559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126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268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709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843" w:type="dxa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80D8E">
              <w:rPr>
                <w:rFonts w:ascii="標楷體" w:eastAsia="標楷體" w:hAnsi="標楷體" w:hint="eastAsia"/>
              </w:rPr>
              <w:t>湯品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L1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瓜子素燥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碎瓜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yellow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沙茶寬粉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粉絲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  <w:highlight w:val="yellow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木耳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  <w:highlight w:val="yellow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709" w:type="dxa"/>
          </w:tcPr>
          <w:p w:rsidR="00023A0B" w:rsidRPr="00780D8E" w:rsidRDefault="00023A0B" w:rsidP="00B37D47"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薑絲瓜湯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薑絲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L2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FF0000"/>
                <w:sz w:val="28"/>
                <w:szCs w:val="28"/>
              </w:rPr>
              <w:t>美味積腿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FF000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FF0000"/>
                <w:sz w:val="16"/>
                <w:szCs w:val="16"/>
              </w:rPr>
              <w:t>*1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麻婆豆腐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素絞若</w:t>
            </w:r>
          </w:p>
        </w:tc>
        <w:tc>
          <w:tcPr>
            <w:tcW w:w="709" w:type="dxa"/>
          </w:tcPr>
          <w:p w:rsidR="00023A0B" w:rsidRPr="00780D8E" w:rsidRDefault="00023A0B" w:rsidP="00B37D47"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蕃茄蛋花湯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L3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芝麻飯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芝麻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南洋咖哩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百頁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南瓜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滷蛋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709" w:type="dxa"/>
          </w:tcPr>
          <w:p w:rsidR="00023A0B" w:rsidRPr="00780D8E" w:rsidRDefault="00023A0B" w:rsidP="00B37D47"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冬瓜薏仁露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冬瓜糖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薏仁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L4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麵食特餐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紅燒豆包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薑絲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醡醬佐干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豆干丁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小黃瓜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素絞若</w:t>
            </w:r>
          </w:p>
        </w:tc>
        <w:tc>
          <w:tcPr>
            <w:tcW w:w="709" w:type="dxa"/>
          </w:tcPr>
          <w:p w:rsidR="00023A0B" w:rsidRPr="00780D8E" w:rsidRDefault="00023A0B" w:rsidP="00B37D47"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大滷湯</w:t>
            </w:r>
          </w:p>
          <w:p w:rsidR="00023A0B" w:rsidRPr="00780D8E" w:rsidRDefault="00023A0B" w:rsidP="00780D8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筍片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L5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2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糖醋素積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素雞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yellow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美味薯塊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地瓜</w:t>
            </w:r>
          </w:p>
        </w:tc>
        <w:tc>
          <w:tcPr>
            <w:tcW w:w="709" w:type="dxa"/>
          </w:tcPr>
          <w:p w:rsidR="00023A0B" w:rsidRPr="00780D8E" w:rsidRDefault="00023A0B" w:rsidP="00B37D47">
            <w:r w:rsidRPr="00780D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榨菜粉絲湯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榨菜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粉絲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10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780D8E">
              <w:rPr>
                <w:rFonts w:eastAsia="標楷體"/>
                <w:color w:val="000000"/>
                <w:kern w:val="0"/>
                <w:sz w:val="20"/>
                <w:szCs w:val="28"/>
              </w:rPr>
              <w:t>M1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海結燒若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小麥素若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海帶結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絞若香筍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素絞若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筍丁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780D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白菜金絲湯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麵線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11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780D8E">
              <w:rPr>
                <w:rFonts w:eastAsia="標楷體"/>
                <w:color w:val="000000"/>
                <w:kern w:val="0"/>
                <w:sz w:val="20"/>
                <w:szCs w:val="28"/>
              </w:rPr>
              <w:t>M2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紅燒麵腸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香滷油腐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青蔬腐皮湯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腐皮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12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780D8E">
              <w:rPr>
                <w:rFonts w:eastAsia="標楷體"/>
                <w:color w:val="000000"/>
                <w:kern w:val="0"/>
                <w:sz w:val="20"/>
                <w:szCs w:val="28"/>
              </w:rPr>
              <w:t>M3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燕麥飯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翡翠蒸</w:t>
            </w:r>
            <w:r w:rsidRPr="00780D8E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/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炒蛋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菠菜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毛豆蔬醬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麵輪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紅豆地瓜湯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13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780D8E">
              <w:rPr>
                <w:rFonts w:eastAsia="標楷體"/>
                <w:color w:val="000000"/>
                <w:kern w:val="0"/>
                <w:sz w:val="20"/>
                <w:szCs w:val="28"/>
              </w:rPr>
              <w:t>M4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漢堡特餐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南瓜排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南瓜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美式若醬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素絞若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滑蛋玉米粥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14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8"/>
              </w:rPr>
            </w:pPr>
            <w:r w:rsidRPr="00780D8E">
              <w:rPr>
                <w:rFonts w:eastAsia="標楷體"/>
                <w:color w:val="000000"/>
                <w:kern w:val="0"/>
                <w:sz w:val="20"/>
                <w:szCs w:val="28"/>
              </w:rPr>
              <w:t>M5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香椿素雞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素雞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香椿醬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壽喜玉燒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素火腿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味噌湯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海芽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17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N1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023A0B" w:rsidRPr="00780D8E" w:rsidRDefault="00023A0B" w:rsidP="00E068C2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梅干絞若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素絞若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梅干菜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蘭花干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鹹香瓜湯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鹹鳳梨醬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18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N2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yellow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條瓜素雞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條瓜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  <w:highlight w:val="yellow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素雞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百頁雜炊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百頁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時蔬蛋花湯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19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N3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糙米飯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素蝦仁炒蛋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素蝦仁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咖哩燉煮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檸檬愛玉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愛玉檸檬糖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20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N4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炊粉特餐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炊粉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蒸素魚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素魚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金瓜絞若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絞麵輪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南瓜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酸辣湯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21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N5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yellow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yellow"/>
              </w:rPr>
              <w:t>茶香豆包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yellow"/>
              </w:rPr>
              <w:t>豆包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千張白菜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千張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昆布味噌湯</w:t>
            </w:r>
          </w:p>
          <w:p w:rsidR="00023A0B" w:rsidRPr="00780D8E" w:rsidRDefault="00023A0B" w:rsidP="00780D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昆布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24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O1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紅仁排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紅仁片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鐵板油丁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小油丁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筍片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白玉湯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25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O2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kern w:val="0"/>
                <w:sz w:val="28"/>
                <w:szCs w:val="28"/>
              </w:rPr>
              <w:t>三杯麵輪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kern w:val="0"/>
                <w:sz w:val="16"/>
                <w:szCs w:val="16"/>
              </w:rPr>
              <w:t>麵輪</w:t>
            </w:r>
            <w:r w:rsidRPr="00780D8E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kern w:val="0"/>
                <w:sz w:val="16"/>
                <w:szCs w:val="16"/>
              </w:rPr>
              <w:t>九層塔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咖哩洋芋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洋芋</w:t>
            </w:r>
            <w:r w:rsidRPr="00780D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三絲津白湯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白菜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香菇絲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26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O3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780D8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胚芽飯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胚芽米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780D8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芹香豆燥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豆角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780D8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木樨炒蛋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780D8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yellow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  <w:highlight w:val="yellow"/>
              </w:rPr>
              <w:t>芋香薏仁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芋頭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薏仁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糖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27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O4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刈包特餐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酸菜麵丸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酸菜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麵丸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時瓜素滷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米粉湯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米粉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</w:tr>
      <w:tr w:rsidR="00023A0B" w:rsidRPr="00780D8E" w:rsidTr="00E068C2">
        <w:tc>
          <w:tcPr>
            <w:tcW w:w="534" w:type="dxa"/>
            <w:vAlign w:val="center"/>
          </w:tcPr>
          <w:p w:rsidR="00023A0B" w:rsidRPr="00780D8E" w:rsidRDefault="00023A0B" w:rsidP="00780D8E">
            <w:pPr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780D8E">
              <w:rPr>
                <w:rFonts w:ascii="Times New Roman" w:eastAsia="標楷體" w:hAnsi="Times New Roman"/>
              </w:rPr>
              <w:t>28</w:t>
            </w:r>
          </w:p>
        </w:tc>
        <w:tc>
          <w:tcPr>
            <w:tcW w:w="567" w:type="dxa"/>
            <w:vAlign w:val="center"/>
          </w:tcPr>
          <w:p w:rsidR="00023A0B" w:rsidRPr="00780D8E" w:rsidRDefault="00023A0B" w:rsidP="00780D8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25" w:type="dxa"/>
            <w:vAlign w:val="center"/>
          </w:tcPr>
          <w:p w:rsidR="00023A0B" w:rsidRPr="00780D8E" w:rsidRDefault="00023A0B" w:rsidP="00E068C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780D8E">
              <w:rPr>
                <w:rFonts w:eastAsia="標楷體"/>
                <w:color w:val="000000"/>
                <w:szCs w:val="28"/>
              </w:rPr>
              <w:t>O5</w:t>
            </w:r>
          </w:p>
        </w:tc>
        <w:tc>
          <w:tcPr>
            <w:tcW w:w="1559" w:type="dxa"/>
            <w:vAlign w:val="center"/>
          </w:tcPr>
          <w:p w:rsidR="00023A0B" w:rsidRPr="00780D8E" w:rsidRDefault="00023A0B" w:rsidP="00780D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023A0B" w:rsidRPr="00780D8E" w:rsidRDefault="00023A0B" w:rsidP="00E068C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26" w:type="dxa"/>
            <w:vAlign w:val="center"/>
          </w:tcPr>
          <w:p w:rsidR="00023A0B" w:rsidRPr="00780D8E" w:rsidRDefault="00023A0B" w:rsidP="00780D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茄汁麵腸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2268" w:type="dxa"/>
            <w:vAlign w:val="center"/>
          </w:tcPr>
          <w:p w:rsidR="00023A0B" w:rsidRPr="00780D8E" w:rsidRDefault="00023A0B" w:rsidP="00780D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菜捲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709" w:type="dxa"/>
          </w:tcPr>
          <w:p w:rsidR="00023A0B" w:rsidRPr="00780D8E" w:rsidRDefault="00023A0B" w:rsidP="00B37D47">
            <w:pPr>
              <w:rPr>
                <w:sz w:val="20"/>
                <w:szCs w:val="20"/>
              </w:rPr>
            </w:pPr>
            <w:r w:rsidRPr="00780D8E">
              <w:rPr>
                <w:rFonts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843" w:type="dxa"/>
            <w:vAlign w:val="center"/>
          </w:tcPr>
          <w:p w:rsidR="00023A0B" w:rsidRPr="00780D8E" w:rsidRDefault="00023A0B" w:rsidP="00780D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780D8E">
              <w:rPr>
                <w:rFonts w:eastAsia="標楷體" w:hint="eastAsia"/>
                <w:bCs/>
                <w:color w:val="000000"/>
                <w:sz w:val="28"/>
                <w:szCs w:val="28"/>
              </w:rPr>
              <w:t>薑絲紫菜湯</w:t>
            </w:r>
          </w:p>
          <w:p w:rsidR="00023A0B" w:rsidRPr="00780D8E" w:rsidRDefault="00023A0B" w:rsidP="00780D8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薑</w:t>
            </w:r>
            <w:r w:rsidRPr="00780D8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780D8E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</w:t>
            </w:r>
          </w:p>
        </w:tc>
      </w:tr>
    </w:tbl>
    <w:p w:rsidR="00023A0B" w:rsidRDefault="00023A0B"/>
    <w:sectPr w:rsidR="00023A0B" w:rsidSect="00D64F7E">
      <w:pgSz w:w="11906" w:h="16838"/>
      <w:pgMar w:top="567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A0B" w:rsidRDefault="00023A0B" w:rsidP="00B37D47">
      <w:r>
        <w:separator/>
      </w:r>
    </w:p>
  </w:endnote>
  <w:endnote w:type="continuationSeparator" w:id="0">
    <w:p w:rsidR="00023A0B" w:rsidRDefault="00023A0B" w:rsidP="00B37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A0B" w:rsidRDefault="00023A0B" w:rsidP="00B37D47">
      <w:r>
        <w:separator/>
      </w:r>
    </w:p>
  </w:footnote>
  <w:footnote w:type="continuationSeparator" w:id="0">
    <w:p w:rsidR="00023A0B" w:rsidRDefault="00023A0B" w:rsidP="00B37D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F7E"/>
    <w:rsid w:val="00023A0B"/>
    <w:rsid w:val="000B346B"/>
    <w:rsid w:val="00244D6B"/>
    <w:rsid w:val="003240FF"/>
    <w:rsid w:val="004815D7"/>
    <w:rsid w:val="00565BCC"/>
    <w:rsid w:val="006211FF"/>
    <w:rsid w:val="00780D8E"/>
    <w:rsid w:val="008228B2"/>
    <w:rsid w:val="008839F9"/>
    <w:rsid w:val="009037DC"/>
    <w:rsid w:val="00B37D47"/>
    <w:rsid w:val="00C758B2"/>
    <w:rsid w:val="00D64F7E"/>
    <w:rsid w:val="00DA16B8"/>
    <w:rsid w:val="00E068C2"/>
    <w:rsid w:val="00FA1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7E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64F7E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B37D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37D47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B37D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37D47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2</Pages>
  <Words>388</Words>
  <Characters>2218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8</cp:revision>
  <dcterms:created xsi:type="dcterms:W3CDTF">2014-10-09T01:31:00Z</dcterms:created>
  <dcterms:modified xsi:type="dcterms:W3CDTF">2014-10-28T05:52:00Z</dcterms:modified>
</cp:coreProperties>
</file>